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18206" w14:textId="141A19C2" w:rsidR="001B2977" w:rsidRDefault="00043DB4" w:rsidP="00D00084">
      <w:pPr>
        <w:ind w:left="1440" w:rightChars="1440" w:right="3168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85AF002" wp14:editId="3DE8EC4E">
                <wp:simplePos x="0" y="0"/>
                <wp:positionH relativeFrom="column">
                  <wp:posOffset>5451231</wp:posOffset>
                </wp:positionH>
                <wp:positionV relativeFrom="paragraph">
                  <wp:posOffset>109904</wp:posOffset>
                </wp:positionV>
                <wp:extent cx="1582615" cy="829505"/>
                <wp:effectExtent l="228600" t="209550" r="0" b="332740"/>
                <wp:wrapNone/>
                <wp:docPr id="1550480617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2615" cy="82950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  <a:effectLst>
                          <a:outerShdw blurRad="225425" dist="50800" dir="5220000" algn="ctr">
                            <a:srgbClr val="000000">
                              <a:alpha val="33000"/>
                            </a:srgbClr>
                          </a:outerShdw>
                        </a:effectLst>
                        <a:scene3d>
                          <a:camera prst="perspectiveFront" fov="3300000">
                            <a:rot lat="486000" lon="19530000" rev="174000"/>
                          </a:camera>
                          <a:lightRig rig="harsh" dir="t">
                            <a:rot lat="0" lon="0" rev="3000000"/>
                          </a:lightRig>
                        </a:scene3d>
                        <a:sp3d extrusionH="254000" contourW="19050">
                          <a:bevelT w="82550" h="44450" prst="angle"/>
                          <a:bevelB w="82550" h="44450" prst="angle"/>
                          <a:contourClr>
                            <a:srgbClr val="FFFFFF"/>
                          </a:contourClr>
                        </a:sp3d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23957A" w14:textId="0D707DA2" w:rsidR="00043DB4" w:rsidRPr="00EF3041" w:rsidRDefault="00EF3041" w:rsidP="00043DB4">
                            <w:pPr>
                              <w:jc w:val="center"/>
                              <w:rPr>
                                <w:rFonts w:ascii="TH Fah kwang" w:hAnsi="TH Fah kwang" w:cs="TH Fah kwang"/>
                                <w:b/>
                                <w:bCs/>
                                <w:color w:val="7030A0"/>
                                <w:sz w:val="72"/>
                                <w:szCs w:val="144"/>
                                <w:cs/>
                              </w:rPr>
                            </w:pPr>
                            <w:r w:rsidRPr="00EF3041">
                              <w:rPr>
                                <w:rFonts w:ascii="TH Fah kwang" w:hAnsi="TH Fah kwang" w:cs="TH Fah kwang"/>
                                <w:b/>
                                <w:bCs/>
                                <w:color w:val="7030A0"/>
                                <w:sz w:val="72"/>
                                <w:szCs w:val="144"/>
                              </w:rPr>
                              <w:t>OBE5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5AF002" id="Rectangle: Rounded Corners 4" o:spid="_x0000_s1026" style="position:absolute;left:0;text-align:left;margin-left:429.25pt;margin-top:8.65pt;width:124.6pt;height:65.3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" fillcolor="white [3201]" strokecolor="#568278 [2408]" strokeweight="1pt">
                <v:stroke joinstyle="miter"/>
                <v:shadow on="t" color="black" opacity="21626f" offset=".07386mm,1.40917mm"/>
                <o:extrusion v:ext="view" rotationangle="-530841fd,-34.5" viewpoint="0,0" viewpointorigin="0,0" skewangle="45" skewamt="0" type="perspective"/>
                <v:textbox>
                  <w:txbxContent>
                    <w:p w14:paraId="5923957A" w14:textId="0D707DA2" w:rsidR="00043DB4" w:rsidRPr="00EF3041" w:rsidRDefault="00EF3041" w:rsidP="00043DB4">
                      <w:pPr>
                        <w:jc w:val="center"/>
                        <w:rPr>
                          <w:rFonts w:ascii="TH Fah kwang" w:hAnsi="TH Fah kwang" w:cs="TH Fah kwang"/>
                          <w:b/>
                          <w:bCs/>
                          <w:color w:val="7030A0"/>
                          <w:sz w:val="72"/>
                          <w:szCs w:val="144"/>
                          <w:cs/>
                        </w:rPr>
                      </w:pPr>
                      <w:r w:rsidRPr="00EF3041">
                        <w:rPr>
                          <w:rFonts w:ascii="TH Fah kwang" w:hAnsi="TH Fah kwang" w:cs="TH Fah kwang"/>
                          <w:b/>
                          <w:bCs/>
                          <w:color w:val="7030A0"/>
                          <w:sz w:val="72"/>
                          <w:szCs w:val="144"/>
                        </w:rPr>
                        <w:t>OBE5</w:t>
                      </w:r>
                    </w:p>
                  </w:txbxContent>
                </v:textbox>
              </v:roundrect>
            </w:pict>
          </mc:Fallback>
        </mc:AlternateContent>
      </w:r>
      <w:r w:rsidR="00FC55DC">
        <w:rPr>
          <w:rFonts w:ascii="TH SarabunPSK" w:hAnsi="TH SarabunPSK" w:cs="TH SarabunPSK"/>
          <w:b/>
          <w:bCs/>
          <w:noProof/>
          <w:sz w:val="24"/>
          <w:szCs w:val="24"/>
        </w:rPr>
        <w:drawing>
          <wp:inline distT="0" distB="0" distL="0" distR="0" wp14:anchorId="32CA0E44" wp14:editId="0C92142F">
            <wp:extent cx="609600" cy="650240"/>
            <wp:effectExtent l="0" t="0" r="0" b="0"/>
            <wp:docPr id="1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83" cy="6538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5E6F82" w14:textId="4AB95FB2" w:rsidR="001B2977" w:rsidRPr="00343EA1" w:rsidRDefault="00121153" w:rsidP="00D00084">
      <w:pPr>
        <w:ind w:left="1440" w:rightChars="1440" w:right="3168"/>
        <w:rPr>
          <w:rFonts w:ascii="TH Fah kwang" w:hAnsi="TH Fah kwang" w:cs="TH Fah kwang"/>
          <w:b/>
          <w:bCs/>
          <w:sz w:val="30"/>
          <w:szCs w:val="30"/>
        </w:rPr>
      </w:pPr>
      <w:r>
        <w:rPr>
          <w:rFonts w:ascii="TH Fah kwang" w:hAnsi="TH Fah kwang" w:cs="TH Fah kwang" w:hint="cs"/>
          <w:b/>
          <w:bCs/>
          <w:sz w:val="30"/>
          <w:szCs w:val="30"/>
          <w:cs/>
        </w:rPr>
        <w:t>รายงานสรุปการจัดการเรียนรู้</w:t>
      </w:r>
      <w:r w:rsidR="00EF3041">
        <w:rPr>
          <w:rFonts w:ascii="TH Fah kwang" w:hAnsi="TH Fah kwang" w:cs="TH Fah kwang" w:hint="cs"/>
          <w:b/>
          <w:bCs/>
          <w:sz w:val="30"/>
          <w:szCs w:val="30"/>
          <w:cs/>
        </w:rPr>
        <w:t>ในรายวิชา (</w:t>
      </w:r>
      <w:r w:rsidR="00EF3041">
        <w:rPr>
          <w:rFonts w:ascii="TH Fah kwang" w:hAnsi="TH Fah kwang" w:cs="TH Fah kwang"/>
          <w:b/>
          <w:bCs/>
          <w:sz w:val="30"/>
          <w:szCs w:val="30"/>
        </w:rPr>
        <w:t>OBE5</w:t>
      </w:r>
      <w:r w:rsidR="00EF3041">
        <w:rPr>
          <w:rFonts w:ascii="TH Fah kwang" w:hAnsi="TH Fah kwang" w:cs="TH Fah kwang" w:hint="cs"/>
          <w:b/>
          <w:bCs/>
          <w:sz w:val="30"/>
          <w:szCs w:val="30"/>
          <w:cs/>
        </w:rPr>
        <w:t>)</w:t>
      </w:r>
    </w:p>
    <w:p w14:paraId="5FE88D17" w14:textId="5C579E61" w:rsidR="001B2977" w:rsidRDefault="00E54620" w:rsidP="00D00084">
      <w:pPr>
        <w:ind w:left="1440" w:rightChars="1440" w:right="3168"/>
        <w:rPr>
          <w:rFonts w:ascii="TH SarabunPSK" w:hAnsi="TH SarabunPSK" w:cs="TH SarabunPSK"/>
          <w:b/>
          <w:bCs/>
          <w:sz w:val="28"/>
        </w:rPr>
      </w:pPr>
      <w:r w:rsidRPr="00343EA1">
        <w:rPr>
          <w:rFonts w:ascii="TH Fah kwang" w:hAnsi="TH Fah kwang" w:cs="TH Fah kwang"/>
          <w:b/>
          <w:bCs/>
          <w:noProof/>
          <w:sz w:val="30"/>
          <w:szCs w:val="30"/>
          <w:lang w:val="th-TH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BBABE4" wp14:editId="1BD75FE2">
                <wp:simplePos x="0" y="0"/>
                <wp:positionH relativeFrom="column">
                  <wp:posOffset>-190549</wp:posOffset>
                </wp:positionH>
                <wp:positionV relativeFrom="paragraph">
                  <wp:posOffset>217170</wp:posOffset>
                </wp:positionV>
                <wp:extent cx="7429500" cy="63500"/>
                <wp:effectExtent l="0" t="0" r="19050" b="12700"/>
                <wp:wrapNone/>
                <wp:docPr id="207925754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0" cy="635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463A8A7D" id="Rectangle: Rounded Corners 1" o:spid="_x0000_s1026" style="position:absolute;margin-left:-15pt;margin-top:17.1pt;width:585pt;height: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" fillcolor="#c2c7ab [2166]" strokecolor="#a5ab81 [3206]" strokeweight=".5pt">
                <v:fill color2="#b6bb99 [2614]" rotate="t" colors="0 #d0d3bf;.5 #c7cab4;1 #c0c4a8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1B2977" w:rsidRPr="00343EA1">
        <w:rPr>
          <w:rFonts w:ascii="TH Fah kwang" w:hAnsi="TH Fah kwang" w:cs="TH Fah kwang"/>
          <w:b/>
          <w:bCs/>
          <w:sz w:val="30"/>
          <w:szCs w:val="30"/>
          <w:cs/>
        </w:rPr>
        <w:t>คณะพยาบาลศาสตร์ มหาวิทยาลัยราชภัฏชัยภูมิ</w:t>
      </w:r>
      <w:r w:rsidR="001B2977" w:rsidRPr="00DA3DF5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</w:p>
    <w:p w14:paraId="209056D2" w14:textId="7E367841" w:rsidR="00C36FC3" w:rsidRDefault="00C36FC3" w:rsidP="00D00084">
      <w:pPr>
        <w:tabs>
          <w:tab w:val="left" w:pos="990"/>
        </w:tabs>
        <w:ind w:left="1440" w:rightChars="1440" w:right="3168"/>
      </w:pPr>
    </w:p>
    <w:p w14:paraId="19AA5DF9" w14:textId="79ADCC7D" w:rsidR="002E2573" w:rsidRDefault="00FA0757" w:rsidP="00D00084">
      <w:pPr>
        <w:tabs>
          <w:tab w:val="left" w:pos="990"/>
        </w:tabs>
        <w:ind w:left="1440" w:rightChars="1440" w:right="3168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8ADC69" wp14:editId="3C49C331">
                <wp:simplePos x="0" y="0"/>
                <wp:positionH relativeFrom="column">
                  <wp:posOffset>914401</wp:posOffset>
                </wp:positionH>
                <wp:positionV relativeFrom="paragraph">
                  <wp:posOffset>5715</wp:posOffset>
                </wp:positionV>
                <wp:extent cx="2286000" cy="323557"/>
                <wp:effectExtent l="0" t="0" r="19050" b="19685"/>
                <wp:wrapNone/>
                <wp:docPr id="16520715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323557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5B2213" w14:textId="53331227" w:rsidR="00FA0757" w:rsidRPr="00AE2EEF" w:rsidRDefault="00AE2EEF" w:rsidP="00AE2EE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AE2EE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หมวดที่ </w:t>
                            </w:r>
                            <w:r w:rsidRPr="00AE2EE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1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ข้อมูลทั่วไปรายวิชา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8ADC69" id="Rectangle: Rounded Corners 3" o:spid="_x0000_s1027" style="position:absolute;left:0;text-align:left;margin-left:1in;margin-top:.45pt;width:180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" fillcolor="#c2c7ab [2166]" strokecolor="#a5ab81 [3206]" strokeweight=".5pt">
                <v:fill color2="#b6bb99 [2614]" rotate="t" colors="0 #d0d3bf;.5 #c7cab4;1 #c0c4a8" focus="100%" type="gradient">
                  <o:fill v:ext="view" type="gradientUnscaled"/>
                </v:fill>
                <v:stroke joinstyle="miter"/>
                <v:textbox>
                  <w:txbxContent>
                    <w:p w14:paraId="5F5B2213" w14:textId="53331227" w:rsidR="00FA0757" w:rsidRPr="00AE2EEF" w:rsidRDefault="00AE2EEF" w:rsidP="00AE2EEF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AE2EEF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หมวดที่ </w:t>
                      </w:r>
                      <w:r w:rsidRPr="00AE2EEF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 xml:space="preserve">1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ข้อมูลทั่วไปรายวิชา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72178ED" w14:textId="77777777" w:rsidR="008F467F" w:rsidRDefault="00A643ED" w:rsidP="002D1003">
      <w:pPr>
        <w:tabs>
          <w:tab w:val="left" w:pos="990"/>
        </w:tabs>
        <w:ind w:rightChars="1440" w:right="3168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3B866F73" w14:textId="1F011A9A" w:rsidR="0023360B" w:rsidRPr="00FD198E" w:rsidRDefault="008F467F" w:rsidP="006E3214">
      <w:pPr>
        <w:tabs>
          <w:tab w:val="left" w:pos="990"/>
        </w:tabs>
        <w:ind w:rightChars="1440" w:right="3168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643ED">
        <w:rPr>
          <w:rFonts w:ascii="TH SarabunPSK" w:hAnsi="TH SarabunPSK" w:cs="TH SarabunPSK"/>
          <w:b/>
          <w:bCs/>
          <w:sz w:val="32"/>
          <w:szCs w:val="32"/>
        </w:rPr>
        <w:tab/>
      </w:r>
      <w:r w:rsidR="00D00084" w:rsidRPr="00FD198E">
        <w:rPr>
          <w:rFonts w:ascii="TH SarabunPSK" w:hAnsi="TH SarabunPSK" w:cs="TH SarabunPSK"/>
          <w:b/>
          <w:bCs/>
          <w:sz w:val="30"/>
          <w:szCs w:val="30"/>
        </w:rPr>
        <w:t>1.</w:t>
      </w:r>
      <w:r w:rsidR="00B7079D">
        <w:rPr>
          <w:rFonts w:ascii="TH SarabunPSK" w:hAnsi="TH SarabunPSK" w:cs="TH SarabunPSK"/>
          <w:b/>
          <w:bCs/>
          <w:sz w:val="30"/>
          <w:szCs w:val="30"/>
        </w:rPr>
        <w:t>1</w:t>
      </w:r>
      <w:r w:rsidR="00D00084" w:rsidRPr="00FD198E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D00084" w:rsidRPr="00FD198E">
        <w:rPr>
          <w:rFonts w:ascii="TH SarabunPSK" w:hAnsi="TH SarabunPSK" w:cs="TH SarabunPSK"/>
          <w:b/>
          <w:bCs/>
          <w:sz w:val="30"/>
          <w:szCs w:val="30"/>
          <w:cs/>
        </w:rPr>
        <w:t>รหัสและชื่อวิชา</w:t>
      </w:r>
      <w:r w:rsidR="0023360B" w:rsidRPr="00FD198E">
        <w:rPr>
          <w:rFonts w:ascii="TH SarabunPSK" w:hAnsi="TH SarabunPSK" w:cs="TH SarabunPSK"/>
          <w:b/>
          <w:bCs/>
          <w:sz w:val="30"/>
          <w:szCs w:val="30"/>
        </w:rPr>
        <w:t xml:space="preserve">:  </w:t>
      </w:r>
    </w:p>
    <w:p w14:paraId="43C89B92" w14:textId="605DEF9E" w:rsidR="00A80C34" w:rsidRPr="00D714E6" w:rsidRDefault="0023360B" w:rsidP="002D1003">
      <w:pPr>
        <w:pStyle w:val="Default"/>
        <w:ind w:right="3168"/>
        <w:rPr>
          <w:sz w:val="30"/>
          <w:szCs w:val="30"/>
        </w:rPr>
      </w:pPr>
      <w:r w:rsidRPr="00FD198E">
        <w:rPr>
          <w:b/>
          <w:bCs/>
          <w:sz w:val="30"/>
          <w:szCs w:val="30"/>
          <w:cs/>
        </w:rPr>
        <w:tab/>
      </w:r>
      <w:r w:rsidRPr="00FD198E">
        <w:rPr>
          <w:b/>
          <w:bCs/>
          <w:sz w:val="30"/>
          <w:szCs w:val="30"/>
        </w:rPr>
        <w:tab/>
      </w:r>
      <w:r w:rsidRPr="00FD198E">
        <w:rPr>
          <w:b/>
          <w:bCs/>
          <w:sz w:val="30"/>
          <w:szCs w:val="30"/>
        </w:rPr>
        <w:tab/>
      </w:r>
      <w:r w:rsidRPr="00FD198E">
        <w:rPr>
          <w:b/>
          <w:bCs/>
          <w:sz w:val="30"/>
          <w:szCs w:val="30"/>
          <w:cs/>
        </w:rPr>
        <w:t>ชื่อรายวิชา (ภาษาไทย):</w:t>
      </w:r>
      <w:r w:rsidR="000C7F11">
        <w:rPr>
          <w:b/>
          <w:bCs/>
          <w:sz w:val="30"/>
          <w:szCs w:val="30"/>
        </w:rPr>
        <w:tab/>
      </w:r>
      <w:r w:rsidR="000C7F11">
        <w:rPr>
          <w:b/>
          <w:bCs/>
          <w:sz w:val="30"/>
          <w:szCs w:val="30"/>
        </w:rPr>
        <w:tab/>
      </w:r>
      <w:r w:rsidR="00E20C03" w:rsidRPr="00E20C03">
        <w:rPr>
          <w:sz w:val="30"/>
          <w:szCs w:val="30"/>
        </w:rPr>
        <w:t>…</w:t>
      </w:r>
      <w:r w:rsidR="00E20C03">
        <w:rPr>
          <w:sz w:val="30"/>
          <w:szCs w:val="30"/>
        </w:rPr>
        <w:t>xx</w:t>
      </w:r>
      <w:r w:rsidR="00E20C03" w:rsidRPr="00E20C03">
        <w:rPr>
          <w:sz w:val="30"/>
          <w:szCs w:val="30"/>
        </w:rPr>
        <w:t>…</w:t>
      </w:r>
    </w:p>
    <w:p w14:paraId="15DB7BF8" w14:textId="50509551" w:rsidR="00FD198E" w:rsidRPr="00FD198E" w:rsidRDefault="00346736" w:rsidP="002D1003">
      <w:pPr>
        <w:pStyle w:val="Default"/>
        <w:ind w:left="1440" w:right="3168" w:firstLine="720"/>
        <w:rPr>
          <w:sz w:val="30"/>
          <w:szCs w:val="30"/>
        </w:rPr>
      </w:pPr>
      <w:r w:rsidRPr="00FD198E">
        <w:rPr>
          <w:sz w:val="30"/>
          <w:szCs w:val="30"/>
          <w:cs/>
        </w:rPr>
        <w:t xml:space="preserve"> </w:t>
      </w:r>
      <w:r w:rsidRPr="00FD198E">
        <w:rPr>
          <w:b/>
          <w:bCs/>
          <w:sz w:val="30"/>
          <w:szCs w:val="30"/>
          <w:cs/>
        </w:rPr>
        <w:t>ชื่อรายวิชา (ภาษาอังกฤษ):</w:t>
      </w:r>
      <w:r w:rsidR="000C7F11">
        <w:rPr>
          <w:b/>
          <w:bCs/>
          <w:sz w:val="30"/>
          <w:szCs w:val="30"/>
        </w:rPr>
        <w:tab/>
      </w:r>
      <w:r w:rsidR="00E20C03" w:rsidRPr="00E20C03">
        <w:rPr>
          <w:sz w:val="30"/>
          <w:szCs w:val="30"/>
        </w:rPr>
        <w:t>…</w:t>
      </w:r>
      <w:r w:rsidR="00E20C03">
        <w:rPr>
          <w:sz w:val="30"/>
          <w:szCs w:val="30"/>
        </w:rPr>
        <w:t>xx</w:t>
      </w:r>
      <w:r w:rsidR="00E20C03" w:rsidRPr="00E20C03">
        <w:rPr>
          <w:sz w:val="30"/>
          <w:szCs w:val="30"/>
        </w:rPr>
        <w:t>…</w:t>
      </w:r>
    </w:p>
    <w:p w14:paraId="27278108" w14:textId="44FE50AC" w:rsidR="00D00084" w:rsidRPr="00FD198E" w:rsidRDefault="00B7079D" w:rsidP="002D1003">
      <w:pPr>
        <w:ind w:left="1440" w:rightChars="1440" w:right="3168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1.</w:t>
      </w:r>
      <w:r w:rsidR="00FD198E" w:rsidRPr="00FD198E">
        <w:rPr>
          <w:rFonts w:ascii="TH SarabunPSK" w:hAnsi="TH SarabunPSK" w:cs="TH SarabunPSK"/>
          <w:b/>
          <w:bCs/>
          <w:sz w:val="30"/>
          <w:szCs w:val="30"/>
        </w:rPr>
        <w:t>2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FD198E" w:rsidRPr="00FD198E">
        <w:rPr>
          <w:rFonts w:ascii="TH SarabunPSK" w:hAnsi="TH SarabunPSK" w:cs="TH SarabunPSK"/>
          <w:b/>
          <w:bCs/>
          <w:sz w:val="30"/>
          <w:szCs w:val="30"/>
          <w:cs/>
        </w:rPr>
        <w:t xml:space="preserve">จำนวนหน่วยกิต: </w:t>
      </w:r>
      <w:r w:rsidR="00FD198E">
        <w:rPr>
          <w:rFonts w:ascii="TH SarabunPSK" w:hAnsi="TH SarabunPSK" w:cs="TH SarabunPSK"/>
          <w:b/>
          <w:bCs/>
          <w:sz w:val="30"/>
          <w:szCs w:val="30"/>
        </w:rPr>
        <w:tab/>
      </w:r>
      <w:r w:rsidR="000C7F11">
        <w:rPr>
          <w:rFonts w:ascii="TH SarabunPSK" w:hAnsi="TH SarabunPSK" w:cs="TH SarabunPSK"/>
          <w:b/>
          <w:bCs/>
          <w:sz w:val="30"/>
          <w:szCs w:val="30"/>
        </w:rPr>
        <w:tab/>
      </w:r>
      <w:r w:rsidR="000C7F11">
        <w:rPr>
          <w:rFonts w:ascii="TH SarabunPSK" w:hAnsi="TH SarabunPSK" w:cs="TH SarabunPSK"/>
          <w:b/>
          <w:bCs/>
          <w:sz w:val="30"/>
          <w:szCs w:val="30"/>
        </w:rPr>
        <w:tab/>
      </w:r>
      <w:r w:rsidR="00E20C03" w:rsidRPr="00E20C03">
        <w:rPr>
          <w:rFonts w:ascii="TH SarabunPSK" w:hAnsi="TH SarabunPSK" w:cs="TH SarabunPSK"/>
          <w:sz w:val="30"/>
          <w:szCs w:val="30"/>
        </w:rPr>
        <w:t>…</w:t>
      </w:r>
      <w:r w:rsidR="00E20C03">
        <w:rPr>
          <w:rFonts w:ascii="TH SarabunPSK" w:hAnsi="TH SarabunPSK" w:cs="TH SarabunPSK"/>
          <w:sz w:val="30"/>
          <w:szCs w:val="30"/>
        </w:rPr>
        <w:t>xx</w:t>
      </w:r>
      <w:r w:rsidR="00E20C03" w:rsidRPr="00E20C03">
        <w:rPr>
          <w:rFonts w:ascii="TH SarabunPSK" w:hAnsi="TH SarabunPSK" w:cs="TH SarabunPSK"/>
          <w:sz w:val="30"/>
          <w:szCs w:val="30"/>
        </w:rPr>
        <w:t>…</w:t>
      </w:r>
      <w:r w:rsidR="00FD198E">
        <w:rPr>
          <w:rFonts w:ascii="TH SarabunPSK" w:hAnsi="TH SarabunPSK" w:cs="TH SarabunPSK"/>
          <w:b/>
          <w:bCs/>
          <w:sz w:val="30"/>
          <w:szCs w:val="30"/>
        </w:rPr>
        <w:tab/>
      </w:r>
      <w:r w:rsidR="00FD198E">
        <w:rPr>
          <w:rFonts w:ascii="TH SarabunPSK" w:hAnsi="TH SarabunPSK" w:cs="TH SarabunPSK"/>
          <w:b/>
          <w:bCs/>
          <w:sz w:val="30"/>
          <w:szCs w:val="30"/>
        </w:rPr>
        <w:tab/>
      </w:r>
    </w:p>
    <w:p w14:paraId="609693FF" w14:textId="29926DFE" w:rsidR="00A80C34" w:rsidRPr="00F2178B" w:rsidRDefault="00B7079D" w:rsidP="002D1003">
      <w:pPr>
        <w:ind w:left="1440" w:rightChars="1440" w:right="3168"/>
        <w:rPr>
          <w:rFonts w:ascii="TH SarabunPSK" w:hAnsi="TH SarabunPSK" w:cs="TH SarabunPSK"/>
          <w:b/>
          <w:bCs/>
          <w:sz w:val="30"/>
          <w:szCs w:val="30"/>
        </w:rPr>
      </w:pPr>
      <w:r w:rsidRPr="00EC4BA1">
        <w:rPr>
          <w:rFonts w:ascii="TH SarabunPSK" w:hAnsi="TH SarabunPSK" w:cs="TH SarabunPSK"/>
          <w:b/>
          <w:bCs/>
          <w:sz w:val="30"/>
          <w:szCs w:val="30"/>
        </w:rPr>
        <w:t>1.</w:t>
      </w:r>
      <w:r w:rsidR="000C7F11" w:rsidRPr="00EC4BA1">
        <w:rPr>
          <w:rFonts w:ascii="TH SarabunPSK" w:hAnsi="TH SarabunPSK" w:cs="TH SarabunPSK"/>
          <w:b/>
          <w:bCs/>
          <w:sz w:val="30"/>
          <w:szCs w:val="30"/>
        </w:rPr>
        <w:t xml:space="preserve">3 </w:t>
      </w:r>
      <w:r w:rsidR="000C7F11" w:rsidRPr="00EC4BA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หมวดรายวิชา และประเภทรายวิชา  </w:t>
      </w:r>
      <w:r w:rsidR="000C7F11" w:rsidRPr="00F2178B">
        <w:rPr>
          <w:rFonts w:ascii="TH SarabunPSK" w:hAnsi="TH SarabunPSK" w:cs="TH SarabunPSK"/>
          <w:b/>
          <w:bCs/>
          <w:sz w:val="30"/>
          <w:szCs w:val="30"/>
        </w:rPr>
        <w:sym w:font="Wingdings" w:char="F0A8"/>
      </w:r>
      <w:r w:rsidR="000C7F11" w:rsidRPr="00F2178B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0C7F11" w:rsidRPr="00F2178B">
        <w:rPr>
          <w:rFonts w:ascii="TH SarabunPSK" w:hAnsi="TH SarabunPSK" w:cs="TH SarabunPSK"/>
          <w:b/>
          <w:bCs/>
          <w:sz w:val="30"/>
          <w:szCs w:val="30"/>
        </w:rPr>
        <w:t>I…</w:t>
      </w:r>
      <w:r w:rsidR="000C7F11" w:rsidRPr="00F2178B">
        <w:rPr>
          <w:rFonts w:ascii="TH SarabunPSK" w:hAnsi="TH SarabunPSK" w:cs="TH SarabunPSK"/>
          <w:b/>
          <w:bCs/>
          <w:sz w:val="30"/>
          <w:szCs w:val="30"/>
        </w:rPr>
        <w:sym w:font="Wingdings" w:char="F0A8"/>
      </w:r>
      <w:r w:rsidR="000C7F11" w:rsidRPr="00F2178B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0C7F11" w:rsidRPr="00F2178B">
        <w:rPr>
          <w:rFonts w:ascii="TH SarabunPSK" w:hAnsi="TH SarabunPSK" w:cs="TH SarabunPSK"/>
          <w:b/>
          <w:bCs/>
          <w:sz w:val="30"/>
          <w:szCs w:val="30"/>
        </w:rPr>
        <w:t>R…</w:t>
      </w:r>
      <w:r w:rsidR="000C7F11" w:rsidRPr="00F2178B">
        <w:rPr>
          <w:rFonts w:ascii="TH SarabunPSK" w:hAnsi="TH SarabunPSK" w:cs="TH SarabunPSK"/>
          <w:b/>
          <w:bCs/>
          <w:sz w:val="30"/>
          <w:szCs w:val="30"/>
        </w:rPr>
        <w:sym w:font="Wingdings" w:char="F0A8"/>
      </w:r>
      <w:r w:rsidR="000C7F11" w:rsidRPr="00F2178B">
        <w:rPr>
          <w:rFonts w:ascii="TH SarabunPSK" w:hAnsi="TH SarabunPSK" w:cs="TH SarabunPSK"/>
          <w:b/>
          <w:bCs/>
          <w:sz w:val="30"/>
          <w:szCs w:val="30"/>
        </w:rPr>
        <w:t>…P…</w:t>
      </w:r>
      <w:r w:rsidR="000C7F11" w:rsidRPr="00F2178B">
        <w:rPr>
          <w:rFonts w:ascii="TH SarabunPSK" w:hAnsi="TH SarabunPSK" w:cs="TH SarabunPSK"/>
          <w:b/>
          <w:bCs/>
          <w:sz w:val="30"/>
          <w:szCs w:val="30"/>
        </w:rPr>
        <w:sym w:font="Wingdings" w:char="F0A8"/>
      </w:r>
      <w:r w:rsidR="000C7F11" w:rsidRPr="00F2178B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0C7F11" w:rsidRPr="00F2178B">
        <w:rPr>
          <w:rFonts w:ascii="TH SarabunPSK" w:hAnsi="TH SarabunPSK" w:cs="TH SarabunPSK"/>
          <w:b/>
          <w:bCs/>
          <w:sz w:val="30"/>
          <w:szCs w:val="30"/>
        </w:rPr>
        <w:t>M</w:t>
      </w:r>
    </w:p>
    <w:p w14:paraId="2A6947D5" w14:textId="1CA031B5" w:rsidR="00321A57" w:rsidRDefault="00D42416" w:rsidP="002D1003">
      <w:pPr>
        <w:ind w:left="1440" w:rightChars="1440" w:right="3168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color w:val="C00000"/>
          <w:sz w:val="30"/>
          <w:szCs w:val="30"/>
        </w:rPr>
        <w:tab/>
      </w:r>
      <w:r w:rsidRPr="00F2178B">
        <w:rPr>
          <w:rFonts w:ascii="TH SarabunPSK" w:hAnsi="TH SarabunPSK" w:cs="TH SarabunPSK" w:hint="cs"/>
          <w:sz w:val="30"/>
          <w:szCs w:val="30"/>
          <w:cs/>
        </w:rPr>
        <w:t>หมวดวิชาชีพเฉพาะ</w:t>
      </w:r>
      <w:r w:rsidRPr="00F2178B">
        <w:rPr>
          <w:rFonts w:ascii="TH SarabunPSK" w:hAnsi="TH SarabunPSK" w:cs="TH SarabunPSK"/>
          <w:sz w:val="30"/>
          <w:szCs w:val="30"/>
        </w:rPr>
        <w:t xml:space="preserve">: </w:t>
      </w:r>
      <w:r w:rsidRPr="00F2178B">
        <w:rPr>
          <w:rFonts w:ascii="TH SarabunPSK" w:hAnsi="TH SarabunPSK" w:cs="TH SarabunPSK" w:hint="cs"/>
          <w:sz w:val="30"/>
          <w:szCs w:val="30"/>
          <w:cs/>
        </w:rPr>
        <w:t>วิชาชีพ</w:t>
      </w:r>
    </w:p>
    <w:p w14:paraId="0B9049F7" w14:textId="5C15397A" w:rsidR="00F2178B" w:rsidRDefault="00B7079D" w:rsidP="002D1003">
      <w:pPr>
        <w:ind w:left="720" w:right="3168" w:firstLine="72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1.</w:t>
      </w:r>
      <w:r w:rsidR="00F2178B" w:rsidRPr="00F2178B">
        <w:rPr>
          <w:rFonts w:ascii="TH SarabunPSK" w:hAnsi="TH SarabunPSK" w:cs="TH SarabunPSK"/>
          <w:b/>
          <w:bCs/>
          <w:sz w:val="30"/>
          <w:szCs w:val="30"/>
        </w:rPr>
        <w:t xml:space="preserve">4 </w:t>
      </w:r>
      <w:r w:rsidR="00F2178B" w:rsidRPr="00F2178B">
        <w:rPr>
          <w:rFonts w:ascii="TH SarabunPSK" w:hAnsi="TH SarabunPSK" w:cs="TH SarabunPSK" w:hint="cs"/>
          <w:b/>
          <w:bCs/>
          <w:sz w:val="30"/>
          <w:szCs w:val="30"/>
          <w:cs/>
        </w:rPr>
        <w:t>อาจารย์ผู้บริหารรายวิชา</w:t>
      </w:r>
      <w:r w:rsidR="00F2178B" w:rsidRPr="00F2178B">
        <w:rPr>
          <w:rFonts w:ascii="TH SarabunPSK" w:hAnsi="TH SarabunPSK" w:cs="TH SarabunPSK"/>
          <w:b/>
          <w:bCs/>
          <w:sz w:val="30"/>
          <w:szCs w:val="30"/>
        </w:rPr>
        <w:t>/</w:t>
      </w:r>
      <w:r w:rsidR="00F2178B" w:rsidRPr="00F2178B">
        <w:rPr>
          <w:rFonts w:ascii="TH SarabunPSK" w:hAnsi="TH SarabunPSK" w:cs="TH SarabunPSK" w:hint="cs"/>
          <w:b/>
          <w:bCs/>
          <w:sz w:val="30"/>
          <w:szCs w:val="30"/>
          <w:cs/>
        </w:rPr>
        <w:t>ผู้ประสาน และอาจารย์ผู้สอน</w:t>
      </w:r>
    </w:p>
    <w:p w14:paraId="5CF017FC" w14:textId="33A6F380" w:rsidR="00D3276E" w:rsidRPr="00384C91" w:rsidRDefault="00206994" w:rsidP="000E2AC8">
      <w:pPr>
        <w:ind w:left="1440" w:firstLine="72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อาจารย์</w:t>
      </w:r>
      <w:r w:rsidR="00D3276E" w:rsidRPr="00384C91">
        <w:rPr>
          <w:rFonts w:ascii="TH SarabunPSK" w:hAnsi="TH SarabunPSK" w:cs="TH SarabunPSK" w:hint="cs"/>
          <w:sz w:val="30"/>
          <w:szCs w:val="30"/>
          <w:cs/>
        </w:rPr>
        <w:t>ผู้บริหารรายวิชา</w:t>
      </w:r>
      <w:r w:rsidR="00D3276E" w:rsidRPr="00384C91">
        <w:rPr>
          <w:rFonts w:ascii="TH SarabunPSK" w:hAnsi="TH SarabunPSK" w:cs="TH SarabunPSK"/>
          <w:sz w:val="30"/>
          <w:szCs w:val="30"/>
          <w:cs/>
        </w:rPr>
        <w:tab/>
      </w:r>
      <w:r w:rsidR="00D3276E" w:rsidRPr="00384C91">
        <w:rPr>
          <w:rFonts w:ascii="TH SarabunPSK" w:hAnsi="TH SarabunPSK" w:cs="TH SarabunPSK"/>
          <w:sz w:val="30"/>
          <w:szCs w:val="30"/>
          <w:cs/>
        </w:rPr>
        <w:tab/>
      </w:r>
      <w:r w:rsidR="00E20C03" w:rsidRPr="00E20C03">
        <w:rPr>
          <w:rFonts w:ascii="TH SarabunPSK" w:hAnsi="TH SarabunPSK" w:cs="TH SarabunPSK"/>
          <w:sz w:val="30"/>
          <w:szCs w:val="30"/>
        </w:rPr>
        <w:t>…</w:t>
      </w:r>
      <w:r w:rsidR="00E20C03">
        <w:rPr>
          <w:rFonts w:ascii="TH SarabunPSK" w:hAnsi="TH SarabunPSK" w:cs="TH SarabunPSK"/>
          <w:sz w:val="30"/>
          <w:szCs w:val="30"/>
        </w:rPr>
        <w:t>xx</w:t>
      </w:r>
      <w:r w:rsidR="00E20C03" w:rsidRPr="00E20C03">
        <w:rPr>
          <w:rFonts w:ascii="TH SarabunPSK" w:hAnsi="TH SarabunPSK" w:cs="TH SarabunPSK"/>
          <w:sz w:val="30"/>
          <w:szCs w:val="30"/>
        </w:rPr>
        <w:t>…</w:t>
      </w:r>
      <w:r w:rsidR="00D3276E" w:rsidRPr="00384C91">
        <w:rPr>
          <w:rFonts w:ascii="TH SarabunPSK" w:hAnsi="TH SarabunPSK" w:cs="TH SarabunPSK"/>
          <w:sz w:val="30"/>
          <w:szCs w:val="30"/>
          <w:cs/>
        </w:rPr>
        <w:tab/>
      </w:r>
      <w:r w:rsidR="001C3597" w:rsidRPr="00384C91">
        <w:rPr>
          <w:rFonts w:ascii="TH SarabunPSK" w:hAnsi="TH SarabunPSK" w:cs="TH SarabunPSK"/>
          <w:sz w:val="30"/>
          <w:szCs w:val="30"/>
        </w:rPr>
        <w:tab/>
        <w:t>email</w:t>
      </w:r>
      <w:r w:rsidR="000E2AC8" w:rsidRPr="00384C91">
        <w:rPr>
          <w:rFonts w:ascii="TH SarabunPSK" w:hAnsi="TH SarabunPSK" w:cs="TH SarabunPSK"/>
          <w:sz w:val="30"/>
          <w:szCs w:val="30"/>
        </w:rPr>
        <w:tab/>
      </w:r>
      <w:r w:rsidR="000E2AC8" w:rsidRPr="00384C91">
        <w:rPr>
          <w:rFonts w:ascii="TH SarabunPSK" w:hAnsi="TH SarabunPSK" w:cs="TH SarabunPSK"/>
          <w:sz w:val="30"/>
          <w:szCs w:val="30"/>
        </w:rPr>
        <w:tab/>
      </w:r>
      <w:r w:rsidR="001C3597" w:rsidRPr="00384C91">
        <w:rPr>
          <w:rFonts w:ascii="TH SarabunPSK" w:hAnsi="TH SarabunPSK" w:cs="TH SarabunPSK"/>
          <w:sz w:val="30"/>
          <w:szCs w:val="30"/>
        </w:rPr>
        <w:t>Phone</w:t>
      </w:r>
      <w:r w:rsidR="001C3597" w:rsidRPr="00384C91">
        <w:rPr>
          <w:rFonts w:ascii="TH SarabunPSK" w:hAnsi="TH SarabunPSK" w:cs="TH SarabunPSK"/>
          <w:sz w:val="30"/>
          <w:szCs w:val="30"/>
        </w:rPr>
        <w:tab/>
      </w:r>
      <w:r w:rsidR="001C3597" w:rsidRPr="00384C91">
        <w:rPr>
          <w:rFonts w:ascii="TH SarabunPSK" w:hAnsi="TH SarabunPSK" w:cs="TH SarabunPSK"/>
          <w:sz w:val="30"/>
          <w:szCs w:val="30"/>
        </w:rPr>
        <w:tab/>
      </w:r>
      <w:r w:rsidR="001C3597" w:rsidRPr="00384C91">
        <w:rPr>
          <w:rFonts w:ascii="TH SarabunPSK" w:hAnsi="TH SarabunPSK" w:cs="TH SarabunPSK" w:hint="cs"/>
          <w:sz w:val="30"/>
          <w:szCs w:val="30"/>
          <w:cs/>
        </w:rPr>
        <w:t>ห้องทำงาน</w:t>
      </w:r>
    </w:p>
    <w:p w14:paraId="735E92C8" w14:textId="72DED9C6" w:rsidR="001C3597" w:rsidRPr="00384C91" w:rsidRDefault="00206994" w:rsidP="000E2AC8">
      <w:pPr>
        <w:ind w:left="1440" w:firstLine="72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อาจารย์ผู้</w:t>
      </w:r>
      <w:r w:rsidR="001C3597" w:rsidRPr="00384C91">
        <w:rPr>
          <w:rFonts w:ascii="TH SarabunPSK" w:hAnsi="TH SarabunPSK" w:cs="TH SarabunPSK" w:hint="cs"/>
          <w:sz w:val="30"/>
          <w:szCs w:val="30"/>
          <w:cs/>
        </w:rPr>
        <w:t>ประสาน</w:t>
      </w:r>
      <w:r>
        <w:rPr>
          <w:rFonts w:ascii="TH SarabunPSK" w:hAnsi="TH SarabunPSK" w:cs="TH SarabunPSK" w:hint="cs"/>
          <w:sz w:val="30"/>
          <w:szCs w:val="30"/>
          <w:cs/>
        </w:rPr>
        <w:t>งาน</w:t>
      </w:r>
      <w:r w:rsidR="001C3597" w:rsidRPr="00384C91">
        <w:rPr>
          <w:rFonts w:ascii="TH SarabunPSK" w:hAnsi="TH SarabunPSK" w:cs="TH SarabunPSK"/>
          <w:sz w:val="30"/>
          <w:szCs w:val="30"/>
          <w:cs/>
        </w:rPr>
        <w:tab/>
      </w:r>
      <w:r w:rsidR="001C3597" w:rsidRPr="00384C91">
        <w:rPr>
          <w:rFonts w:ascii="TH SarabunPSK" w:hAnsi="TH SarabunPSK" w:cs="TH SarabunPSK"/>
          <w:sz w:val="30"/>
          <w:szCs w:val="30"/>
          <w:cs/>
        </w:rPr>
        <w:tab/>
      </w:r>
      <w:r w:rsidR="00E20C03" w:rsidRPr="00E20C03">
        <w:rPr>
          <w:rFonts w:ascii="TH SarabunPSK" w:hAnsi="TH SarabunPSK" w:cs="TH SarabunPSK"/>
          <w:sz w:val="30"/>
          <w:szCs w:val="30"/>
        </w:rPr>
        <w:t>…</w:t>
      </w:r>
      <w:r w:rsidR="00E20C03">
        <w:rPr>
          <w:rFonts w:ascii="TH SarabunPSK" w:hAnsi="TH SarabunPSK" w:cs="TH SarabunPSK"/>
          <w:sz w:val="30"/>
          <w:szCs w:val="30"/>
        </w:rPr>
        <w:t>xx</w:t>
      </w:r>
      <w:r w:rsidR="00E20C03" w:rsidRPr="00E20C03">
        <w:rPr>
          <w:rFonts w:ascii="TH SarabunPSK" w:hAnsi="TH SarabunPSK" w:cs="TH SarabunPSK"/>
          <w:sz w:val="30"/>
          <w:szCs w:val="30"/>
        </w:rPr>
        <w:t>…</w:t>
      </w:r>
      <w:r w:rsidR="001C3597" w:rsidRPr="00384C91">
        <w:rPr>
          <w:rFonts w:ascii="TH SarabunPSK" w:hAnsi="TH SarabunPSK" w:cs="TH SarabunPSK"/>
          <w:sz w:val="30"/>
          <w:szCs w:val="30"/>
          <w:cs/>
        </w:rPr>
        <w:tab/>
      </w:r>
      <w:r w:rsidR="001C3597" w:rsidRPr="00384C91">
        <w:rPr>
          <w:rFonts w:ascii="TH SarabunPSK" w:hAnsi="TH SarabunPSK" w:cs="TH SarabunPSK"/>
          <w:sz w:val="30"/>
          <w:szCs w:val="30"/>
        </w:rPr>
        <w:tab/>
        <w:t>email</w:t>
      </w:r>
      <w:r w:rsidR="001C3597" w:rsidRPr="00384C91">
        <w:rPr>
          <w:rFonts w:ascii="TH SarabunPSK" w:hAnsi="TH SarabunPSK" w:cs="TH SarabunPSK"/>
          <w:sz w:val="30"/>
          <w:szCs w:val="30"/>
        </w:rPr>
        <w:tab/>
      </w:r>
      <w:r w:rsidR="001C3597" w:rsidRPr="00384C91">
        <w:rPr>
          <w:rFonts w:ascii="TH SarabunPSK" w:hAnsi="TH SarabunPSK" w:cs="TH SarabunPSK"/>
          <w:sz w:val="30"/>
          <w:szCs w:val="30"/>
        </w:rPr>
        <w:tab/>
        <w:t>Phone</w:t>
      </w:r>
      <w:r w:rsidR="001C3597" w:rsidRPr="00384C91">
        <w:rPr>
          <w:rFonts w:ascii="TH SarabunPSK" w:hAnsi="TH SarabunPSK" w:cs="TH SarabunPSK"/>
          <w:sz w:val="30"/>
          <w:szCs w:val="30"/>
        </w:rPr>
        <w:tab/>
      </w:r>
      <w:r w:rsidR="001C3597" w:rsidRPr="00384C91">
        <w:rPr>
          <w:rFonts w:ascii="TH SarabunPSK" w:hAnsi="TH SarabunPSK" w:cs="TH SarabunPSK"/>
          <w:sz w:val="30"/>
          <w:szCs w:val="30"/>
        </w:rPr>
        <w:tab/>
      </w:r>
      <w:r w:rsidR="001C3597" w:rsidRPr="00384C91">
        <w:rPr>
          <w:rFonts w:ascii="TH SarabunPSK" w:hAnsi="TH SarabunPSK" w:cs="TH SarabunPSK" w:hint="cs"/>
          <w:sz w:val="30"/>
          <w:szCs w:val="30"/>
          <w:cs/>
        </w:rPr>
        <w:t>ห้องทำงาน</w:t>
      </w:r>
    </w:p>
    <w:p w14:paraId="2DFA11FC" w14:textId="23A33283" w:rsidR="00D714E6" w:rsidRDefault="001C3597" w:rsidP="005763F9">
      <w:pPr>
        <w:ind w:left="1440" w:right="-90" w:firstLine="720"/>
        <w:rPr>
          <w:rFonts w:ascii="TH SarabunPSK" w:hAnsi="TH SarabunPSK" w:cs="TH SarabunPSK"/>
          <w:b/>
          <w:bCs/>
          <w:sz w:val="30"/>
          <w:szCs w:val="30"/>
        </w:rPr>
      </w:pPr>
      <w:r w:rsidRPr="00384C91">
        <w:rPr>
          <w:rFonts w:ascii="TH SarabunPSK" w:hAnsi="TH SarabunPSK" w:cs="TH SarabunPSK" w:hint="cs"/>
          <w:sz w:val="30"/>
          <w:szCs w:val="30"/>
          <w:cs/>
        </w:rPr>
        <w:t>อาจารย์ผู้สอน</w:t>
      </w:r>
      <w:r w:rsidRPr="00384C91">
        <w:rPr>
          <w:rFonts w:ascii="TH SarabunPSK" w:hAnsi="TH SarabunPSK" w:cs="TH SarabunPSK"/>
          <w:sz w:val="30"/>
          <w:szCs w:val="30"/>
          <w:cs/>
        </w:rPr>
        <w:tab/>
      </w:r>
      <w:r w:rsidRPr="00384C91">
        <w:rPr>
          <w:rFonts w:ascii="TH SarabunPSK" w:hAnsi="TH SarabunPSK" w:cs="TH SarabunPSK"/>
          <w:sz w:val="30"/>
          <w:szCs w:val="30"/>
          <w:cs/>
        </w:rPr>
        <w:tab/>
      </w:r>
      <w:r w:rsidRPr="00384C91">
        <w:rPr>
          <w:rFonts w:ascii="TH SarabunPSK" w:hAnsi="TH SarabunPSK" w:cs="TH SarabunPSK"/>
          <w:sz w:val="30"/>
          <w:szCs w:val="30"/>
          <w:cs/>
        </w:rPr>
        <w:tab/>
      </w:r>
      <w:r w:rsidR="00E20C03" w:rsidRPr="00E20C03">
        <w:rPr>
          <w:rFonts w:ascii="TH SarabunPSK" w:hAnsi="TH SarabunPSK" w:cs="TH SarabunPSK"/>
          <w:sz w:val="30"/>
          <w:szCs w:val="30"/>
        </w:rPr>
        <w:t>…</w:t>
      </w:r>
      <w:r w:rsidR="00E20C03">
        <w:rPr>
          <w:rFonts w:ascii="TH SarabunPSK" w:hAnsi="TH SarabunPSK" w:cs="TH SarabunPSK"/>
          <w:sz w:val="30"/>
          <w:szCs w:val="30"/>
        </w:rPr>
        <w:t>xx</w:t>
      </w:r>
      <w:r w:rsidR="00E20C03" w:rsidRPr="00E20C03">
        <w:rPr>
          <w:rFonts w:ascii="TH SarabunPSK" w:hAnsi="TH SarabunPSK" w:cs="TH SarabunPSK"/>
          <w:sz w:val="30"/>
          <w:szCs w:val="30"/>
        </w:rPr>
        <w:t>…</w:t>
      </w:r>
      <w:r w:rsidRPr="00384C91">
        <w:rPr>
          <w:rFonts w:ascii="TH SarabunPSK" w:hAnsi="TH SarabunPSK" w:cs="TH SarabunPSK"/>
          <w:sz w:val="30"/>
          <w:szCs w:val="30"/>
          <w:cs/>
        </w:rPr>
        <w:tab/>
      </w:r>
      <w:r w:rsidRPr="00384C91">
        <w:rPr>
          <w:rFonts w:ascii="TH SarabunPSK" w:hAnsi="TH SarabunPSK" w:cs="TH SarabunPSK"/>
          <w:sz w:val="30"/>
          <w:szCs w:val="30"/>
        </w:rPr>
        <w:tab/>
        <w:t>email</w:t>
      </w:r>
      <w:r w:rsidRPr="00384C91">
        <w:rPr>
          <w:rFonts w:ascii="TH SarabunPSK" w:hAnsi="TH SarabunPSK" w:cs="TH SarabunPSK"/>
          <w:sz w:val="30"/>
          <w:szCs w:val="30"/>
        </w:rPr>
        <w:tab/>
      </w:r>
      <w:r w:rsidRPr="00384C91">
        <w:rPr>
          <w:rFonts w:ascii="TH SarabunPSK" w:hAnsi="TH SarabunPSK" w:cs="TH SarabunPSK"/>
          <w:sz w:val="30"/>
          <w:szCs w:val="30"/>
        </w:rPr>
        <w:tab/>
        <w:t>Phone</w:t>
      </w:r>
      <w:r w:rsidRPr="00384C91">
        <w:rPr>
          <w:rFonts w:ascii="TH SarabunPSK" w:hAnsi="TH SarabunPSK" w:cs="TH SarabunPSK"/>
          <w:sz w:val="30"/>
          <w:szCs w:val="30"/>
        </w:rPr>
        <w:tab/>
      </w:r>
      <w:r w:rsidRPr="00384C91">
        <w:rPr>
          <w:rFonts w:ascii="TH SarabunPSK" w:hAnsi="TH SarabunPSK" w:cs="TH SarabunPSK"/>
          <w:sz w:val="30"/>
          <w:szCs w:val="30"/>
        </w:rPr>
        <w:tab/>
      </w:r>
      <w:r w:rsidRPr="00384C91">
        <w:rPr>
          <w:rFonts w:ascii="TH SarabunPSK" w:hAnsi="TH SarabunPSK" w:cs="TH SarabunPSK" w:hint="cs"/>
          <w:sz w:val="30"/>
          <w:szCs w:val="30"/>
          <w:cs/>
        </w:rPr>
        <w:t>ห้องทำงาน</w:t>
      </w:r>
    </w:p>
    <w:p w14:paraId="1443342C" w14:textId="28420907" w:rsidR="001C3597" w:rsidRPr="00D714E6" w:rsidRDefault="00B7079D" w:rsidP="00D714E6">
      <w:pPr>
        <w:ind w:left="720" w:right="3168" w:firstLine="72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1.</w:t>
      </w:r>
      <w:r w:rsidR="00A0048A" w:rsidRPr="00A0048A">
        <w:rPr>
          <w:rFonts w:ascii="TH SarabunPSK" w:hAnsi="TH SarabunPSK" w:cs="TH SarabunPSK"/>
          <w:b/>
          <w:bCs/>
          <w:sz w:val="30"/>
          <w:szCs w:val="30"/>
        </w:rPr>
        <w:t xml:space="preserve">5 </w:t>
      </w:r>
      <w:r w:rsidR="00A0048A" w:rsidRPr="00A0048A">
        <w:rPr>
          <w:rFonts w:ascii="TH SarabunPSK" w:hAnsi="TH SarabunPSK" w:cs="TH SarabunPSK" w:hint="cs"/>
          <w:b/>
          <w:bCs/>
          <w:sz w:val="30"/>
          <w:szCs w:val="30"/>
          <w:cs/>
        </w:rPr>
        <w:t>ภาคการศึกษา</w:t>
      </w:r>
      <w:r w:rsidR="00A0048A" w:rsidRPr="00A0048A">
        <w:rPr>
          <w:rFonts w:ascii="TH SarabunPSK" w:hAnsi="TH SarabunPSK" w:cs="TH SarabunPSK"/>
          <w:b/>
          <w:bCs/>
          <w:sz w:val="30"/>
          <w:szCs w:val="30"/>
        </w:rPr>
        <w:t>/</w:t>
      </w:r>
      <w:r w:rsidR="00A0048A" w:rsidRPr="00A0048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ชั้นปี </w:t>
      </w:r>
      <w:r w:rsidR="00A0048A" w:rsidRPr="008245CC">
        <w:rPr>
          <w:rFonts w:ascii="TH SarabunPSK" w:hAnsi="TH SarabunPSK" w:cs="TH SarabunPSK" w:hint="cs"/>
          <w:b/>
          <w:bCs/>
          <w:sz w:val="30"/>
          <w:szCs w:val="30"/>
          <w:cs/>
        </w:rPr>
        <w:t>จำนวนผู้เรียน</w:t>
      </w:r>
      <w:r w:rsidR="00AA4E93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และสถานที่เรียน</w:t>
      </w:r>
      <w:r w:rsidR="00A0048A" w:rsidRPr="008245CC">
        <w:rPr>
          <w:rFonts w:ascii="TH SarabunPSK" w:hAnsi="TH SarabunPSK" w:cs="TH SarabunPSK"/>
          <w:b/>
          <w:bCs/>
          <w:sz w:val="30"/>
          <w:szCs w:val="30"/>
        </w:rPr>
        <w:t>:</w:t>
      </w:r>
      <w:r w:rsidR="00D339E5">
        <w:rPr>
          <w:rFonts w:ascii="TH SarabunPSK" w:hAnsi="TH SarabunPSK" w:cs="TH SarabunPSK"/>
          <w:b/>
          <w:bCs/>
          <w:color w:val="C00000"/>
          <w:sz w:val="30"/>
          <w:szCs w:val="30"/>
        </w:rPr>
        <w:tab/>
        <w:t xml:space="preserve"> </w:t>
      </w:r>
      <w:r w:rsidR="00A0048A" w:rsidRPr="00D714E6">
        <w:rPr>
          <w:rFonts w:ascii="TH SarabunPSK" w:hAnsi="TH SarabunPSK" w:cs="TH SarabunPSK"/>
          <w:sz w:val="30"/>
          <w:szCs w:val="30"/>
        </w:rPr>
        <w:t>…</w:t>
      </w:r>
      <w:r w:rsidR="00D714E6">
        <w:rPr>
          <w:rFonts w:ascii="TH SarabunPSK" w:hAnsi="TH SarabunPSK" w:cs="TH SarabunPSK"/>
          <w:sz w:val="30"/>
          <w:szCs w:val="30"/>
        </w:rPr>
        <w:t>xx</w:t>
      </w:r>
      <w:r w:rsidR="00A0048A" w:rsidRPr="00D714E6">
        <w:rPr>
          <w:rFonts w:ascii="TH SarabunPSK" w:hAnsi="TH SarabunPSK" w:cs="TH SarabunPSK"/>
          <w:sz w:val="30"/>
          <w:szCs w:val="30"/>
        </w:rPr>
        <w:t>…</w:t>
      </w:r>
    </w:p>
    <w:p w14:paraId="1E5BC9F9" w14:textId="51820252" w:rsidR="00A0048A" w:rsidRDefault="00A0048A" w:rsidP="002D1003">
      <w:pPr>
        <w:ind w:right="3168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ab/>
      </w:r>
      <w:r>
        <w:rPr>
          <w:rFonts w:ascii="TH SarabunPSK" w:hAnsi="TH SarabunPSK" w:cs="TH SarabunPSK"/>
          <w:b/>
          <w:bCs/>
          <w:sz w:val="30"/>
          <w:szCs w:val="30"/>
        </w:rPr>
        <w:tab/>
      </w:r>
      <w:r w:rsidR="00B7079D">
        <w:rPr>
          <w:rFonts w:ascii="TH SarabunPSK" w:hAnsi="TH SarabunPSK" w:cs="TH SarabunPSK"/>
          <w:b/>
          <w:bCs/>
          <w:sz w:val="30"/>
          <w:szCs w:val="30"/>
        </w:rPr>
        <w:t>1.</w:t>
      </w:r>
      <w:r w:rsidRPr="00227B41">
        <w:rPr>
          <w:rFonts w:ascii="TH SarabunPSK" w:hAnsi="TH SarabunPSK" w:cs="TH SarabunPSK"/>
          <w:b/>
          <w:bCs/>
          <w:sz w:val="30"/>
          <w:szCs w:val="30"/>
        </w:rPr>
        <w:t xml:space="preserve">6 </w:t>
      </w:r>
      <w:r w:rsidRPr="00227B4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วิชาที่ต้องเรียนมาก่อน </w:t>
      </w:r>
      <w:r w:rsidRPr="00227B41">
        <w:rPr>
          <w:rFonts w:ascii="TH SarabunIT๙" w:eastAsia="Times New Roman" w:hAnsi="TH SarabunIT๙" w:cs="TH SarabunIT๙"/>
          <w:b/>
          <w:bCs/>
          <w:sz w:val="32"/>
          <w:szCs w:val="32"/>
        </w:rPr>
        <w:t>(Pre-requisite)</w:t>
      </w:r>
      <w:r w:rsidR="00D339E5">
        <w:rPr>
          <w:rFonts w:ascii="TH SarabunPSK" w:hAnsi="TH SarabunPSK" w:cs="TH SarabunPSK"/>
          <w:b/>
          <w:bCs/>
        </w:rPr>
        <w:t xml:space="preserve"> </w:t>
      </w:r>
      <w:r w:rsidR="00D339E5">
        <w:rPr>
          <w:rFonts w:ascii="TH SarabunPSK" w:hAnsi="TH SarabunPSK" w:cs="TH SarabunPSK"/>
          <w:b/>
          <w:bCs/>
        </w:rPr>
        <w:tab/>
      </w:r>
      <w:r w:rsidR="00D339E5">
        <w:rPr>
          <w:rFonts w:ascii="TH SarabunPSK" w:hAnsi="TH SarabunPSK" w:cs="TH SarabunPSK"/>
          <w:b/>
          <w:bCs/>
        </w:rPr>
        <w:tab/>
        <w:t xml:space="preserve"> </w:t>
      </w:r>
      <w:r w:rsidR="00227B41" w:rsidRPr="00D714E6">
        <w:rPr>
          <w:rFonts w:ascii="TH SarabunPSK" w:hAnsi="TH SarabunPSK" w:cs="TH SarabunPSK"/>
          <w:sz w:val="30"/>
          <w:szCs w:val="30"/>
        </w:rPr>
        <w:t>…</w:t>
      </w:r>
      <w:r w:rsidR="00D714E6">
        <w:rPr>
          <w:rFonts w:ascii="TH SarabunPSK" w:hAnsi="TH SarabunPSK" w:cs="TH SarabunPSK"/>
          <w:sz w:val="30"/>
          <w:szCs w:val="30"/>
        </w:rPr>
        <w:t>xx</w:t>
      </w:r>
      <w:r w:rsidR="00227B41" w:rsidRPr="00D714E6">
        <w:rPr>
          <w:rFonts w:ascii="TH SarabunPSK" w:hAnsi="TH SarabunPSK" w:cs="TH SarabunPSK"/>
          <w:sz w:val="30"/>
          <w:szCs w:val="30"/>
        </w:rPr>
        <w:t>…</w:t>
      </w:r>
    </w:p>
    <w:p w14:paraId="4D19916D" w14:textId="039FEFEA" w:rsidR="00227B41" w:rsidRDefault="00227B41" w:rsidP="00CE5723">
      <w:pPr>
        <w:ind w:right="3168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ab/>
      </w:r>
      <w:r>
        <w:rPr>
          <w:rFonts w:ascii="TH SarabunPSK" w:hAnsi="TH SarabunPSK" w:cs="TH SarabunPSK"/>
          <w:b/>
          <w:bCs/>
          <w:sz w:val="30"/>
          <w:szCs w:val="30"/>
        </w:rPr>
        <w:tab/>
      </w:r>
      <w:r w:rsidR="00B7079D">
        <w:rPr>
          <w:rFonts w:ascii="TH SarabunPSK" w:hAnsi="TH SarabunPSK" w:cs="TH SarabunPSK"/>
          <w:b/>
          <w:bCs/>
          <w:sz w:val="30"/>
          <w:szCs w:val="30"/>
        </w:rPr>
        <w:t>1.</w:t>
      </w:r>
      <w:r w:rsidR="00E964F5" w:rsidRPr="00E964F5">
        <w:rPr>
          <w:rFonts w:ascii="TH SarabunPSK" w:hAnsi="TH SarabunPSK" w:cs="TH SarabunPSK"/>
          <w:b/>
          <w:bCs/>
          <w:sz w:val="30"/>
          <w:szCs w:val="30"/>
        </w:rPr>
        <w:t xml:space="preserve">7 </w:t>
      </w:r>
      <w:r w:rsidR="00E964F5" w:rsidRPr="00E964F5">
        <w:rPr>
          <w:rFonts w:ascii="TH SarabunPSK" w:hAnsi="TH SarabunPSK" w:cs="TH SarabunPSK" w:hint="cs"/>
          <w:b/>
          <w:bCs/>
          <w:sz w:val="30"/>
          <w:szCs w:val="30"/>
          <w:cs/>
        </w:rPr>
        <w:t>วิชาที่ต้องเรียนพร้อมกัน (</w:t>
      </w:r>
      <w:r w:rsidR="00E964F5" w:rsidRPr="00E964F5">
        <w:rPr>
          <w:rFonts w:ascii="TH SarabunPSK" w:hAnsi="TH SarabunPSK" w:cs="TH SarabunPSK"/>
          <w:b/>
          <w:bCs/>
          <w:sz w:val="30"/>
          <w:szCs w:val="30"/>
        </w:rPr>
        <w:t>Co-requisite</w:t>
      </w:r>
      <w:r w:rsidR="00E964F5" w:rsidRPr="00E964F5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  <w:r w:rsidR="00E964F5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D339E5">
        <w:rPr>
          <w:rFonts w:ascii="TH SarabunPSK" w:hAnsi="TH SarabunPSK" w:cs="TH SarabunPSK"/>
          <w:b/>
          <w:bCs/>
          <w:sz w:val="30"/>
          <w:szCs w:val="30"/>
        </w:rPr>
        <w:tab/>
      </w:r>
      <w:r w:rsidR="00D339E5">
        <w:rPr>
          <w:rFonts w:ascii="TH SarabunPSK" w:hAnsi="TH SarabunPSK" w:cs="TH SarabunPSK"/>
          <w:b/>
          <w:bCs/>
          <w:sz w:val="30"/>
          <w:szCs w:val="30"/>
        </w:rPr>
        <w:tab/>
      </w:r>
      <w:r w:rsidR="00E964F5" w:rsidRPr="00D714E6">
        <w:rPr>
          <w:rFonts w:ascii="TH SarabunPSK" w:hAnsi="TH SarabunPSK" w:cs="TH SarabunPSK"/>
          <w:sz w:val="30"/>
          <w:szCs w:val="30"/>
        </w:rPr>
        <w:t>…</w:t>
      </w:r>
      <w:r w:rsidR="00D714E6">
        <w:rPr>
          <w:rFonts w:ascii="TH SarabunPSK" w:hAnsi="TH SarabunPSK" w:cs="TH SarabunPSK"/>
          <w:sz w:val="30"/>
          <w:szCs w:val="30"/>
        </w:rPr>
        <w:t>xx</w:t>
      </w:r>
      <w:r w:rsidR="00E964F5" w:rsidRPr="00D714E6">
        <w:rPr>
          <w:rFonts w:ascii="TH SarabunPSK" w:hAnsi="TH SarabunPSK" w:cs="TH SarabunPSK"/>
          <w:sz w:val="30"/>
          <w:szCs w:val="30"/>
        </w:rPr>
        <w:t>…</w:t>
      </w:r>
    </w:p>
    <w:p w14:paraId="250E6637" w14:textId="29C39B9B" w:rsidR="002D1003" w:rsidRPr="002D1003" w:rsidRDefault="00B7079D" w:rsidP="00CE5723">
      <w:pPr>
        <w:ind w:left="720" w:right="3168" w:firstLine="720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1.</w:t>
      </w:r>
      <w:r w:rsidR="002D1003" w:rsidRPr="002D1003">
        <w:rPr>
          <w:rFonts w:ascii="TH SarabunPSK" w:hAnsi="TH SarabunPSK" w:cs="TH SarabunPSK"/>
          <w:b/>
          <w:bCs/>
          <w:sz w:val="30"/>
          <w:szCs w:val="30"/>
        </w:rPr>
        <w:t xml:space="preserve">8 </w:t>
      </w:r>
      <w:r w:rsidR="002D1003" w:rsidRPr="002D1003">
        <w:rPr>
          <w:rFonts w:ascii="TH SarabunPSK" w:hAnsi="TH SarabunPSK" w:cs="TH SarabunPSK" w:hint="cs"/>
          <w:b/>
          <w:bCs/>
          <w:sz w:val="30"/>
          <w:szCs w:val="30"/>
          <w:cs/>
        </w:rPr>
        <w:t>วันที่ปรับปรุงรายละเอียดวิชาครั้งล่าสุด</w:t>
      </w:r>
      <w:r w:rsidR="00D339E5">
        <w:rPr>
          <w:rFonts w:ascii="TH SarabunPSK" w:hAnsi="TH SarabunPSK" w:cs="TH SarabunPSK"/>
          <w:b/>
          <w:bCs/>
          <w:sz w:val="30"/>
          <w:szCs w:val="30"/>
        </w:rPr>
        <w:tab/>
        <w:t xml:space="preserve"> </w:t>
      </w:r>
      <w:r w:rsidR="00D339E5">
        <w:rPr>
          <w:rFonts w:ascii="TH SarabunPSK" w:hAnsi="TH SarabunPSK" w:cs="TH SarabunPSK"/>
          <w:b/>
          <w:bCs/>
          <w:sz w:val="30"/>
          <w:szCs w:val="30"/>
        </w:rPr>
        <w:tab/>
      </w:r>
      <w:r w:rsidR="00D339E5">
        <w:rPr>
          <w:rFonts w:ascii="TH SarabunPSK" w:hAnsi="TH SarabunPSK" w:cs="TH SarabunPSK"/>
          <w:b/>
          <w:bCs/>
          <w:sz w:val="30"/>
          <w:szCs w:val="30"/>
        </w:rPr>
        <w:tab/>
      </w:r>
      <w:r w:rsidR="002D1003" w:rsidRPr="00D714E6">
        <w:rPr>
          <w:rFonts w:ascii="TH SarabunPSK" w:hAnsi="TH SarabunPSK" w:cs="TH SarabunPSK"/>
          <w:sz w:val="30"/>
          <w:szCs w:val="30"/>
        </w:rPr>
        <w:t>…</w:t>
      </w:r>
      <w:r w:rsidR="00D339E5">
        <w:rPr>
          <w:rFonts w:ascii="TH SarabunPSK" w:hAnsi="TH SarabunPSK" w:cs="TH SarabunPSK"/>
          <w:sz w:val="30"/>
          <w:szCs w:val="30"/>
        </w:rPr>
        <w:t>xx</w:t>
      </w:r>
      <w:r w:rsidR="002D1003" w:rsidRPr="00D714E6">
        <w:rPr>
          <w:rFonts w:ascii="TH SarabunPSK" w:hAnsi="TH SarabunPSK" w:cs="TH SarabunPSK"/>
          <w:sz w:val="30"/>
          <w:szCs w:val="30"/>
        </w:rPr>
        <w:t>…</w:t>
      </w:r>
    </w:p>
    <w:p w14:paraId="5BF7B753" w14:textId="7BD4A4D7" w:rsidR="00F2178B" w:rsidRDefault="00B7079D" w:rsidP="00CE5723">
      <w:pPr>
        <w:ind w:left="1440" w:rightChars="1440" w:right="3168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1.</w:t>
      </w:r>
      <w:r w:rsidR="002D1003" w:rsidRPr="002D1003">
        <w:rPr>
          <w:rFonts w:ascii="TH SarabunPSK" w:hAnsi="TH SarabunPSK" w:cs="TH SarabunPSK"/>
          <w:b/>
          <w:bCs/>
          <w:sz w:val="32"/>
          <w:szCs w:val="32"/>
        </w:rPr>
        <w:t>9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D1003" w:rsidRPr="002D1003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วัตถุประสงค์ในการพัฒนา/ปรับปรุง</w:t>
      </w:r>
      <w:r w:rsidR="008B33E2">
        <w:rPr>
          <w:rFonts w:ascii="TH SarabunPSK" w:hAnsi="TH SarabunPSK" w:cs="TH SarabunPSK" w:hint="cs"/>
          <w:b/>
          <w:bCs/>
          <w:sz w:val="32"/>
          <w:szCs w:val="32"/>
          <w:cs/>
        </w:rPr>
        <w:t>รายวิชา</w:t>
      </w:r>
      <w:r w:rsidR="008B33E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B33E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B33E2" w:rsidRPr="00D714E6">
        <w:rPr>
          <w:rFonts w:ascii="TH SarabunPSK" w:hAnsi="TH SarabunPSK" w:cs="TH SarabunPSK"/>
          <w:sz w:val="30"/>
          <w:szCs w:val="30"/>
        </w:rPr>
        <w:t>…</w:t>
      </w:r>
      <w:r w:rsidR="008B33E2">
        <w:rPr>
          <w:rFonts w:ascii="TH SarabunPSK" w:hAnsi="TH SarabunPSK" w:cs="TH SarabunPSK"/>
          <w:sz w:val="30"/>
          <w:szCs w:val="30"/>
        </w:rPr>
        <w:t>xx</w:t>
      </w:r>
      <w:r w:rsidR="008B33E2" w:rsidRPr="00D714E6">
        <w:rPr>
          <w:rFonts w:ascii="TH SarabunPSK" w:hAnsi="TH SarabunPSK" w:cs="TH SarabunPSK"/>
          <w:sz w:val="30"/>
          <w:szCs w:val="30"/>
        </w:rPr>
        <w:t>…</w:t>
      </w:r>
    </w:p>
    <w:tbl>
      <w:tblPr>
        <w:tblpPr w:leftFromText="180" w:rightFromText="180" w:vertAnchor="text" w:horzAnchor="page" w:tblpX="2646" w:tblpY="711"/>
        <w:tblW w:w="784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000" w:firstRow="0" w:lastRow="0" w:firstColumn="0" w:lastColumn="0" w:noHBand="0" w:noVBand="0"/>
      </w:tblPr>
      <w:tblGrid>
        <w:gridCol w:w="91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270"/>
        <w:gridCol w:w="360"/>
        <w:gridCol w:w="270"/>
        <w:gridCol w:w="360"/>
        <w:gridCol w:w="360"/>
        <w:gridCol w:w="270"/>
        <w:gridCol w:w="270"/>
        <w:gridCol w:w="270"/>
        <w:gridCol w:w="270"/>
        <w:gridCol w:w="270"/>
        <w:gridCol w:w="360"/>
      </w:tblGrid>
      <w:tr w:rsidR="002433CA" w:rsidRPr="00C67304" w14:paraId="62C6F5AB" w14:textId="77777777" w:rsidTr="003D4288">
        <w:trPr>
          <w:trHeight w:val="285"/>
        </w:trPr>
        <w:tc>
          <w:tcPr>
            <w:tcW w:w="7840" w:type="dxa"/>
            <w:gridSpan w:val="22"/>
            <w:shd w:val="clear" w:color="auto" w:fill="auto"/>
          </w:tcPr>
          <w:p w14:paraId="422D66A1" w14:textId="0F965502" w:rsidR="002433CA" w:rsidRPr="009E4A8A" w:rsidRDefault="002433CA" w:rsidP="003D4288">
            <w:pPr>
              <w:pStyle w:val="Default"/>
              <w:jc w:val="center"/>
              <w:rPr>
                <w:b/>
                <w:bCs/>
              </w:rPr>
            </w:pPr>
            <w:r w:rsidRPr="009E4A8A">
              <w:rPr>
                <w:b/>
                <w:bCs/>
                <w:cs/>
              </w:rPr>
              <w:t>ผลลัพธ์การเรียนรู้ระดับหลักสูตร (</w:t>
            </w:r>
            <w:r w:rsidRPr="009E4A8A">
              <w:rPr>
                <w:b/>
                <w:bCs/>
              </w:rPr>
              <w:t>PLOs</w:t>
            </w:r>
            <w:r w:rsidRPr="009E4A8A">
              <w:rPr>
                <w:b/>
                <w:bCs/>
                <w:cs/>
              </w:rPr>
              <w:t>)</w:t>
            </w:r>
          </w:p>
        </w:tc>
      </w:tr>
      <w:tr w:rsidR="004F60B4" w:rsidRPr="00C67304" w14:paraId="35E4C5F3" w14:textId="77777777" w:rsidTr="003D4288">
        <w:trPr>
          <w:trHeight w:val="129"/>
        </w:trPr>
        <w:tc>
          <w:tcPr>
            <w:tcW w:w="910" w:type="dxa"/>
            <w:shd w:val="clear" w:color="auto" w:fill="auto"/>
          </w:tcPr>
          <w:p w14:paraId="6BAD5018" w14:textId="3DA656DE" w:rsidR="002433CA" w:rsidRPr="00C67304" w:rsidRDefault="002433CA" w:rsidP="003D4288">
            <w:pPr>
              <w:pStyle w:val="Default"/>
            </w:pPr>
          </w:p>
        </w:tc>
        <w:tc>
          <w:tcPr>
            <w:tcW w:w="1080" w:type="dxa"/>
            <w:gridSpan w:val="3"/>
            <w:shd w:val="clear" w:color="auto" w:fill="auto"/>
          </w:tcPr>
          <w:p w14:paraId="05CB9065" w14:textId="276697B3" w:rsidR="002433CA" w:rsidRPr="009E4A8A" w:rsidRDefault="002433CA" w:rsidP="003D4288">
            <w:pPr>
              <w:pStyle w:val="Default"/>
              <w:jc w:val="center"/>
              <w:rPr>
                <w:b/>
                <w:bCs/>
              </w:rPr>
            </w:pPr>
            <w:r w:rsidRPr="009E4A8A">
              <w:rPr>
                <w:b/>
                <w:bCs/>
              </w:rPr>
              <w:t>PLO1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6D6F1C0D" w14:textId="2BDEFCE7" w:rsidR="002433CA" w:rsidRPr="009E4A8A" w:rsidRDefault="002433CA" w:rsidP="003D4288">
            <w:pPr>
              <w:pStyle w:val="Default"/>
              <w:jc w:val="center"/>
              <w:rPr>
                <w:b/>
                <w:bCs/>
              </w:rPr>
            </w:pPr>
            <w:r w:rsidRPr="009E4A8A">
              <w:rPr>
                <w:b/>
                <w:bCs/>
              </w:rPr>
              <w:t>PLO2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5A9402C0" w14:textId="2F383F3B" w:rsidR="002433CA" w:rsidRPr="009E4A8A" w:rsidRDefault="002433CA" w:rsidP="003D4288">
            <w:pPr>
              <w:pStyle w:val="Default"/>
              <w:jc w:val="center"/>
              <w:rPr>
                <w:b/>
                <w:bCs/>
              </w:rPr>
            </w:pPr>
            <w:r w:rsidRPr="009E4A8A">
              <w:rPr>
                <w:b/>
                <w:bCs/>
              </w:rPr>
              <w:t>PLO3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7B3A6C78" w14:textId="3C800966" w:rsidR="002433CA" w:rsidRPr="009E4A8A" w:rsidRDefault="002433CA" w:rsidP="003D4288">
            <w:pPr>
              <w:pStyle w:val="Default"/>
              <w:jc w:val="center"/>
              <w:rPr>
                <w:b/>
                <w:bCs/>
              </w:rPr>
            </w:pPr>
            <w:r w:rsidRPr="009E4A8A">
              <w:rPr>
                <w:b/>
                <w:bCs/>
              </w:rPr>
              <w:t>PLO4</w:t>
            </w:r>
          </w:p>
        </w:tc>
        <w:tc>
          <w:tcPr>
            <w:tcW w:w="990" w:type="dxa"/>
            <w:gridSpan w:val="3"/>
            <w:shd w:val="clear" w:color="auto" w:fill="auto"/>
          </w:tcPr>
          <w:p w14:paraId="0B6026F1" w14:textId="15E2C9C8" w:rsidR="002433CA" w:rsidRPr="009E4A8A" w:rsidRDefault="002433CA" w:rsidP="003D4288">
            <w:pPr>
              <w:pStyle w:val="Default"/>
              <w:ind w:left="-76"/>
              <w:jc w:val="center"/>
              <w:rPr>
                <w:b/>
                <w:bCs/>
              </w:rPr>
            </w:pPr>
            <w:r w:rsidRPr="009E4A8A">
              <w:rPr>
                <w:b/>
                <w:bCs/>
              </w:rPr>
              <w:t>PLO5</w:t>
            </w:r>
          </w:p>
        </w:tc>
        <w:tc>
          <w:tcPr>
            <w:tcW w:w="630" w:type="dxa"/>
            <w:gridSpan w:val="2"/>
            <w:shd w:val="clear" w:color="auto" w:fill="auto"/>
          </w:tcPr>
          <w:p w14:paraId="02C29C09" w14:textId="670D0208" w:rsidR="002433CA" w:rsidRPr="009E4A8A" w:rsidRDefault="002433CA" w:rsidP="003D4288">
            <w:pPr>
              <w:pStyle w:val="Default"/>
              <w:ind w:left="-78"/>
              <w:jc w:val="center"/>
              <w:rPr>
                <w:b/>
                <w:bCs/>
              </w:rPr>
            </w:pPr>
            <w:r w:rsidRPr="009E4A8A">
              <w:rPr>
                <w:b/>
                <w:bCs/>
              </w:rPr>
              <w:t>PLO6</w:t>
            </w:r>
          </w:p>
        </w:tc>
        <w:tc>
          <w:tcPr>
            <w:tcW w:w="630" w:type="dxa"/>
            <w:gridSpan w:val="2"/>
            <w:shd w:val="clear" w:color="auto" w:fill="auto"/>
          </w:tcPr>
          <w:p w14:paraId="7EE8A662" w14:textId="77777777" w:rsidR="002433CA" w:rsidRPr="009E4A8A" w:rsidRDefault="002433CA" w:rsidP="003D4288">
            <w:pPr>
              <w:pStyle w:val="Default"/>
              <w:ind w:left="-79"/>
              <w:jc w:val="center"/>
              <w:rPr>
                <w:b/>
                <w:bCs/>
              </w:rPr>
            </w:pPr>
            <w:r w:rsidRPr="009E4A8A">
              <w:rPr>
                <w:b/>
                <w:bCs/>
              </w:rPr>
              <w:t>PLO7</w:t>
            </w:r>
          </w:p>
        </w:tc>
        <w:tc>
          <w:tcPr>
            <w:tcW w:w="540" w:type="dxa"/>
            <w:gridSpan w:val="2"/>
            <w:shd w:val="clear" w:color="auto" w:fill="auto"/>
          </w:tcPr>
          <w:p w14:paraId="3E4408BF" w14:textId="77777777" w:rsidR="002433CA" w:rsidRPr="009E4A8A" w:rsidRDefault="002433CA" w:rsidP="003D4288">
            <w:pPr>
              <w:pStyle w:val="Default"/>
              <w:ind w:left="-81"/>
              <w:jc w:val="center"/>
              <w:rPr>
                <w:b/>
                <w:bCs/>
              </w:rPr>
            </w:pPr>
            <w:r w:rsidRPr="009E4A8A">
              <w:rPr>
                <w:b/>
                <w:bCs/>
              </w:rPr>
              <w:t>PLO8</w:t>
            </w:r>
          </w:p>
        </w:tc>
        <w:tc>
          <w:tcPr>
            <w:tcW w:w="900" w:type="dxa"/>
            <w:gridSpan w:val="3"/>
            <w:shd w:val="clear" w:color="auto" w:fill="auto"/>
          </w:tcPr>
          <w:p w14:paraId="53105DA1" w14:textId="77777777" w:rsidR="002433CA" w:rsidRPr="009E4A8A" w:rsidRDefault="002433CA" w:rsidP="003D4288">
            <w:pPr>
              <w:pStyle w:val="Default"/>
              <w:ind w:left="-82"/>
              <w:jc w:val="center"/>
              <w:rPr>
                <w:b/>
                <w:bCs/>
              </w:rPr>
            </w:pPr>
            <w:r w:rsidRPr="009E4A8A">
              <w:rPr>
                <w:b/>
                <w:bCs/>
              </w:rPr>
              <w:t>PLO9</w:t>
            </w:r>
          </w:p>
        </w:tc>
      </w:tr>
      <w:tr w:rsidR="00AA40F3" w:rsidRPr="00C67304" w14:paraId="4DDCCF39" w14:textId="77777777" w:rsidTr="003D4288">
        <w:trPr>
          <w:trHeight w:val="129"/>
        </w:trPr>
        <w:tc>
          <w:tcPr>
            <w:tcW w:w="910" w:type="dxa"/>
            <w:shd w:val="clear" w:color="auto" w:fill="auto"/>
          </w:tcPr>
          <w:p w14:paraId="4FADEE23" w14:textId="7B49FB82" w:rsidR="005B4A13" w:rsidRPr="00BD3C90" w:rsidRDefault="009E4A8A" w:rsidP="003D4288">
            <w:pPr>
              <w:pStyle w:val="Default"/>
              <w:ind w:right="-90"/>
              <w:jc w:val="center"/>
              <w:rPr>
                <w:b/>
                <w:bCs/>
              </w:rPr>
            </w:pPr>
            <w:r w:rsidRPr="00BD3C90">
              <w:rPr>
                <w:b/>
                <w:bCs/>
              </w:rPr>
              <w:t>Sub</w:t>
            </w:r>
            <w:r w:rsidR="003D4288">
              <w:rPr>
                <w:b/>
                <w:bCs/>
              </w:rPr>
              <w:t xml:space="preserve"> </w:t>
            </w:r>
            <w:r w:rsidR="006E6A55">
              <w:rPr>
                <w:b/>
                <w:bCs/>
              </w:rPr>
              <w:t>PLO</w:t>
            </w:r>
            <w:r w:rsidR="003D4288">
              <w:rPr>
                <w:b/>
                <w:bCs/>
              </w:rPr>
              <w:t>s</w:t>
            </w:r>
          </w:p>
        </w:tc>
        <w:tc>
          <w:tcPr>
            <w:tcW w:w="360" w:type="dxa"/>
            <w:shd w:val="clear" w:color="auto" w:fill="auto"/>
          </w:tcPr>
          <w:p w14:paraId="024825ED" w14:textId="64D9C65B" w:rsidR="005B4A13" w:rsidRPr="00C67304" w:rsidRDefault="005B4A13" w:rsidP="003D4288">
            <w:pPr>
              <w:pStyle w:val="Default"/>
              <w:ind w:left="-120" w:right="-110"/>
              <w:jc w:val="center"/>
            </w:pPr>
            <w:r w:rsidRPr="00C67304">
              <w:rPr>
                <w:sz w:val="20"/>
                <w:szCs w:val="20"/>
              </w:rPr>
              <w:t>1.1</w:t>
            </w:r>
          </w:p>
        </w:tc>
        <w:tc>
          <w:tcPr>
            <w:tcW w:w="360" w:type="dxa"/>
            <w:shd w:val="clear" w:color="auto" w:fill="auto"/>
          </w:tcPr>
          <w:p w14:paraId="24E3B829" w14:textId="5839B9E0" w:rsidR="005B4A13" w:rsidRPr="00C67304" w:rsidRDefault="005B4A13" w:rsidP="003D4288">
            <w:pPr>
              <w:pStyle w:val="Default"/>
              <w:ind w:right="-101"/>
              <w:jc w:val="center"/>
            </w:pPr>
            <w:r w:rsidRPr="00C67304">
              <w:rPr>
                <w:sz w:val="20"/>
                <w:szCs w:val="20"/>
              </w:rPr>
              <w:t>1.2</w:t>
            </w:r>
          </w:p>
        </w:tc>
        <w:tc>
          <w:tcPr>
            <w:tcW w:w="360" w:type="dxa"/>
            <w:shd w:val="clear" w:color="auto" w:fill="auto"/>
          </w:tcPr>
          <w:p w14:paraId="5E9590F3" w14:textId="77800482" w:rsidR="005B4A13" w:rsidRPr="00C67304" w:rsidRDefault="005B4A13" w:rsidP="003D4288">
            <w:pPr>
              <w:pStyle w:val="Default"/>
              <w:ind w:right="-96"/>
              <w:jc w:val="center"/>
            </w:pPr>
            <w:r w:rsidRPr="00C67304">
              <w:rPr>
                <w:sz w:val="22"/>
                <w:szCs w:val="22"/>
              </w:rPr>
              <w:t>1.3</w:t>
            </w:r>
          </w:p>
        </w:tc>
        <w:tc>
          <w:tcPr>
            <w:tcW w:w="360" w:type="dxa"/>
            <w:shd w:val="clear" w:color="auto" w:fill="auto"/>
          </w:tcPr>
          <w:p w14:paraId="1F97AE81" w14:textId="77777777" w:rsidR="005B4A13" w:rsidRPr="00C67304" w:rsidRDefault="005B4A13" w:rsidP="003D4288">
            <w:pPr>
              <w:pStyle w:val="Default"/>
              <w:ind w:right="-109"/>
              <w:jc w:val="center"/>
            </w:pPr>
            <w:r w:rsidRPr="00C67304">
              <w:rPr>
                <w:sz w:val="20"/>
                <w:szCs w:val="20"/>
              </w:rPr>
              <w:t>2.1</w:t>
            </w:r>
          </w:p>
        </w:tc>
        <w:tc>
          <w:tcPr>
            <w:tcW w:w="360" w:type="dxa"/>
            <w:shd w:val="clear" w:color="auto" w:fill="auto"/>
          </w:tcPr>
          <w:p w14:paraId="2AE6AB1F" w14:textId="391C9BB9" w:rsidR="005B4A13" w:rsidRPr="00C67304" w:rsidRDefault="00A11695" w:rsidP="003D4288">
            <w:pPr>
              <w:pStyle w:val="Default"/>
              <w:ind w:right="-105"/>
              <w:jc w:val="center"/>
            </w:pPr>
            <w:r w:rsidRPr="00C67304">
              <w:t>2.2</w:t>
            </w:r>
          </w:p>
        </w:tc>
        <w:tc>
          <w:tcPr>
            <w:tcW w:w="360" w:type="dxa"/>
            <w:shd w:val="clear" w:color="auto" w:fill="auto"/>
          </w:tcPr>
          <w:p w14:paraId="26B7A51A" w14:textId="54A7952B" w:rsidR="005B4A13" w:rsidRPr="00C67304" w:rsidRDefault="00A11695" w:rsidP="003D4288">
            <w:pPr>
              <w:pStyle w:val="Default"/>
              <w:ind w:right="-109"/>
              <w:jc w:val="center"/>
            </w:pPr>
            <w:r w:rsidRPr="00C67304">
              <w:t>3.1</w:t>
            </w:r>
          </w:p>
        </w:tc>
        <w:tc>
          <w:tcPr>
            <w:tcW w:w="360" w:type="dxa"/>
            <w:shd w:val="clear" w:color="auto" w:fill="auto"/>
          </w:tcPr>
          <w:p w14:paraId="6E3F8CDD" w14:textId="6199F2DC" w:rsidR="005B4A13" w:rsidRPr="00C67304" w:rsidRDefault="00A11695" w:rsidP="003D4288">
            <w:pPr>
              <w:pStyle w:val="Default"/>
              <w:ind w:right="-105"/>
              <w:jc w:val="center"/>
            </w:pPr>
            <w:r w:rsidRPr="00C67304">
              <w:t>3.2</w:t>
            </w:r>
          </w:p>
        </w:tc>
        <w:tc>
          <w:tcPr>
            <w:tcW w:w="360" w:type="dxa"/>
            <w:shd w:val="clear" w:color="auto" w:fill="auto"/>
          </w:tcPr>
          <w:p w14:paraId="2CBA7054" w14:textId="2437C3B8" w:rsidR="005B4A13" w:rsidRPr="00C67304" w:rsidRDefault="00A11695" w:rsidP="003D4288">
            <w:pPr>
              <w:pStyle w:val="Default"/>
              <w:ind w:right="-109"/>
              <w:jc w:val="center"/>
            </w:pPr>
            <w:r w:rsidRPr="00C67304">
              <w:t>4.1</w:t>
            </w:r>
          </w:p>
        </w:tc>
        <w:tc>
          <w:tcPr>
            <w:tcW w:w="360" w:type="dxa"/>
            <w:shd w:val="clear" w:color="auto" w:fill="auto"/>
          </w:tcPr>
          <w:p w14:paraId="170BFADD" w14:textId="61AF75F0" w:rsidR="005B4A13" w:rsidRPr="00C67304" w:rsidRDefault="00A11695" w:rsidP="003D4288">
            <w:pPr>
              <w:pStyle w:val="Default"/>
              <w:ind w:right="-104"/>
              <w:jc w:val="center"/>
            </w:pPr>
            <w:r w:rsidRPr="00C67304">
              <w:t>4.2</w:t>
            </w:r>
          </w:p>
        </w:tc>
        <w:tc>
          <w:tcPr>
            <w:tcW w:w="360" w:type="dxa"/>
            <w:shd w:val="clear" w:color="auto" w:fill="auto"/>
          </w:tcPr>
          <w:p w14:paraId="7A116BC7" w14:textId="4C157260" w:rsidR="005B4A13" w:rsidRPr="00C67304" w:rsidRDefault="00A11695" w:rsidP="003D4288">
            <w:pPr>
              <w:pStyle w:val="Default"/>
              <w:ind w:left="-76"/>
              <w:jc w:val="center"/>
            </w:pPr>
            <w:r w:rsidRPr="00C67304">
              <w:t>5.1</w:t>
            </w:r>
          </w:p>
        </w:tc>
        <w:tc>
          <w:tcPr>
            <w:tcW w:w="270" w:type="dxa"/>
            <w:shd w:val="clear" w:color="auto" w:fill="auto"/>
          </w:tcPr>
          <w:p w14:paraId="0960B8D8" w14:textId="0B09E785" w:rsidR="005B4A13" w:rsidRPr="00C67304" w:rsidRDefault="00A11695" w:rsidP="003D4288">
            <w:pPr>
              <w:pStyle w:val="Default"/>
              <w:ind w:left="-76" w:right="-104"/>
              <w:jc w:val="center"/>
            </w:pPr>
            <w:r w:rsidRPr="00C67304">
              <w:t>5.2</w:t>
            </w:r>
          </w:p>
        </w:tc>
        <w:tc>
          <w:tcPr>
            <w:tcW w:w="360" w:type="dxa"/>
            <w:shd w:val="clear" w:color="auto" w:fill="auto"/>
          </w:tcPr>
          <w:p w14:paraId="41A3BE70" w14:textId="4BCBA6F7" w:rsidR="005B4A13" w:rsidRPr="00C67304" w:rsidRDefault="00A11695" w:rsidP="003D4288">
            <w:pPr>
              <w:pStyle w:val="Default"/>
              <w:ind w:left="-76" w:right="-110"/>
              <w:jc w:val="center"/>
            </w:pPr>
            <w:r w:rsidRPr="00C67304">
              <w:t>5.3</w:t>
            </w:r>
          </w:p>
        </w:tc>
        <w:tc>
          <w:tcPr>
            <w:tcW w:w="270" w:type="dxa"/>
            <w:shd w:val="clear" w:color="auto" w:fill="auto"/>
          </w:tcPr>
          <w:p w14:paraId="23327828" w14:textId="4632C0EA" w:rsidR="005B4A13" w:rsidRPr="00C67304" w:rsidRDefault="00A11695" w:rsidP="003D4288">
            <w:pPr>
              <w:pStyle w:val="Default"/>
              <w:ind w:left="-78" w:right="-107"/>
              <w:jc w:val="center"/>
            </w:pPr>
            <w:r w:rsidRPr="00C67304">
              <w:t>6.1</w:t>
            </w:r>
          </w:p>
        </w:tc>
        <w:tc>
          <w:tcPr>
            <w:tcW w:w="360" w:type="dxa"/>
            <w:shd w:val="clear" w:color="auto" w:fill="auto"/>
          </w:tcPr>
          <w:p w14:paraId="41CD9379" w14:textId="1DCB46E3" w:rsidR="005B4A13" w:rsidRPr="00C67304" w:rsidRDefault="00A11695" w:rsidP="003D4288">
            <w:pPr>
              <w:pStyle w:val="Default"/>
              <w:ind w:left="-78" w:right="-21"/>
              <w:jc w:val="center"/>
            </w:pPr>
            <w:r w:rsidRPr="00C67304">
              <w:t>6.2</w:t>
            </w:r>
          </w:p>
        </w:tc>
        <w:tc>
          <w:tcPr>
            <w:tcW w:w="360" w:type="dxa"/>
            <w:shd w:val="clear" w:color="auto" w:fill="auto"/>
          </w:tcPr>
          <w:p w14:paraId="5D8582C0" w14:textId="6187C288" w:rsidR="005B4A13" w:rsidRPr="00C67304" w:rsidRDefault="00A11695" w:rsidP="003D4288">
            <w:pPr>
              <w:pStyle w:val="Default"/>
              <w:ind w:left="-79"/>
              <w:jc w:val="center"/>
            </w:pPr>
            <w:r w:rsidRPr="00C67304">
              <w:t>7.1</w:t>
            </w:r>
          </w:p>
        </w:tc>
        <w:tc>
          <w:tcPr>
            <w:tcW w:w="270" w:type="dxa"/>
            <w:shd w:val="clear" w:color="auto" w:fill="auto"/>
          </w:tcPr>
          <w:p w14:paraId="069F590F" w14:textId="30DBE8CC" w:rsidR="005B4A13" w:rsidRPr="00C67304" w:rsidRDefault="00A11695" w:rsidP="003D4288">
            <w:pPr>
              <w:pStyle w:val="Default"/>
              <w:ind w:left="-79" w:right="-104"/>
              <w:jc w:val="center"/>
            </w:pPr>
            <w:r w:rsidRPr="00C67304">
              <w:t>7.2</w:t>
            </w:r>
          </w:p>
        </w:tc>
        <w:tc>
          <w:tcPr>
            <w:tcW w:w="270" w:type="dxa"/>
            <w:shd w:val="clear" w:color="auto" w:fill="auto"/>
          </w:tcPr>
          <w:p w14:paraId="74436720" w14:textId="2472E0CE" w:rsidR="005B4A13" w:rsidRPr="00C67304" w:rsidRDefault="00A11695" w:rsidP="003D4288">
            <w:pPr>
              <w:pStyle w:val="Default"/>
              <w:ind w:left="-81" w:right="-106"/>
              <w:jc w:val="center"/>
            </w:pPr>
            <w:r w:rsidRPr="00C67304">
              <w:t>8.1</w:t>
            </w:r>
          </w:p>
        </w:tc>
        <w:tc>
          <w:tcPr>
            <w:tcW w:w="270" w:type="dxa"/>
            <w:shd w:val="clear" w:color="auto" w:fill="auto"/>
          </w:tcPr>
          <w:p w14:paraId="2A284E98" w14:textId="4C4ABE09" w:rsidR="005B4A13" w:rsidRPr="00C67304" w:rsidRDefault="00C67304" w:rsidP="003D4288">
            <w:pPr>
              <w:pStyle w:val="Default"/>
              <w:ind w:left="-81" w:right="-106"/>
              <w:jc w:val="center"/>
            </w:pPr>
            <w:r w:rsidRPr="00C67304">
              <w:t>8.2</w:t>
            </w:r>
          </w:p>
        </w:tc>
        <w:tc>
          <w:tcPr>
            <w:tcW w:w="270" w:type="dxa"/>
            <w:shd w:val="clear" w:color="auto" w:fill="auto"/>
          </w:tcPr>
          <w:p w14:paraId="73D741B5" w14:textId="53328D8B" w:rsidR="005B4A13" w:rsidRPr="00C67304" w:rsidRDefault="00C67304" w:rsidP="003D4288">
            <w:pPr>
              <w:pStyle w:val="Default"/>
              <w:ind w:left="-82" w:right="-111"/>
              <w:jc w:val="center"/>
            </w:pPr>
            <w:r w:rsidRPr="00C67304">
              <w:t>9.1</w:t>
            </w:r>
          </w:p>
        </w:tc>
        <w:tc>
          <w:tcPr>
            <w:tcW w:w="270" w:type="dxa"/>
            <w:shd w:val="clear" w:color="auto" w:fill="auto"/>
          </w:tcPr>
          <w:p w14:paraId="2400B398" w14:textId="5EF8CCCA" w:rsidR="005B4A13" w:rsidRPr="00C67304" w:rsidRDefault="00C67304" w:rsidP="003D4288">
            <w:pPr>
              <w:pStyle w:val="Default"/>
              <w:ind w:left="-82" w:right="-99"/>
              <w:jc w:val="center"/>
            </w:pPr>
            <w:r w:rsidRPr="00C67304">
              <w:t>9.2</w:t>
            </w:r>
          </w:p>
        </w:tc>
        <w:tc>
          <w:tcPr>
            <w:tcW w:w="360" w:type="dxa"/>
            <w:shd w:val="clear" w:color="auto" w:fill="auto"/>
          </w:tcPr>
          <w:p w14:paraId="675BF542" w14:textId="3384CC7F" w:rsidR="005B4A13" w:rsidRPr="00C67304" w:rsidRDefault="00C67304" w:rsidP="003D4288">
            <w:pPr>
              <w:pStyle w:val="Default"/>
              <w:ind w:left="-82" w:right="-103"/>
              <w:jc w:val="center"/>
            </w:pPr>
            <w:r w:rsidRPr="00C67304">
              <w:t>9.3</w:t>
            </w:r>
          </w:p>
        </w:tc>
      </w:tr>
      <w:tr w:rsidR="00AA40F3" w:rsidRPr="00C67304" w14:paraId="4FF07D4E" w14:textId="77777777" w:rsidTr="003D4288">
        <w:trPr>
          <w:trHeight w:val="129"/>
        </w:trPr>
        <w:tc>
          <w:tcPr>
            <w:tcW w:w="910" w:type="dxa"/>
            <w:shd w:val="clear" w:color="auto" w:fill="auto"/>
          </w:tcPr>
          <w:p w14:paraId="0F3FBAD4" w14:textId="758EDBB4" w:rsidR="00C67304" w:rsidRPr="00BD3C90" w:rsidRDefault="009E4A8A" w:rsidP="003D4288">
            <w:pPr>
              <w:pStyle w:val="Default"/>
              <w:jc w:val="center"/>
              <w:rPr>
                <w:b/>
                <w:bCs/>
                <w:cs/>
              </w:rPr>
            </w:pPr>
            <w:r w:rsidRPr="00BD3C90">
              <w:rPr>
                <w:rFonts w:hint="cs"/>
                <w:b/>
                <w:bCs/>
                <w:cs/>
              </w:rPr>
              <w:t>ระดับ</w:t>
            </w:r>
          </w:p>
        </w:tc>
        <w:tc>
          <w:tcPr>
            <w:tcW w:w="360" w:type="dxa"/>
            <w:shd w:val="clear" w:color="auto" w:fill="auto"/>
          </w:tcPr>
          <w:p w14:paraId="1AEF11D7" w14:textId="61E3A207" w:rsidR="00C67304" w:rsidRPr="00C67304" w:rsidRDefault="00C67304" w:rsidP="003D4288">
            <w:pPr>
              <w:pStyle w:val="Default"/>
              <w:ind w:right="-96"/>
              <w:jc w:val="center"/>
              <w:rPr>
                <w:sz w:val="20"/>
                <w:szCs w:val="20"/>
              </w:rPr>
            </w:pPr>
            <w:r w:rsidRPr="00C67304">
              <w:t>R</w:t>
            </w:r>
          </w:p>
        </w:tc>
        <w:tc>
          <w:tcPr>
            <w:tcW w:w="360" w:type="dxa"/>
            <w:shd w:val="clear" w:color="auto" w:fill="auto"/>
          </w:tcPr>
          <w:p w14:paraId="608C1445" w14:textId="77777777" w:rsidR="00C67304" w:rsidRPr="00C67304" w:rsidRDefault="00C67304" w:rsidP="003D4288">
            <w:pPr>
              <w:pStyle w:val="Default"/>
              <w:ind w:right="-101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</w:tcPr>
          <w:p w14:paraId="78F2953C" w14:textId="77777777" w:rsidR="00C67304" w:rsidRPr="00C67304" w:rsidRDefault="00C67304" w:rsidP="003D4288">
            <w:pPr>
              <w:pStyle w:val="Default"/>
              <w:ind w:right="-96"/>
              <w:jc w:val="center"/>
              <w:rPr>
                <w:sz w:val="22"/>
                <w:szCs w:val="22"/>
              </w:rPr>
            </w:pPr>
          </w:p>
        </w:tc>
        <w:tc>
          <w:tcPr>
            <w:tcW w:w="360" w:type="dxa"/>
            <w:shd w:val="clear" w:color="auto" w:fill="auto"/>
          </w:tcPr>
          <w:p w14:paraId="0D541231" w14:textId="77777777" w:rsidR="00C67304" w:rsidRPr="00C67304" w:rsidRDefault="00C67304" w:rsidP="003D4288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</w:tcPr>
          <w:p w14:paraId="6D4A8AC9" w14:textId="15E87C9B" w:rsidR="00C67304" w:rsidRPr="00C67304" w:rsidRDefault="00C67304" w:rsidP="003D4288">
            <w:pPr>
              <w:pStyle w:val="Default"/>
              <w:jc w:val="center"/>
            </w:pPr>
          </w:p>
        </w:tc>
        <w:tc>
          <w:tcPr>
            <w:tcW w:w="360" w:type="dxa"/>
            <w:shd w:val="clear" w:color="auto" w:fill="auto"/>
          </w:tcPr>
          <w:p w14:paraId="5FBB2892" w14:textId="77777777" w:rsidR="00C67304" w:rsidRPr="00C67304" w:rsidRDefault="00C67304" w:rsidP="003D4288">
            <w:pPr>
              <w:pStyle w:val="Default"/>
              <w:jc w:val="center"/>
            </w:pPr>
          </w:p>
        </w:tc>
        <w:tc>
          <w:tcPr>
            <w:tcW w:w="360" w:type="dxa"/>
            <w:shd w:val="clear" w:color="auto" w:fill="auto"/>
          </w:tcPr>
          <w:p w14:paraId="2A104414" w14:textId="24CB41F3" w:rsidR="00C67304" w:rsidRPr="00C67304" w:rsidRDefault="00C67304" w:rsidP="003D4288">
            <w:pPr>
              <w:pStyle w:val="Default"/>
              <w:jc w:val="center"/>
            </w:pPr>
          </w:p>
        </w:tc>
        <w:tc>
          <w:tcPr>
            <w:tcW w:w="360" w:type="dxa"/>
            <w:shd w:val="clear" w:color="auto" w:fill="auto"/>
          </w:tcPr>
          <w:p w14:paraId="4D108157" w14:textId="77777777" w:rsidR="00C67304" w:rsidRPr="00C67304" w:rsidRDefault="00C67304" w:rsidP="003D4288">
            <w:pPr>
              <w:pStyle w:val="Default"/>
              <w:ind w:right="-53"/>
              <w:jc w:val="center"/>
            </w:pPr>
          </w:p>
        </w:tc>
        <w:tc>
          <w:tcPr>
            <w:tcW w:w="360" w:type="dxa"/>
            <w:shd w:val="clear" w:color="auto" w:fill="auto"/>
          </w:tcPr>
          <w:p w14:paraId="0D3ECACA" w14:textId="77777777" w:rsidR="00C67304" w:rsidRPr="00C67304" w:rsidRDefault="00C67304" w:rsidP="003D4288">
            <w:pPr>
              <w:pStyle w:val="Default"/>
              <w:ind w:right="-104"/>
              <w:jc w:val="center"/>
            </w:pPr>
          </w:p>
        </w:tc>
        <w:tc>
          <w:tcPr>
            <w:tcW w:w="360" w:type="dxa"/>
            <w:shd w:val="clear" w:color="auto" w:fill="auto"/>
          </w:tcPr>
          <w:p w14:paraId="3CF6553D" w14:textId="77777777" w:rsidR="00C67304" w:rsidRPr="00C67304" w:rsidRDefault="00C67304" w:rsidP="003D4288">
            <w:pPr>
              <w:pStyle w:val="Default"/>
              <w:ind w:left="-76"/>
              <w:jc w:val="center"/>
            </w:pPr>
          </w:p>
        </w:tc>
        <w:tc>
          <w:tcPr>
            <w:tcW w:w="270" w:type="dxa"/>
            <w:shd w:val="clear" w:color="auto" w:fill="auto"/>
          </w:tcPr>
          <w:p w14:paraId="5130E54B" w14:textId="77777777" w:rsidR="00C67304" w:rsidRPr="00C67304" w:rsidRDefault="00C67304" w:rsidP="003D4288">
            <w:pPr>
              <w:pStyle w:val="Default"/>
              <w:ind w:left="-76" w:right="-104"/>
              <w:jc w:val="center"/>
            </w:pPr>
          </w:p>
        </w:tc>
        <w:tc>
          <w:tcPr>
            <w:tcW w:w="360" w:type="dxa"/>
            <w:shd w:val="clear" w:color="auto" w:fill="auto"/>
          </w:tcPr>
          <w:p w14:paraId="5BD949CF" w14:textId="77777777" w:rsidR="00C67304" w:rsidRPr="00C67304" w:rsidRDefault="00C67304" w:rsidP="003D4288">
            <w:pPr>
              <w:pStyle w:val="Default"/>
              <w:ind w:left="-76" w:right="-110"/>
              <w:jc w:val="center"/>
            </w:pPr>
          </w:p>
        </w:tc>
        <w:tc>
          <w:tcPr>
            <w:tcW w:w="270" w:type="dxa"/>
            <w:shd w:val="clear" w:color="auto" w:fill="auto"/>
          </w:tcPr>
          <w:p w14:paraId="39F162B1" w14:textId="77777777" w:rsidR="00C67304" w:rsidRPr="00C67304" w:rsidRDefault="00C67304" w:rsidP="003D4288">
            <w:pPr>
              <w:pStyle w:val="Default"/>
              <w:ind w:left="-78"/>
              <w:jc w:val="center"/>
            </w:pPr>
          </w:p>
        </w:tc>
        <w:tc>
          <w:tcPr>
            <w:tcW w:w="360" w:type="dxa"/>
            <w:shd w:val="clear" w:color="auto" w:fill="auto"/>
          </w:tcPr>
          <w:p w14:paraId="7C63E7A1" w14:textId="77777777" w:rsidR="00C67304" w:rsidRPr="00C67304" w:rsidRDefault="00C67304" w:rsidP="003D4288">
            <w:pPr>
              <w:pStyle w:val="Default"/>
              <w:ind w:left="-78" w:right="-21"/>
              <w:jc w:val="center"/>
            </w:pPr>
          </w:p>
        </w:tc>
        <w:tc>
          <w:tcPr>
            <w:tcW w:w="360" w:type="dxa"/>
            <w:shd w:val="clear" w:color="auto" w:fill="auto"/>
          </w:tcPr>
          <w:p w14:paraId="1FBA08B2" w14:textId="77777777" w:rsidR="00C67304" w:rsidRPr="00C67304" w:rsidRDefault="00C67304" w:rsidP="003D4288">
            <w:pPr>
              <w:pStyle w:val="Default"/>
              <w:ind w:left="-79"/>
              <w:jc w:val="center"/>
            </w:pPr>
          </w:p>
        </w:tc>
        <w:tc>
          <w:tcPr>
            <w:tcW w:w="270" w:type="dxa"/>
            <w:shd w:val="clear" w:color="auto" w:fill="auto"/>
          </w:tcPr>
          <w:p w14:paraId="3EEC5C39" w14:textId="2C3053F9" w:rsidR="00C67304" w:rsidRPr="00C67304" w:rsidRDefault="00C67304" w:rsidP="003D4288">
            <w:pPr>
              <w:pStyle w:val="Default"/>
              <w:ind w:left="-79"/>
              <w:jc w:val="center"/>
            </w:pPr>
            <w:r w:rsidRPr="00C67304">
              <w:t>R</w:t>
            </w:r>
          </w:p>
        </w:tc>
        <w:tc>
          <w:tcPr>
            <w:tcW w:w="270" w:type="dxa"/>
            <w:shd w:val="clear" w:color="auto" w:fill="auto"/>
          </w:tcPr>
          <w:p w14:paraId="0C9ABC18" w14:textId="2BBCE4A9" w:rsidR="00C67304" w:rsidRPr="00C67304" w:rsidRDefault="00C67304" w:rsidP="003D4288">
            <w:pPr>
              <w:pStyle w:val="Default"/>
              <w:ind w:left="-81" w:right="-106"/>
              <w:jc w:val="center"/>
            </w:pPr>
            <w:r w:rsidRPr="00C67304">
              <w:t>R</w:t>
            </w:r>
          </w:p>
        </w:tc>
        <w:tc>
          <w:tcPr>
            <w:tcW w:w="270" w:type="dxa"/>
            <w:shd w:val="clear" w:color="auto" w:fill="auto"/>
          </w:tcPr>
          <w:p w14:paraId="272E9FD7" w14:textId="77777777" w:rsidR="00C67304" w:rsidRPr="00C67304" w:rsidRDefault="00C67304" w:rsidP="003D4288">
            <w:pPr>
              <w:pStyle w:val="Default"/>
              <w:ind w:left="-81"/>
              <w:jc w:val="center"/>
            </w:pPr>
          </w:p>
        </w:tc>
        <w:tc>
          <w:tcPr>
            <w:tcW w:w="270" w:type="dxa"/>
            <w:shd w:val="clear" w:color="auto" w:fill="auto"/>
          </w:tcPr>
          <w:p w14:paraId="42B6BAA5" w14:textId="77777777" w:rsidR="00C67304" w:rsidRPr="00C67304" w:rsidRDefault="00C67304" w:rsidP="003D4288">
            <w:pPr>
              <w:pStyle w:val="Default"/>
              <w:ind w:left="-82"/>
              <w:jc w:val="center"/>
            </w:pPr>
          </w:p>
        </w:tc>
        <w:tc>
          <w:tcPr>
            <w:tcW w:w="270" w:type="dxa"/>
            <w:shd w:val="clear" w:color="auto" w:fill="auto"/>
          </w:tcPr>
          <w:p w14:paraId="772326FA" w14:textId="77777777" w:rsidR="00C67304" w:rsidRPr="00C67304" w:rsidRDefault="00C67304" w:rsidP="003D4288">
            <w:pPr>
              <w:pStyle w:val="Default"/>
              <w:ind w:left="-82" w:right="-99"/>
              <w:jc w:val="center"/>
            </w:pPr>
          </w:p>
        </w:tc>
        <w:tc>
          <w:tcPr>
            <w:tcW w:w="360" w:type="dxa"/>
            <w:shd w:val="clear" w:color="auto" w:fill="auto"/>
          </w:tcPr>
          <w:p w14:paraId="1A9B3943" w14:textId="77777777" w:rsidR="00C67304" w:rsidRPr="00C67304" w:rsidRDefault="00C67304" w:rsidP="003D4288">
            <w:pPr>
              <w:pStyle w:val="Default"/>
              <w:ind w:left="-82" w:right="-103"/>
              <w:jc w:val="center"/>
            </w:pPr>
          </w:p>
        </w:tc>
      </w:tr>
    </w:tbl>
    <w:p w14:paraId="0D6CD2A2" w14:textId="0F006B07" w:rsidR="002433CA" w:rsidRPr="00CE5723" w:rsidRDefault="00B7079D" w:rsidP="002A679F">
      <w:pPr>
        <w:ind w:left="144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1.</w:t>
      </w:r>
      <w:r w:rsidR="00CE5723" w:rsidRPr="00CE5723">
        <w:rPr>
          <w:rFonts w:ascii="TH SarabunPSK" w:hAnsi="TH SarabunPSK" w:cs="TH SarabunPSK"/>
          <w:b/>
          <w:bCs/>
          <w:sz w:val="30"/>
          <w:szCs w:val="30"/>
        </w:rPr>
        <w:t xml:space="preserve">10 </w:t>
      </w:r>
      <w:bookmarkStart w:id="0" w:name="_Hlk169693862"/>
      <w:r w:rsidR="00E72985">
        <w:rPr>
          <w:rFonts w:ascii="TH SarabunPSK" w:hAnsi="TH SarabunPSK" w:cs="TH SarabunPSK" w:hint="cs"/>
          <w:b/>
          <w:bCs/>
          <w:sz w:val="30"/>
          <w:szCs w:val="30"/>
          <w:cs/>
        </w:rPr>
        <w:t>การกระจายความรับผิดชอบต่อ</w:t>
      </w:r>
      <w:r w:rsidR="00CE5723" w:rsidRPr="00CE5723">
        <w:rPr>
          <w:rFonts w:ascii="TH SarabunPSK" w:hAnsi="TH SarabunPSK" w:cs="TH SarabunPSK"/>
          <w:b/>
          <w:bCs/>
          <w:sz w:val="30"/>
          <w:szCs w:val="30"/>
          <w:cs/>
        </w:rPr>
        <w:t>ผลลัพธ์การเรียนรู้</w:t>
      </w:r>
      <w:r w:rsidR="00F8523D">
        <w:rPr>
          <w:rFonts w:ascii="TH SarabunPSK" w:hAnsi="TH SarabunPSK" w:cs="TH SarabunPSK" w:hint="cs"/>
          <w:b/>
          <w:bCs/>
          <w:sz w:val="30"/>
          <w:szCs w:val="30"/>
          <w:cs/>
        </w:rPr>
        <w:t>ระดับ</w:t>
      </w:r>
      <w:r w:rsidR="00CE5723" w:rsidRPr="00CE5723">
        <w:rPr>
          <w:rFonts w:ascii="TH SarabunPSK" w:hAnsi="TH SarabunPSK" w:cs="TH SarabunPSK"/>
          <w:b/>
          <w:bCs/>
          <w:sz w:val="30"/>
          <w:szCs w:val="30"/>
          <w:cs/>
        </w:rPr>
        <w:t>หลักสูตร</w:t>
      </w:r>
      <w:r w:rsidR="00CE5723" w:rsidRPr="00CE5723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(</w:t>
      </w:r>
      <w:r w:rsidR="00CE5723" w:rsidRPr="00CE5723">
        <w:rPr>
          <w:rFonts w:ascii="TH SarabunPSK" w:hAnsi="TH SarabunPSK" w:cs="TH SarabunPSK"/>
          <w:b/>
          <w:bCs/>
          <w:sz w:val="30"/>
          <w:szCs w:val="30"/>
        </w:rPr>
        <w:t>PLOs</w:t>
      </w:r>
      <w:r w:rsidR="00CE5723" w:rsidRPr="00CE5723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  <w:r w:rsidR="00CE5723" w:rsidRPr="00CE5723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E656EA">
        <w:rPr>
          <w:rFonts w:ascii="TH SarabunPSK" w:hAnsi="TH SarabunPSK" w:cs="TH SarabunPSK" w:hint="cs"/>
          <w:b/>
          <w:bCs/>
          <w:sz w:val="30"/>
          <w:szCs w:val="30"/>
          <w:cs/>
        </w:rPr>
        <w:t>ของ</w:t>
      </w:r>
      <w:r w:rsidR="00E72985">
        <w:rPr>
          <w:rFonts w:ascii="TH SarabunPSK" w:hAnsi="TH SarabunPSK" w:cs="TH SarabunPSK" w:hint="cs"/>
          <w:b/>
          <w:bCs/>
          <w:sz w:val="30"/>
          <w:szCs w:val="30"/>
          <w:cs/>
        </w:rPr>
        <w:t>รายวิชา</w:t>
      </w:r>
    </w:p>
    <w:bookmarkEnd w:id="0"/>
    <w:p w14:paraId="0E9DA0AA" w14:textId="23E215CC" w:rsidR="00CA485B" w:rsidRDefault="00CA485B" w:rsidP="00D82768">
      <w:pPr>
        <w:pStyle w:val="Default"/>
        <w:rPr>
          <w:b/>
          <w:bCs/>
          <w:sz w:val="30"/>
          <w:szCs w:val="30"/>
        </w:rPr>
      </w:pPr>
    </w:p>
    <w:p w14:paraId="4C7296F2" w14:textId="336AFC17" w:rsidR="00D82768" w:rsidRDefault="005C70DE" w:rsidP="00D82768">
      <w:pPr>
        <w:pStyle w:val="Default"/>
        <w:rPr>
          <w:b/>
          <w:bCs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DFED40A" wp14:editId="5A873274">
                <wp:simplePos x="0" y="0"/>
                <wp:positionH relativeFrom="column">
                  <wp:posOffset>667703</wp:posOffset>
                </wp:positionH>
                <wp:positionV relativeFrom="paragraph">
                  <wp:posOffset>202882</wp:posOffset>
                </wp:positionV>
                <wp:extent cx="824230" cy="320990"/>
                <wp:effectExtent l="4127" t="0" r="18098" b="18097"/>
                <wp:wrapNone/>
                <wp:docPr id="148601224" name="Rectangle: Rounded Corner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24230" cy="3209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CE89C5" w14:textId="72166C90" w:rsidR="00DE676B" w:rsidRPr="005C70DE" w:rsidRDefault="00DE676B" w:rsidP="00DE676B">
                            <w:pPr>
                              <w:jc w:val="center"/>
                              <w:rPr>
                                <w:rFonts w:ascii="Agency FB" w:hAnsi="Agency FB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5C70DE">
                              <w:rPr>
                                <w:rFonts w:ascii="Agency FB" w:hAnsi="Agency FB"/>
                                <w:b/>
                                <w:bCs/>
                                <w:sz w:val="28"/>
                                <w:szCs w:val="36"/>
                              </w:rPr>
                              <w:t>Ex</w:t>
                            </w:r>
                            <w:r w:rsidR="00475A8E" w:rsidRPr="005C70DE">
                              <w:rPr>
                                <w:rFonts w:ascii="Agency FB" w:hAnsi="Agency FB"/>
                                <w:b/>
                                <w:bCs/>
                                <w:sz w:val="28"/>
                                <w:szCs w:val="36"/>
                              </w:rPr>
                              <w:t>am</w:t>
                            </w:r>
                            <w:r w:rsidRPr="005C70DE">
                              <w:rPr>
                                <w:rFonts w:ascii="Agency FB" w:hAnsi="Agency FB"/>
                                <w:b/>
                                <w:bCs/>
                                <w:sz w:val="28"/>
                                <w:szCs w:val="36"/>
                              </w:rPr>
                              <w:t>p</w:t>
                            </w:r>
                            <w:r w:rsidR="00475A8E" w:rsidRPr="005C70DE">
                              <w:rPr>
                                <w:rFonts w:ascii="Agency FB" w:hAnsi="Agency FB"/>
                                <w:b/>
                                <w:bCs/>
                                <w:sz w:val="28"/>
                                <w:szCs w:val="36"/>
                              </w:rPr>
                              <w:t>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FED40A" id="Rectangle: Rounded Corners 17" o:spid="_x0000_s1028" style="position:absolute;margin-left:52.6pt;margin-top:15.95pt;width:64.9pt;height:25.25pt;rotation:-9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" fillcolor="#94b6d2 [3204]" strokecolor="#0f1b25 [484]" strokeweight="1pt">
                <v:stroke joinstyle="miter"/>
                <v:textbox>
                  <w:txbxContent>
                    <w:p w14:paraId="04CE89C5" w14:textId="72166C90" w:rsidR="00DE676B" w:rsidRPr="005C70DE" w:rsidRDefault="00DE676B" w:rsidP="00DE676B">
                      <w:pPr>
                        <w:jc w:val="center"/>
                        <w:rPr>
                          <w:rFonts w:ascii="Agency FB" w:hAnsi="Agency FB"/>
                          <w:b/>
                          <w:bCs/>
                          <w:sz w:val="28"/>
                          <w:szCs w:val="36"/>
                        </w:rPr>
                      </w:pPr>
                      <w:r w:rsidRPr="005C70DE">
                        <w:rPr>
                          <w:rFonts w:ascii="Agency FB" w:hAnsi="Agency FB"/>
                          <w:b/>
                          <w:bCs/>
                          <w:sz w:val="28"/>
                          <w:szCs w:val="36"/>
                        </w:rPr>
                        <w:t>Ex</w:t>
                      </w:r>
                      <w:r w:rsidR="00475A8E" w:rsidRPr="005C70DE">
                        <w:rPr>
                          <w:rFonts w:ascii="Agency FB" w:hAnsi="Agency FB"/>
                          <w:b/>
                          <w:bCs/>
                          <w:sz w:val="28"/>
                          <w:szCs w:val="36"/>
                        </w:rPr>
                        <w:t>am</w:t>
                      </w:r>
                      <w:r w:rsidRPr="005C70DE">
                        <w:rPr>
                          <w:rFonts w:ascii="Agency FB" w:hAnsi="Agency FB"/>
                          <w:b/>
                          <w:bCs/>
                          <w:sz w:val="28"/>
                          <w:szCs w:val="36"/>
                        </w:rPr>
                        <w:t>p</w:t>
                      </w:r>
                      <w:r w:rsidR="00475A8E" w:rsidRPr="005C70DE">
                        <w:rPr>
                          <w:rFonts w:ascii="Agency FB" w:hAnsi="Agency FB"/>
                          <w:b/>
                          <w:bCs/>
                          <w:sz w:val="28"/>
                          <w:szCs w:val="36"/>
                        </w:rPr>
                        <w:t>le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FB18506" w14:textId="0B9A3456" w:rsidR="00D82768" w:rsidRDefault="00D82768" w:rsidP="00D82768">
      <w:pPr>
        <w:pStyle w:val="Default"/>
        <w:rPr>
          <w:b/>
          <w:bCs/>
          <w:sz w:val="30"/>
          <w:szCs w:val="30"/>
        </w:rPr>
      </w:pPr>
    </w:p>
    <w:p w14:paraId="593DDA89" w14:textId="77777777" w:rsidR="00D82768" w:rsidRDefault="00D82768" w:rsidP="00D82768">
      <w:pPr>
        <w:pStyle w:val="Default"/>
        <w:rPr>
          <w:b/>
          <w:bCs/>
          <w:sz w:val="30"/>
          <w:szCs w:val="30"/>
        </w:rPr>
      </w:pPr>
    </w:p>
    <w:p w14:paraId="5216ED4F" w14:textId="77777777" w:rsidR="00C66AE6" w:rsidRDefault="00C66AE6" w:rsidP="00CA485B">
      <w:pPr>
        <w:pStyle w:val="Default"/>
        <w:ind w:left="720" w:firstLine="720"/>
        <w:rPr>
          <w:b/>
          <w:bCs/>
          <w:sz w:val="30"/>
          <w:szCs w:val="30"/>
        </w:rPr>
      </w:pPr>
    </w:p>
    <w:p w14:paraId="46014F0E" w14:textId="4BDF56EF" w:rsidR="00843CC7" w:rsidRPr="00CA485B" w:rsidRDefault="00B7079D" w:rsidP="00CA485B">
      <w:pPr>
        <w:pStyle w:val="Default"/>
        <w:ind w:left="720" w:firstLine="720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1.</w:t>
      </w:r>
      <w:r w:rsidR="00843CC7" w:rsidRPr="00843CC7">
        <w:rPr>
          <w:b/>
          <w:bCs/>
          <w:sz w:val="30"/>
          <w:szCs w:val="30"/>
        </w:rPr>
        <w:t>11</w:t>
      </w:r>
      <w:r w:rsidR="00843CC7" w:rsidRPr="00843CC7">
        <w:rPr>
          <w:b/>
          <w:bCs/>
          <w:sz w:val="30"/>
          <w:szCs w:val="30"/>
          <w:cs/>
        </w:rPr>
        <w:t xml:space="preserve"> คำอธิบายรายวิชา </w:t>
      </w:r>
    </w:p>
    <w:p w14:paraId="031ABC11" w14:textId="68ED4A2C" w:rsidR="002100CA" w:rsidRPr="00843CC7" w:rsidRDefault="00843CC7" w:rsidP="00843CC7">
      <w:pPr>
        <w:ind w:left="1440" w:rightChars="1440" w:right="3168" w:firstLine="720"/>
        <w:rPr>
          <w:rFonts w:ascii="TH SarabunPSK" w:hAnsi="TH SarabunPSK" w:cs="TH SarabunPSK"/>
          <w:sz w:val="30"/>
          <w:szCs w:val="30"/>
          <w:cs/>
        </w:rPr>
      </w:pPr>
      <w:r w:rsidRPr="00843CC7">
        <w:rPr>
          <w:rFonts w:ascii="TH SarabunPSK" w:hAnsi="TH SarabunPSK" w:cs="TH SarabunPSK"/>
          <w:b/>
          <w:bCs/>
          <w:sz w:val="30"/>
          <w:szCs w:val="30"/>
          <w:cs/>
        </w:rPr>
        <w:t>คำอธิบายรายวิชา (ภาษาไทย)</w:t>
      </w:r>
      <w:r>
        <w:rPr>
          <w:rFonts w:ascii="TH SarabunPSK" w:hAnsi="TH SarabunPSK" w:cs="TH SarabunPSK"/>
          <w:b/>
          <w:bCs/>
          <w:sz w:val="30"/>
          <w:szCs w:val="30"/>
        </w:rPr>
        <w:tab/>
      </w:r>
      <w:r w:rsidRPr="00E20C03">
        <w:rPr>
          <w:rFonts w:ascii="TH SarabunPSK" w:hAnsi="TH SarabunPSK" w:cs="TH SarabunPSK"/>
          <w:sz w:val="30"/>
          <w:szCs w:val="30"/>
        </w:rPr>
        <w:t>…</w:t>
      </w:r>
      <w:r w:rsidR="00E20C03">
        <w:rPr>
          <w:rFonts w:ascii="TH SarabunPSK" w:hAnsi="TH SarabunPSK" w:cs="TH SarabunPSK"/>
          <w:sz w:val="30"/>
          <w:szCs w:val="30"/>
        </w:rPr>
        <w:t>xx</w:t>
      </w:r>
      <w:r w:rsidRPr="00E20C03">
        <w:rPr>
          <w:rFonts w:ascii="TH SarabunPSK" w:hAnsi="TH SarabunPSK" w:cs="TH SarabunPSK"/>
          <w:sz w:val="30"/>
          <w:szCs w:val="30"/>
        </w:rPr>
        <w:t>…</w:t>
      </w:r>
    </w:p>
    <w:p w14:paraId="461F98A7" w14:textId="05ACB765" w:rsidR="00AE2EEF" w:rsidRDefault="00843CC7" w:rsidP="00C539BF">
      <w:pPr>
        <w:ind w:left="1440" w:rightChars="1440" w:right="3168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</w:r>
      <w:r w:rsidRPr="00843CC7">
        <w:rPr>
          <w:rFonts w:ascii="TH SarabunPSK" w:hAnsi="TH SarabunPSK" w:cs="TH SarabunPSK"/>
          <w:b/>
          <w:bCs/>
          <w:sz w:val="30"/>
          <w:szCs w:val="30"/>
          <w:cs/>
        </w:rPr>
        <w:t>คำอธิบายรายวิชา (ภาษาอังกฤษ)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>
        <w:rPr>
          <w:rFonts w:ascii="TH SarabunPSK" w:hAnsi="TH SarabunPSK" w:cs="TH SarabunPSK"/>
          <w:b/>
          <w:bCs/>
          <w:sz w:val="30"/>
          <w:szCs w:val="30"/>
        </w:rPr>
        <w:tab/>
      </w:r>
      <w:r w:rsidRPr="00E20C03">
        <w:rPr>
          <w:rFonts w:ascii="TH SarabunPSK" w:hAnsi="TH SarabunPSK" w:cs="TH SarabunPSK"/>
          <w:sz w:val="30"/>
          <w:szCs w:val="30"/>
        </w:rPr>
        <w:t>…</w:t>
      </w:r>
      <w:r w:rsidR="00E20C03">
        <w:rPr>
          <w:rFonts w:ascii="TH SarabunPSK" w:hAnsi="TH SarabunPSK" w:cs="TH SarabunPSK"/>
          <w:sz w:val="30"/>
          <w:szCs w:val="30"/>
        </w:rPr>
        <w:t>xx</w:t>
      </w:r>
      <w:r w:rsidRPr="00E20C03">
        <w:rPr>
          <w:rFonts w:ascii="TH SarabunPSK" w:hAnsi="TH SarabunPSK" w:cs="TH SarabunPSK"/>
          <w:sz w:val="30"/>
          <w:szCs w:val="30"/>
        </w:rPr>
        <w:t>…</w:t>
      </w:r>
    </w:p>
    <w:p w14:paraId="39270989" w14:textId="3C25B278" w:rsidR="005763F9" w:rsidRPr="00CA485B" w:rsidRDefault="005763F9" w:rsidP="005763F9">
      <w:pPr>
        <w:pStyle w:val="Default"/>
        <w:ind w:left="720" w:firstLine="720"/>
        <w:rPr>
          <w:b/>
          <w:bCs/>
          <w:sz w:val="30"/>
          <w:szCs w:val="30"/>
          <w:cs/>
        </w:rPr>
      </w:pPr>
      <w:r>
        <w:rPr>
          <w:b/>
          <w:bCs/>
          <w:sz w:val="30"/>
          <w:szCs w:val="30"/>
        </w:rPr>
        <w:t>1.</w:t>
      </w:r>
      <w:r w:rsidRPr="00843CC7">
        <w:rPr>
          <w:b/>
          <w:bCs/>
          <w:sz w:val="30"/>
          <w:szCs w:val="30"/>
        </w:rPr>
        <w:t>1</w:t>
      </w:r>
      <w:r>
        <w:rPr>
          <w:b/>
          <w:bCs/>
          <w:sz w:val="30"/>
          <w:szCs w:val="30"/>
        </w:rPr>
        <w:t>2</w:t>
      </w:r>
      <w:r w:rsidRPr="00843CC7">
        <w:rPr>
          <w:b/>
          <w:bCs/>
          <w:sz w:val="30"/>
          <w:szCs w:val="30"/>
          <w:cs/>
        </w:rPr>
        <w:t xml:space="preserve"> </w:t>
      </w:r>
      <w:r w:rsidR="00511074">
        <w:rPr>
          <w:rFonts w:hint="cs"/>
          <w:b/>
          <w:bCs/>
          <w:sz w:val="30"/>
          <w:szCs w:val="30"/>
          <w:cs/>
        </w:rPr>
        <w:t>การปรับปรุง และพัฒนา</w:t>
      </w:r>
      <w:r w:rsidR="00195820">
        <w:rPr>
          <w:rFonts w:hint="cs"/>
          <w:b/>
          <w:bCs/>
          <w:sz w:val="30"/>
          <w:szCs w:val="30"/>
          <w:cs/>
        </w:rPr>
        <w:t>รายวิชา</w:t>
      </w:r>
      <w:r w:rsidR="00511074">
        <w:rPr>
          <w:rFonts w:hint="cs"/>
          <w:b/>
          <w:bCs/>
          <w:sz w:val="30"/>
          <w:szCs w:val="30"/>
          <w:cs/>
        </w:rPr>
        <w:t>จาก</w:t>
      </w:r>
      <w:r>
        <w:rPr>
          <w:rFonts w:hint="cs"/>
          <w:b/>
          <w:bCs/>
          <w:sz w:val="30"/>
          <w:szCs w:val="30"/>
          <w:cs/>
        </w:rPr>
        <w:t>ผลการประเมิน</w:t>
      </w:r>
      <w:r w:rsidR="00511074">
        <w:rPr>
          <w:rFonts w:hint="cs"/>
          <w:b/>
          <w:bCs/>
          <w:sz w:val="30"/>
          <w:szCs w:val="30"/>
          <w:cs/>
        </w:rPr>
        <w:t>ที่ผ่านมา</w:t>
      </w:r>
    </w:p>
    <w:p w14:paraId="16DBECCF" w14:textId="2CD6B9E1" w:rsidR="00A979FA" w:rsidRDefault="00511074" w:rsidP="00C539BF">
      <w:pPr>
        <w:ind w:left="1440" w:rightChars="1440" w:right="3168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</w:rPr>
        <w:t xml:space="preserve">1.12.1 </w:t>
      </w:r>
      <w:r>
        <w:rPr>
          <w:rFonts w:ascii="TH SarabunPSK" w:hAnsi="TH SarabunPSK" w:cs="TH SarabunPSK"/>
          <w:sz w:val="30"/>
          <w:szCs w:val="30"/>
        </w:rPr>
        <w:tab/>
      </w:r>
      <w:r w:rsidRPr="00E20C03">
        <w:rPr>
          <w:rFonts w:ascii="TH SarabunPSK" w:hAnsi="TH SarabunPSK" w:cs="TH SarabunPSK"/>
          <w:sz w:val="30"/>
          <w:szCs w:val="30"/>
        </w:rPr>
        <w:t>…</w:t>
      </w:r>
      <w:r>
        <w:rPr>
          <w:rFonts w:ascii="TH SarabunPSK" w:hAnsi="TH SarabunPSK" w:cs="TH SarabunPSK"/>
          <w:sz w:val="30"/>
          <w:szCs w:val="30"/>
        </w:rPr>
        <w:t>xx</w:t>
      </w:r>
      <w:r w:rsidRPr="00E20C03">
        <w:rPr>
          <w:rFonts w:ascii="TH SarabunPSK" w:hAnsi="TH SarabunPSK" w:cs="TH SarabunPSK"/>
          <w:sz w:val="30"/>
          <w:szCs w:val="30"/>
        </w:rPr>
        <w:t>…</w:t>
      </w:r>
    </w:p>
    <w:p w14:paraId="1485A8FF" w14:textId="09B6E78B" w:rsidR="00C539BF" w:rsidRDefault="00511074" w:rsidP="00FE43CA">
      <w:pPr>
        <w:ind w:left="1440" w:rightChars="1440" w:right="3168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  <w:t>1.12.2</w:t>
      </w:r>
      <w:r>
        <w:rPr>
          <w:rFonts w:ascii="TH SarabunPSK" w:hAnsi="TH SarabunPSK" w:cs="TH SarabunPSK"/>
          <w:sz w:val="30"/>
          <w:szCs w:val="30"/>
        </w:rPr>
        <w:tab/>
      </w:r>
      <w:r w:rsidRPr="00E20C03">
        <w:rPr>
          <w:rFonts w:ascii="TH SarabunPSK" w:hAnsi="TH SarabunPSK" w:cs="TH SarabunPSK"/>
          <w:sz w:val="30"/>
          <w:szCs w:val="30"/>
        </w:rPr>
        <w:t>…</w:t>
      </w:r>
      <w:r>
        <w:rPr>
          <w:rFonts w:ascii="TH SarabunPSK" w:hAnsi="TH SarabunPSK" w:cs="TH SarabunPSK"/>
          <w:sz w:val="30"/>
          <w:szCs w:val="30"/>
        </w:rPr>
        <w:t>xx</w:t>
      </w:r>
      <w:r w:rsidRPr="00E20C03">
        <w:rPr>
          <w:rFonts w:ascii="TH SarabunPSK" w:hAnsi="TH SarabunPSK" w:cs="TH SarabunPSK"/>
          <w:sz w:val="30"/>
          <w:szCs w:val="30"/>
        </w:rPr>
        <w:t>…</w:t>
      </w:r>
    </w:p>
    <w:p w14:paraId="2BCB58CE" w14:textId="6088675E" w:rsidR="009D3226" w:rsidRDefault="009D3226" w:rsidP="009D3226">
      <w:pPr>
        <w:ind w:left="1440" w:rightChars="1440" w:right="3168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sz w:val="24"/>
          <w:szCs w:val="24"/>
        </w:rPr>
        <w:lastRenderedPageBreak/>
        <w:drawing>
          <wp:inline distT="0" distB="0" distL="0" distR="0" wp14:anchorId="724FD05E" wp14:editId="3A0B2ADB">
            <wp:extent cx="609600" cy="650240"/>
            <wp:effectExtent l="0" t="0" r="0" b="0"/>
            <wp:docPr id="22033764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83" cy="6538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8E8AC9" w14:textId="77777777" w:rsidR="00EF3041" w:rsidRPr="00343EA1" w:rsidRDefault="00EF3041" w:rsidP="00EF3041">
      <w:pPr>
        <w:ind w:left="1440" w:rightChars="1440" w:right="3168"/>
        <w:rPr>
          <w:rFonts w:ascii="TH Fah kwang" w:hAnsi="TH Fah kwang" w:cs="TH Fah kwang"/>
          <w:b/>
          <w:bCs/>
          <w:sz w:val="30"/>
          <w:szCs w:val="30"/>
        </w:rPr>
      </w:pPr>
      <w:r>
        <w:rPr>
          <w:rFonts w:ascii="TH Fah kwang" w:hAnsi="TH Fah kwang" w:cs="TH Fah kwang" w:hint="cs"/>
          <w:b/>
          <w:bCs/>
          <w:sz w:val="30"/>
          <w:szCs w:val="30"/>
          <w:cs/>
        </w:rPr>
        <w:t>รายงานสรุปการจัดการเรียนรู้ในรายวิชา (</w:t>
      </w:r>
      <w:r>
        <w:rPr>
          <w:rFonts w:ascii="TH Fah kwang" w:hAnsi="TH Fah kwang" w:cs="TH Fah kwang"/>
          <w:b/>
          <w:bCs/>
          <w:sz w:val="30"/>
          <w:szCs w:val="30"/>
        </w:rPr>
        <w:t>OBE5</w:t>
      </w:r>
      <w:r>
        <w:rPr>
          <w:rFonts w:ascii="TH Fah kwang" w:hAnsi="TH Fah kwang" w:cs="TH Fah kwang" w:hint="cs"/>
          <w:b/>
          <w:bCs/>
          <w:sz w:val="30"/>
          <w:szCs w:val="30"/>
          <w:cs/>
        </w:rPr>
        <w:t>)</w:t>
      </w:r>
    </w:p>
    <w:p w14:paraId="076F2846" w14:textId="77777777" w:rsidR="00EF3041" w:rsidRDefault="00EF3041" w:rsidP="00EF3041">
      <w:pPr>
        <w:ind w:left="1440" w:rightChars="1440" w:right="3168"/>
        <w:rPr>
          <w:rFonts w:ascii="TH SarabunPSK" w:hAnsi="TH SarabunPSK" w:cs="TH SarabunPSK"/>
          <w:b/>
          <w:bCs/>
          <w:sz w:val="28"/>
        </w:rPr>
      </w:pPr>
      <w:r w:rsidRPr="00343EA1">
        <w:rPr>
          <w:rFonts w:ascii="TH Fah kwang" w:hAnsi="TH Fah kwang" w:cs="TH Fah kwang"/>
          <w:b/>
          <w:bCs/>
          <w:noProof/>
          <w:sz w:val="30"/>
          <w:szCs w:val="30"/>
          <w:lang w:val="th-TH"/>
          <w14:ligatures w14:val="non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E68C472" wp14:editId="24451A0A">
                <wp:simplePos x="0" y="0"/>
                <wp:positionH relativeFrom="column">
                  <wp:posOffset>-190549</wp:posOffset>
                </wp:positionH>
                <wp:positionV relativeFrom="paragraph">
                  <wp:posOffset>217170</wp:posOffset>
                </wp:positionV>
                <wp:extent cx="7429500" cy="63500"/>
                <wp:effectExtent l="0" t="0" r="19050" b="12700"/>
                <wp:wrapNone/>
                <wp:docPr id="111319377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0" cy="635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A5AB8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B8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B8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B8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51A89884" id="Rectangle: Rounded Corners 1" o:spid="_x0000_s1026" style="position:absolute;margin-left:-15pt;margin-top:17.1pt;width:585pt;height: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" fillcolor="#d0d3bf" strokecolor="#a5ab81" strokeweight=".5pt">
                <v:fill color2="#c0c4a8" rotate="t" colors="0 #d0d3bf;.5 #c7cab4;1 #c0c4a8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Pr="00343EA1">
        <w:rPr>
          <w:rFonts w:ascii="TH Fah kwang" w:hAnsi="TH Fah kwang" w:cs="TH Fah kwang"/>
          <w:b/>
          <w:bCs/>
          <w:sz w:val="30"/>
          <w:szCs w:val="30"/>
          <w:cs/>
        </w:rPr>
        <w:t>คณะพยาบาลศาสตร์ มหาวิทยาลัยราชภัฏชัยภูมิ</w:t>
      </w:r>
      <w:r w:rsidRPr="00DA3DF5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</w:p>
    <w:p w14:paraId="157F2CAB" w14:textId="7DA406D8" w:rsidR="00120CE2" w:rsidRDefault="00120CE2" w:rsidP="00120CE2">
      <w:pPr>
        <w:ind w:left="1440" w:rightChars="1440" w:right="3168"/>
        <w:rPr>
          <w:rFonts w:ascii="TH SarabunPSK" w:hAnsi="TH SarabunPSK" w:cs="TH SarabunPSK"/>
          <w:sz w:val="30"/>
          <w:szCs w:val="30"/>
        </w:rPr>
      </w:pPr>
    </w:p>
    <w:p w14:paraId="396F938B" w14:textId="18A77C1D" w:rsidR="002100CA" w:rsidRDefault="00120CE2" w:rsidP="00120CE2">
      <w:pPr>
        <w:ind w:left="1440" w:rightChars="1440" w:right="3168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99E5FE" wp14:editId="44600A91">
                <wp:simplePos x="0" y="0"/>
                <wp:positionH relativeFrom="column">
                  <wp:posOffset>908050</wp:posOffset>
                </wp:positionH>
                <wp:positionV relativeFrom="paragraph">
                  <wp:posOffset>6985</wp:posOffset>
                </wp:positionV>
                <wp:extent cx="3009900" cy="317929"/>
                <wp:effectExtent l="0" t="0" r="19050" b="25400"/>
                <wp:wrapNone/>
                <wp:docPr id="1358892275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0" cy="317929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A5AB8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B8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B8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B8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7077DCE" w14:textId="136287BF" w:rsidR="00AE2EEF" w:rsidRPr="00AE2EEF" w:rsidRDefault="00AE2EEF" w:rsidP="00AE2EEF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AE2EE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หมวดที่ </w:t>
                            </w:r>
                            <w:r w:rsidR="006E321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>2</w:t>
                            </w:r>
                            <w:r w:rsidRPr="00AE2EE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120CE2" w:rsidRPr="00937AE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ผลลัพธ์การเรียนรู้ (</w:t>
                            </w:r>
                            <w:r w:rsidR="00120CE2" w:rsidRPr="00937AE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>Learning Outcome</w:t>
                            </w:r>
                            <w:r w:rsidR="00120CE2" w:rsidRPr="00937AE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99E5FE" id="_x0000_s1029" style="position:absolute;left:0;text-align:left;margin-left:71.5pt;margin-top:.55pt;width:237pt;height:25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" fillcolor="#d0d3bf" strokecolor="#a5ab81" strokeweight=".5pt">
                <v:fill color2="#c0c4a8" rotate="t" colors="0 #d0d3bf;.5 #c7cab4;1 #c0c4a8" focus="100%" type="gradient">
                  <o:fill v:ext="view" type="gradientUnscaled"/>
                </v:fill>
                <v:stroke joinstyle="miter"/>
                <v:textbox>
                  <w:txbxContent>
                    <w:p w14:paraId="37077DCE" w14:textId="136287BF" w:rsidR="00AE2EEF" w:rsidRPr="00AE2EEF" w:rsidRDefault="00AE2EEF" w:rsidP="00AE2EEF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AE2EEF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หมวดที่ </w:t>
                      </w:r>
                      <w:r w:rsidR="006E3214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>2</w:t>
                      </w:r>
                      <w:r w:rsidRPr="00AE2EEF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="00120CE2" w:rsidRPr="00937AEB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>ผลลัพธ์การเรียนรู้ (</w:t>
                      </w:r>
                      <w:r w:rsidR="00120CE2" w:rsidRPr="00937AEB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>Learning Outcome</w:t>
                      </w:r>
                      <w:r w:rsidR="00120CE2" w:rsidRPr="00937AEB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11641D6" w14:textId="77777777" w:rsidR="00120CE2" w:rsidRDefault="00120CE2" w:rsidP="00120CE2">
      <w:pPr>
        <w:ind w:left="1440" w:rightChars="1440" w:right="3168"/>
        <w:rPr>
          <w:rFonts w:ascii="TH SarabunPSK" w:hAnsi="TH SarabunPSK" w:cs="TH SarabunPSK"/>
          <w:sz w:val="30"/>
          <w:szCs w:val="30"/>
        </w:rPr>
      </w:pPr>
    </w:p>
    <w:p w14:paraId="1550E7A1" w14:textId="60579ACE" w:rsidR="00C15467" w:rsidRDefault="008B677D" w:rsidP="00B7079D">
      <w:pPr>
        <w:ind w:left="1440" w:rightChars="1440" w:right="3168"/>
        <w:rPr>
          <w:rFonts w:ascii="TH SarabunPSK" w:hAnsi="TH SarabunPSK" w:cs="TH SarabunPSK"/>
          <w:b/>
          <w:bCs/>
          <w:sz w:val="30"/>
          <w:szCs w:val="30"/>
        </w:rPr>
      </w:pPr>
      <w:r w:rsidRPr="00B7079D">
        <w:rPr>
          <w:rFonts w:ascii="TH SarabunPSK" w:hAnsi="TH SarabunPSK" w:cs="TH SarabunPSK"/>
          <w:b/>
          <w:bCs/>
          <w:sz w:val="30"/>
          <w:szCs w:val="30"/>
        </w:rPr>
        <w:t>2</w:t>
      </w:r>
      <w:r w:rsidRPr="00B7079D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B7079D" w:rsidRPr="00B7079D">
        <w:rPr>
          <w:rFonts w:ascii="TH SarabunPSK" w:hAnsi="TH SarabunPSK" w:cs="TH SarabunPSK"/>
          <w:b/>
          <w:bCs/>
          <w:sz w:val="30"/>
          <w:szCs w:val="30"/>
        </w:rPr>
        <w:t>1</w:t>
      </w:r>
      <w:r w:rsidRPr="00B7079D">
        <w:rPr>
          <w:rFonts w:ascii="TH SarabunPSK" w:hAnsi="TH SarabunPSK" w:cs="TH SarabunPSK"/>
          <w:b/>
          <w:bCs/>
          <w:sz w:val="30"/>
          <w:szCs w:val="30"/>
          <w:cs/>
        </w:rPr>
        <w:t xml:space="preserve"> ผลลัพธ์การเรียนรู้</w:t>
      </w:r>
      <w:r w:rsidRPr="00B7079D">
        <w:rPr>
          <w:rFonts w:ascii="TH SarabunPSK" w:hAnsi="TH SarabunPSK" w:cs="TH SarabunPSK" w:hint="cs"/>
          <w:b/>
          <w:bCs/>
          <w:sz w:val="30"/>
          <w:szCs w:val="30"/>
          <w:cs/>
        </w:rPr>
        <w:t>ใน</w:t>
      </w:r>
      <w:r w:rsidRPr="00B7079D">
        <w:rPr>
          <w:rFonts w:ascii="TH SarabunPSK" w:hAnsi="TH SarabunPSK" w:cs="TH SarabunPSK"/>
          <w:b/>
          <w:bCs/>
          <w:sz w:val="30"/>
          <w:szCs w:val="30"/>
          <w:cs/>
        </w:rPr>
        <w:t>รายวิชา (</w:t>
      </w:r>
      <w:r w:rsidRPr="00B7079D">
        <w:rPr>
          <w:rFonts w:ascii="TH SarabunPSK" w:hAnsi="TH SarabunPSK" w:cs="TH SarabunPSK"/>
          <w:b/>
          <w:bCs/>
          <w:sz w:val="30"/>
          <w:szCs w:val="30"/>
        </w:rPr>
        <w:t>CLOs</w:t>
      </w:r>
      <w:r w:rsidRPr="00B7079D"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14:paraId="64E2B0B1" w14:textId="432FB4B4" w:rsidR="00D96FFA" w:rsidRDefault="00D96FFA" w:rsidP="00B7079D">
      <w:pPr>
        <w:ind w:left="1440" w:rightChars="1440" w:right="3168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ab/>
        <w:t>CLO1</w:t>
      </w:r>
      <w:r>
        <w:rPr>
          <w:rFonts w:ascii="TH SarabunPSK" w:hAnsi="TH SarabunPSK" w:cs="TH SarabunPSK"/>
          <w:b/>
          <w:bCs/>
          <w:sz w:val="30"/>
          <w:szCs w:val="30"/>
        </w:rPr>
        <w:tab/>
      </w:r>
      <w:r w:rsidRPr="00E20C03">
        <w:rPr>
          <w:rFonts w:ascii="TH SarabunPSK" w:hAnsi="TH SarabunPSK" w:cs="TH SarabunPSK"/>
          <w:sz w:val="30"/>
          <w:szCs w:val="30"/>
        </w:rPr>
        <w:t>…</w:t>
      </w:r>
      <w:r>
        <w:rPr>
          <w:rFonts w:ascii="TH SarabunPSK" w:hAnsi="TH SarabunPSK" w:cs="TH SarabunPSK"/>
          <w:sz w:val="30"/>
          <w:szCs w:val="30"/>
        </w:rPr>
        <w:t>xx</w:t>
      </w:r>
      <w:r w:rsidRPr="00E20C03">
        <w:rPr>
          <w:rFonts w:ascii="TH SarabunPSK" w:hAnsi="TH SarabunPSK" w:cs="TH SarabunPSK"/>
          <w:sz w:val="30"/>
          <w:szCs w:val="30"/>
        </w:rPr>
        <w:t>…</w:t>
      </w:r>
      <w:r w:rsidR="0010057A">
        <w:rPr>
          <w:rFonts w:ascii="TH SarabunPSK" w:hAnsi="TH SarabunPSK" w:cs="TH SarabunPSK"/>
          <w:sz w:val="30"/>
          <w:szCs w:val="30"/>
        </w:rPr>
        <w:tab/>
      </w:r>
      <w:r w:rsidR="0010057A">
        <w:rPr>
          <w:rFonts w:ascii="TH SarabunPSK" w:hAnsi="TH SarabunPSK" w:cs="TH SarabunPSK" w:hint="cs"/>
          <w:sz w:val="30"/>
          <w:szCs w:val="30"/>
          <w:cs/>
        </w:rPr>
        <w:t>(</w:t>
      </w:r>
      <w:r w:rsidR="0010057A" w:rsidRPr="00726B0B">
        <w:rPr>
          <w:rFonts w:ascii="TH SarabunPSK" w:hAnsi="TH SarabunPSK" w:cs="TH SarabunPSK"/>
          <w:color w:val="FF0000"/>
          <w:sz w:val="30"/>
          <w:szCs w:val="30"/>
          <w:cs/>
        </w:rPr>
        <w:t>อธิบาย</w:t>
      </w:r>
      <w:r w:rsidR="0010057A">
        <w:rPr>
          <w:rFonts w:ascii="TH SarabunPSK" w:hAnsi="TH SarabunPSK" w:cs="TH SarabunPSK" w:hint="cs"/>
          <w:color w:val="FF0000"/>
          <w:sz w:val="30"/>
          <w:szCs w:val="30"/>
          <w:cs/>
        </w:rPr>
        <w:t>)</w:t>
      </w:r>
    </w:p>
    <w:p w14:paraId="5E5C36E6" w14:textId="2637A41B" w:rsidR="00D96FFA" w:rsidRDefault="00D96FFA" w:rsidP="00B7079D">
      <w:pPr>
        <w:ind w:left="1440" w:rightChars="1440" w:right="3168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ab/>
        <w:t>CLO2</w:t>
      </w:r>
      <w:r>
        <w:rPr>
          <w:rFonts w:ascii="TH SarabunPSK" w:hAnsi="TH SarabunPSK" w:cs="TH SarabunPSK"/>
          <w:b/>
          <w:bCs/>
          <w:sz w:val="30"/>
          <w:szCs w:val="30"/>
        </w:rPr>
        <w:tab/>
      </w:r>
      <w:r w:rsidRPr="00E20C03">
        <w:rPr>
          <w:rFonts w:ascii="TH SarabunPSK" w:hAnsi="TH SarabunPSK" w:cs="TH SarabunPSK"/>
          <w:sz w:val="30"/>
          <w:szCs w:val="30"/>
        </w:rPr>
        <w:t>…</w:t>
      </w:r>
      <w:r>
        <w:rPr>
          <w:rFonts w:ascii="TH SarabunPSK" w:hAnsi="TH SarabunPSK" w:cs="TH SarabunPSK"/>
          <w:sz w:val="30"/>
          <w:szCs w:val="30"/>
        </w:rPr>
        <w:t>xx</w:t>
      </w:r>
      <w:r w:rsidRPr="00E20C03">
        <w:rPr>
          <w:rFonts w:ascii="TH SarabunPSK" w:hAnsi="TH SarabunPSK" w:cs="TH SarabunPSK"/>
          <w:sz w:val="30"/>
          <w:szCs w:val="30"/>
        </w:rPr>
        <w:t>…</w:t>
      </w:r>
      <w:r w:rsidR="0010057A">
        <w:rPr>
          <w:rFonts w:ascii="TH SarabunPSK" w:hAnsi="TH SarabunPSK" w:cs="TH SarabunPSK"/>
          <w:sz w:val="30"/>
          <w:szCs w:val="30"/>
        </w:rPr>
        <w:tab/>
      </w:r>
      <w:r w:rsidR="0010057A">
        <w:rPr>
          <w:rFonts w:ascii="TH SarabunPSK" w:hAnsi="TH SarabunPSK" w:cs="TH SarabunPSK" w:hint="cs"/>
          <w:sz w:val="30"/>
          <w:szCs w:val="30"/>
          <w:cs/>
        </w:rPr>
        <w:t>(</w:t>
      </w:r>
      <w:r w:rsidR="0010057A" w:rsidRPr="00726B0B">
        <w:rPr>
          <w:rFonts w:ascii="TH SarabunPSK" w:hAnsi="TH SarabunPSK" w:cs="TH SarabunPSK"/>
          <w:color w:val="FF0000"/>
          <w:sz w:val="30"/>
          <w:szCs w:val="30"/>
          <w:cs/>
        </w:rPr>
        <w:t>วิเคราะห์</w:t>
      </w:r>
      <w:r w:rsidR="0010057A">
        <w:rPr>
          <w:rFonts w:ascii="TH SarabunPSK" w:hAnsi="TH SarabunPSK" w:cs="TH SarabunPSK" w:hint="cs"/>
          <w:color w:val="FF0000"/>
          <w:sz w:val="30"/>
          <w:szCs w:val="30"/>
          <w:cs/>
        </w:rPr>
        <w:t>)</w:t>
      </w:r>
    </w:p>
    <w:p w14:paraId="1EADD438" w14:textId="63F967C0" w:rsidR="00D96FFA" w:rsidRDefault="00D96FFA" w:rsidP="00B7079D">
      <w:pPr>
        <w:ind w:left="1440" w:rightChars="1440" w:right="3168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ab/>
        <w:t>CLO3</w:t>
      </w:r>
      <w:r>
        <w:rPr>
          <w:rFonts w:ascii="TH SarabunPSK" w:hAnsi="TH SarabunPSK" w:cs="TH SarabunPSK"/>
          <w:b/>
          <w:bCs/>
          <w:sz w:val="30"/>
          <w:szCs w:val="30"/>
        </w:rPr>
        <w:tab/>
      </w:r>
      <w:r w:rsidRPr="00E20C03">
        <w:rPr>
          <w:rFonts w:ascii="TH SarabunPSK" w:hAnsi="TH SarabunPSK" w:cs="TH SarabunPSK"/>
          <w:sz w:val="30"/>
          <w:szCs w:val="30"/>
        </w:rPr>
        <w:t>…</w:t>
      </w:r>
      <w:r>
        <w:rPr>
          <w:rFonts w:ascii="TH SarabunPSK" w:hAnsi="TH SarabunPSK" w:cs="TH SarabunPSK"/>
          <w:sz w:val="30"/>
          <w:szCs w:val="30"/>
        </w:rPr>
        <w:t>xx</w:t>
      </w:r>
      <w:r w:rsidRPr="00E20C03">
        <w:rPr>
          <w:rFonts w:ascii="TH SarabunPSK" w:hAnsi="TH SarabunPSK" w:cs="TH SarabunPSK"/>
          <w:sz w:val="30"/>
          <w:szCs w:val="30"/>
        </w:rPr>
        <w:t>…</w:t>
      </w:r>
      <w:r w:rsidR="0010057A">
        <w:rPr>
          <w:rFonts w:ascii="TH SarabunPSK" w:hAnsi="TH SarabunPSK" w:cs="TH SarabunPSK"/>
          <w:sz w:val="30"/>
          <w:szCs w:val="30"/>
        </w:rPr>
        <w:tab/>
      </w:r>
      <w:r w:rsidR="0010057A">
        <w:rPr>
          <w:rFonts w:ascii="TH SarabunPSK" w:hAnsi="TH SarabunPSK" w:cs="TH SarabunPSK" w:hint="cs"/>
          <w:sz w:val="30"/>
          <w:szCs w:val="30"/>
          <w:cs/>
        </w:rPr>
        <w:t>(</w:t>
      </w:r>
      <w:r w:rsidR="0010057A" w:rsidRPr="00726B0B">
        <w:rPr>
          <w:rFonts w:ascii="TH SarabunPSK" w:hAnsi="TH SarabunPSK" w:cs="TH SarabunPSK"/>
          <w:color w:val="FF0000"/>
          <w:sz w:val="30"/>
          <w:szCs w:val="30"/>
          <w:cs/>
        </w:rPr>
        <w:t>แก้ปัญหา</w:t>
      </w:r>
      <w:r w:rsidR="0010057A">
        <w:rPr>
          <w:rFonts w:ascii="TH SarabunPSK" w:hAnsi="TH SarabunPSK" w:cs="TH SarabunPSK" w:hint="cs"/>
          <w:color w:val="FF0000"/>
          <w:sz w:val="30"/>
          <w:szCs w:val="30"/>
          <w:cs/>
        </w:rPr>
        <w:t>)</w:t>
      </w:r>
    </w:p>
    <w:p w14:paraId="0EC09A80" w14:textId="235C6AA1" w:rsidR="0010057A" w:rsidRDefault="0010057A" w:rsidP="00B7079D">
      <w:pPr>
        <w:ind w:left="1440" w:rightChars="1440" w:right="3168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ab/>
        <w:t>CLO4</w:t>
      </w:r>
      <w:r>
        <w:rPr>
          <w:rFonts w:ascii="TH SarabunPSK" w:hAnsi="TH SarabunPSK" w:cs="TH SarabunPSK"/>
          <w:b/>
          <w:bCs/>
          <w:sz w:val="30"/>
          <w:szCs w:val="30"/>
        </w:rPr>
        <w:tab/>
      </w:r>
      <w:r w:rsidRPr="00E20C03">
        <w:rPr>
          <w:rFonts w:ascii="TH SarabunPSK" w:hAnsi="TH SarabunPSK" w:cs="TH SarabunPSK"/>
          <w:sz w:val="30"/>
          <w:szCs w:val="30"/>
        </w:rPr>
        <w:t>…</w:t>
      </w:r>
      <w:r>
        <w:rPr>
          <w:rFonts w:ascii="TH SarabunPSK" w:hAnsi="TH SarabunPSK" w:cs="TH SarabunPSK"/>
          <w:sz w:val="30"/>
          <w:szCs w:val="30"/>
        </w:rPr>
        <w:t>xx</w:t>
      </w:r>
      <w:r w:rsidRPr="00E20C03">
        <w:rPr>
          <w:rFonts w:ascii="TH SarabunPSK" w:hAnsi="TH SarabunPSK" w:cs="TH SarabunPSK"/>
          <w:sz w:val="30"/>
          <w:szCs w:val="30"/>
        </w:rPr>
        <w:t>…</w:t>
      </w: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>(</w:t>
      </w:r>
      <w:r w:rsidRPr="00726B0B">
        <w:rPr>
          <w:rFonts w:ascii="TH SarabunPSK" w:hAnsi="TH SarabunPSK" w:cs="TH SarabunPSK"/>
          <w:color w:val="FF0000"/>
          <w:sz w:val="30"/>
          <w:szCs w:val="30"/>
          <w:cs/>
        </w:rPr>
        <w:t>ประยุกต์</w:t>
      </w:r>
      <w:r>
        <w:rPr>
          <w:rFonts w:ascii="TH SarabunPSK" w:hAnsi="TH SarabunPSK" w:cs="TH SarabunPSK" w:hint="cs"/>
          <w:color w:val="FF0000"/>
          <w:sz w:val="30"/>
          <w:szCs w:val="30"/>
          <w:cs/>
        </w:rPr>
        <w:t>)</w:t>
      </w:r>
    </w:p>
    <w:p w14:paraId="2AFCBE6A" w14:textId="03C9A9FE" w:rsidR="0010057A" w:rsidRDefault="0010057A" w:rsidP="00B7079D">
      <w:pPr>
        <w:ind w:left="1440" w:rightChars="1440" w:right="3168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ab/>
        <w:t>CLO5</w:t>
      </w:r>
      <w:r>
        <w:rPr>
          <w:rFonts w:ascii="TH SarabunPSK" w:hAnsi="TH SarabunPSK" w:cs="TH SarabunPSK"/>
          <w:b/>
          <w:bCs/>
          <w:sz w:val="30"/>
          <w:szCs w:val="30"/>
        </w:rPr>
        <w:tab/>
      </w:r>
      <w:r w:rsidRPr="00E20C03">
        <w:rPr>
          <w:rFonts w:ascii="TH SarabunPSK" w:hAnsi="TH SarabunPSK" w:cs="TH SarabunPSK"/>
          <w:sz w:val="30"/>
          <w:szCs w:val="30"/>
        </w:rPr>
        <w:t>…</w:t>
      </w:r>
      <w:r>
        <w:rPr>
          <w:rFonts w:ascii="TH SarabunPSK" w:hAnsi="TH SarabunPSK" w:cs="TH SarabunPSK"/>
          <w:sz w:val="30"/>
          <w:szCs w:val="30"/>
        </w:rPr>
        <w:t>xx</w:t>
      </w:r>
      <w:r w:rsidRPr="00E20C03">
        <w:rPr>
          <w:rFonts w:ascii="TH SarabunPSK" w:hAnsi="TH SarabunPSK" w:cs="TH SarabunPSK"/>
          <w:sz w:val="30"/>
          <w:szCs w:val="30"/>
        </w:rPr>
        <w:t>…</w:t>
      </w:r>
      <w:r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>(</w:t>
      </w:r>
      <w:r w:rsidRPr="00726B0B">
        <w:rPr>
          <w:rFonts w:ascii="TH SarabunPSK" w:hAnsi="TH SarabunPSK" w:cs="TH SarabunPSK"/>
          <w:color w:val="FF0000"/>
          <w:sz w:val="30"/>
          <w:szCs w:val="30"/>
          <w:cs/>
        </w:rPr>
        <w:t>ปฏิบัติ</w:t>
      </w:r>
      <w:r>
        <w:rPr>
          <w:rFonts w:ascii="TH SarabunPSK" w:hAnsi="TH SarabunPSK" w:cs="TH SarabunPSK" w:hint="cs"/>
          <w:color w:val="FF0000"/>
          <w:sz w:val="30"/>
          <w:szCs w:val="30"/>
          <w:cs/>
        </w:rPr>
        <w:t>)</w:t>
      </w:r>
    </w:p>
    <w:p w14:paraId="67E89FCA" w14:textId="45A80E26" w:rsidR="00290B08" w:rsidRPr="008B677D" w:rsidRDefault="00B7079D" w:rsidP="00B11352">
      <w:pPr>
        <w:ind w:left="1440" w:rightChars="1440" w:right="3168"/>
        <w:rPr>
          <w:rFonts w:ascii="TH SarabunPSK" w:hAnsi="TH SarabunPSK" w:cs="TH SarabunPSK"/>
          <w:b/>
          <w:bCs/>
          <w:sz w:val="30"/>
          <w:szCs w:val="30"/>
        </w:rPr>
      </w:pPr>
      <w:bookmarkStart w:id="1" w:name="_Hlk168943391"/>
      <w:r>
        <w:rPr>
          <w:rFonts w:ascii="TH SarabunPSK" w:hAnsi="TH SarabunPSK" w:cs="TH SarabunPSK"/>
          <w:b/>
          <w:bCs/>
          <w:sz w:val="30"/>
          <w:szCs w:val="30"/>
        </w:rPr>
        <w:t>2</w:t>
      </w:r>
      <w:r w:rsidR="008B677D" w:rsidRPr="008B677D">
        <w:rPr>
          <w:rFonts w:ascii="TH SarabunPSK" w:hAnsi="TH SarabunPSK" w:cs="TH SarabunPSK"/>
          <w:b/>
          <w:bCs/>
          <w:sz w:val="30"/>
          <w:szCs w:val="30"/>
        </w:rPr>
        <w:t>.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2 </w:t>
      </w:r>
      <w:r w:rsidR="008B677D" w:rsidRPr="008B677D">
        <w:rPr>
          <w:rFonts w:ascii="TH SarabunPSK" w:hAnsi="TH SarabunPSK" w:cs="TH SarabunPSK"/>
          <w:b/>
          <w:bCs/>
          <w:sz w:val="30"/>
          <w:szCs w:val="30"/>
          <w:cs/>
        </w:rPr>
        <w:t xml:space="preserve">ความสอดคล้องของ </w:t>
      </w:r>
      <w:r w:rsidR="008B677D" w:rsidRPr="008B677D">
        <w:rPr>
          <w:rFonts w:ascii="TH SarabunPSK" w:hAnsi="TH SarabunPSK" w:cs="TH SarabunPSK"/>
          <w:b/>
          <w:bCs/>
          <w:sz w:val="30"/>
          <w:szCs w:val="30"/>
        </w:rPr>
        <w:t xml:space="preserve">PLOs </w:t>
      </w:r>
      <w:r w:rsidR="008B677D" w:rsidRPr="008B677D">
        <w:rPr>
          <w:rFonts w:ascii="TH SarabunPSK" w:hAnsi="TH SarabunPSK" w:cs="TH SarabunPSK"/>
          <w:b/>
          <w:bCs/>
          <w:sz w:val="30"/>
          <w:szCs w:val="30"/>
          <w:cs/>
        </w:rPr>
        <w:t>และผลลัพธ์การเรียนรู้</w:t>
      </w:r>
      <w:r w:rsidR="008B677D" w:rsidRPr="008B677D">
        <w:rPr>
          <w:rFonts w:ascii="TH SarabunPSK" w:hAnsi="TH SarabunPSK" w:cs="TH SarabunPSK" w:hint="cs"/>
          <w:b/>
          <w:bCs/>
          <w:sz w:val="30"/>
          <w:szCs w:val="30"/>
          <w:cs/>
        </w:rPr>
        <w:t>ในราย</w:t>
      </w:r>
      <w:r w:rsidR="008B677D" w:rsidRPr="008B677D">
        <w:rPr>
          <w:rFonts w:ascii="TH SarabunPSK" w:hAnsi="TH SarabunPSK" w:cs="TH SarabunPSK"/>
          <w:b/>
          <w:bCs/>
          <w:sz w:val="30"/>
          <w:szCs w:val="30"/>
          <w:cs/>
        </w:rPr>
        <w:t>วิชา</w:t>
      </w:r>
      <w:r w:rsidR="008B677D" w:rsidRPr="008B677D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8B677D" w:rsidRPr="008B677D">
        <w:rPr>
          <w:rFonts w:ascii="TH SarabunPSK" w:hAnsi="TH SarabunPSK" w:cs="TH SarabunPSK" w:hint="cs"/>
          <w:b/>
          <w:bCs/>
          <w:sz w:val="30"/>
          <w:szCs w:val="30"/>
          <w:cs/>
        </w:rPr>
        <w:t>(</w:t>
      </w:r>
      <w:r w:rsidR="008B677D" w:rsidRPr="008B677D">
        <w:rPr>
          <w:rFonts w:ascii="TH SarabunPSK" w:hAnsi="TH SarabunPSK" w:cs="TH SarabunPSK"/>
          <w:b/>
          <w:bCs/>
          <w:sz w:val="30"/>
          <w:szCs w:val="30"/>
        </w:rPr>
        <w:t>CLOs</w:t>
      </w:r>
      <w:r w:rsidR="008B677D" w:rsidRPr="008B677D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  <w:bookmarkEnd w:id="1"/>
    </w:p>
    <w:tbl>
      <w:tblPr>
        <w:tblpPr w:leftFromText="180" w:rightFromText="180" w:vertAnchor="text" w:horzAnchor="page" w:tblpX="2817" w:tblpY="155"/>
        <w:tblW w:w="801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000" w:firstRow="0" w:lastRow="0" w:firstColumn="0" w:lastColumn="0" w:noHBand="0" w:noVBand="0"/>
      </w:tblPr>
      <w:tblGrid>
        <w:gridCol w:w="5490"/>
        <w:gridCol w:w="630"/>
        <w:gridCol w:w="630"/>
        <w:gridCol w:w="630"/>
        <w:gridCol w:w="630"/>
      </w:tblGrid>
      <w:tr w:rsidR="00DF57AD" w:rsidRPr="00141B73" w14:paraId="335BBA8E" w14:textId="77777777" w:rsidTr="00DF57AD">
        <w:trPr>
          <w:trHeight w:val="129"/>
        </w:trPr>
        <w:tc>
          <w:tcPr>
            <w:tcW w:w="5490" w:type="dxa"/>
          </w:tcPr>
          <w:p w14:paraId="66D7CF50" w14:textId="77777777" w:rsidR="00B11352" w:rsidRPr="00141B73" w:rsidRDefault="00B11352" w:rsidP="00B11352">
            <w:pPr>
              <w:pStyle w:val="Default"/>
              <w:jc w:val="center"/>
              <w:rPr>
                <w:b/>
                <w:bCs/>
              </w:rPr>
            </w:pPr>
            <w:r w:rsidRPr="00141B73">
              <w:rPr>
                <w:b/>
                <w:bCs/>
              </w:rPr>
              <w:t>PLO</w:t>
            </w:r>
            <w:r>
              <w:rPr>
                <w:b/>
                <w:bCs/>
              </w:rPr>
              <w:t>s/</w:t>
            </w:r>
            <w:r w:rsidRPr="00C33344">
              <w:t xml:space="preserve"> </w:t>
            </w:r>
            <w:proofErr w:type="spellStart"/>
            <w:r w:rsidRPr="00BD3AF4">
              <w:rPr>
                <w:b/>
                <w:bCs/>
              </w:rPr>
              <w:t>SubPLOs</w:t>
            </w:r>
            <w:proofErr w:type="spellEnd"/>
          </w:p>
        </w:tc>
        <w:tc>
          <w:tcPr>
            <w:tcW w:w="630" w:type="dxa"/>
          </w:tcPr>
          <w:p w14:paraId="00391A2B" w14:textId="77777777" w:rsidR="00B11352" w:rsidRPr="00141B73" w:rsidRDefault="00B11352" w:rsidP="00B11352">
            <w:pPr>
              <w:pStyle w:val="Default"/>
              <w:jc w:val="center"/>
            </w:pPr>
            <w:r>
              <w:t>CLO1</w:t>
            </w:r>
          </w:p>
        </w:tc>
        <w:tc>
          <w:tcPr>
            <w:tcW w:w="630" w:type="dxa"/>
          </w:tcPr>
          <w:p w14:paraId="29AD83FE" w14:textId="77777777" w:rsidR="00B11352" w:rsidRPr="00141B73" w:rsidRDefault="00B11352" w:rsidP="00B11352">
            <w:pPr>
              <w:pStyle w:val="Default"/>
              <w:jc w:val="center"/>
            </w:pPr>
            <w:r>
              <w:t>CLO2</w:t>
            </w:r>
          </w:p>
        </w:tc>
        <w:tc>
          <w:tcPr>
            <w:tcW w:w="630" w:type="dxa"/>
          </w:tcPr>
          <w:p w14:paraId="00AD6CBD" w14:textId="77777777" w:rsidR="00B11352" w:rsidRPr="00141B73" w:rsidRDefault="00B11352" w:rsidP="00B11352">
            <w:pPr>
              <w:pStyle w:val="Default"/>
              <w:jc w:val="center"/>
            </w:pPr>
            <w:r>
              <w:t>CLO3</w:t>
            </w:r>
          </w:p>
        </w:tc>
        <w:tc>
          <w:tcPr>
            <w:tcW w:w="630" w:type="dxa"/>
          </w:tcPr>
          <w:p w14:paraId="183138C6" w14:textId="77777777" w:rsidR="00B11352" w:rsidRPr="00141B73" w:rsidRDefault="00B11352" w:rsidP="00B11352">
            <w:pPr>
              <w:pStyle w:val="Default"/>
              <w:jc w:val="center"/>
            </w:pPr>
            <w:r>
              <w:t>CLO4</w:t>
            </w:r>
          </w:p>
        </w:tc>
      </w:tr>
      <w:tr w:rsidR="00DF57AD" w:rsidRPr="00141B73" w14:paraId="09925879" w14:textId="77777777" w:rsidTr="00DF57AD">
        <w:trPr>
          <w:trHeight w:val="129"/>
        </w:trPr>
        <w:tc>
          <w:tcPr>
            <w:tcW w:w="5490" w:type="dxa"/>
          </w:tcPr>
          <w:p w14:paraId="6110A885" w14:textId="6B5BFA77" w:rsidR="00B11352" w:rsidRDefault="00B11352" w:rsidP="00B11352">
            <w:pPr>
              <w:pStyle w:val="Default"/>
              <w:rPr>
                <w:b/>
                <w:bCs/>
              </w:rPr>
            </w:pPr>
            <w:r w:rsidRPr="00141B73">
              <w:rPr>
                <w:b/>
                <w:bCs/>
              </w:rPr>
              <w:t>PLO</w:t>
            </w:r>
            <w:r>
              <w:rPr>
                <w:b/>
                <w:bCs/>
              </w:rPr>
              <w:t xml:space="preserve">1              </w:t>
            </w:r>
            <w:r w:rsidRPr="00184AB6">
              <w:t>…xx…</w:t>
            </w:r>
            <w:r w:rsidR="00DF57AD">
              <w:t>……………………………………………………………………………………</w:t>
            </w:r>
          </w:p>
          <w:p w14:paraId="571DF116" w14:textId="32060131" w:rsidR="00B11352" w:rsidRPr="00C33344" w:rsidRDefault="00B11352" w:rsidP="00B11352">
            <w:pPr>
              <w:pStyle w:val="Default"/>
            </w:pPr>
            <w:r w:rsidRPr="00C33344">
              <w:t>SubPLOs</w:t>
            </w:r>
            <w:r>
              <w:t>1.2</w:t>
            </w:r>
            <w:r w:rsidRPr="00C33344">
              <w:t xml:space="preserve">  </w:t>
            </w:r>
            <w:r>
              <w:t xml:space="preserve">    </w:t>
            </w:r>
            <w:r w:rsidRPr="00C33344">
              <w:t>…xx…</w:t>
            </w:r>
            <w:r w:rsidR="00DF57AD">
              <w:t>……………………………………………………………………………………</w:t>
            </w:r>
          </w:p>
        </w:tc>
        <w:tc>
          <w:tcPr>
            <w:tcW w:w="630" w:type="dxa"/>
          </w:tcPr>
          <w:p w14:paraId="32B6B767" w14:textId="77777777" w:rsidR="00B11352" w:rsidRDefault="00B11352" w:rsidP="00B11352">
            <w:pPr>
              <w:pStyle w:val="Default"/>
              <w:jc w:val="center"/>
            </w:pPr>
          </w:p>
          <w:p w14:paraId="26A6BF2A" w14:textId="77777777" w:rsidR="00B11352" w:rsidRPr="00141B73" w:rsidRDefault="00B11352" w:rsidP="00B11352">
            <w:pPr>
              <w:pStyle w:val="Default"/>
              <w:jc w:val="center"/>
              <w:rPr>
                <w:b/>
                <w:bCs/>
              </w:rPr>
            </w:pPr>
            <w:r w:rsidRPr="003137C2">
              <w:sym w:font="Wingdings" w:char="F0FC"/>
            </w:r>
          </w:p>
        </w:tc>
        <w:tc>
          <w:tcPr>
            <w:tcW w:w="630" w:type="dxa"/>
          </w:tcPr>
          <w:p w14:paraId="66007271" w14:textId="77777777" w:rsidR="00B11352" w:rsidRPr="00141B73" w:rsidRDefault="00B11352" w:rsidP="00B11352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630" w:type="dxa"/>
          </w:tcPr>
          <w:p w14:paraId="3A333E21" w14:textId="77777777" w:rsidR="00B11352" w:rsidRPr="00141B73" w:rsidRDefault="00B11352" w:rsidP="00B11352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630" w:type="dxa"/>
          </w:tcPr>
          <w:p w14:paraId="5AE3531A" w14:textId="77777777" w:rsidR="00B11352" w:rsidRDefault="00B11352" w:rsidP="00B11352">
            <w:pPr>
              <w:pStyle w:val="Default"/>
              <w:jc w:val="center"/>
            </w:pPr>
          </w:p>
          <w:p w14:paraId="5DF7E17D" w14:textId="77777777" w:rsidR="00B11352" w:rsidRPr="00141B73" w:rsidRDefault="00B11352" w:rsidP="00B11352">
            <w:pPr>
              <w:pStyle w:val="Default"/>
              <w:jc w:val="center"/>
              <w:rPr>
                <w:b/>
                <w:bCs/>
              </w:rPr>
            </w:pPr>
            <w:r w:rsidRPr="003137C2">
              <w:sym w:font="Wingdings" w:char="F0FC"/>
            </w:r>
          </w:p>
        </w:tc>
      </w:tr>
      <w:tr w:rsidR="00DF57AD" w:rsidRPr="00141B73" w14:paraId="5469C963" w14:textId="77777777" w:rsidTr="00DF57AD">
        <w:trPr>
          <w:trHeight w:val="129"/>
        </w:trPr>
        <w:tc>
          <w:tcPr>
            <w:tcW w:w="5490" w:type="dxa"/>
          </w:tcPr>
          <w:p w14:paraId="4E58C830" w14:textId="368B76D5" w:rsidR="00B11352" w:rsidRDefault="00B11352" w:rsidP="00B11352">
            <w:pPr>
              <w:pStyle w:val="Default"/>
              <w:rPr>
                <w:b/>
                <w:bCs/>
              </w:rPr>
            </w:pPr>
            <w:r w:rsidRPr="00141B73">
              <w:rPr>
                <w:b/>
                <w:bCs/>
              </w:rPr>
              <w:t>PLO</w:t>
            </w:r>
            <w:r>
              <w:rPr>
                <w:b/>
                <w:bCs/>
              </w:rPr>
              <w:t xml:space="preserve">8              </w:t>
            </w:r>
            <w:r w:rsidRPr="00184AB6">
              <w:t>…xx…</w:t>
            </w:r>
            <w:r w:rsidR="00DF57AD">
              <w:t>……………………………………………………………………………………</w:t>
            </w:r>
          </w:p>
          <w:p w14:paraId="3F04B60D" w14:textId="2B52B4CB" w:rsidR="00B11352" w:rsidRDefault="00B11352" w:rsidP="00B11352">
            <w:pPr>
              <w:pStyle w:val="Default"/>
              <w:rPr>
                <w:b/>
                <w:bCs/>
              </w:rPr>
            </w:pPr>
            <w:r w:rsidRPr="00C33344">
              <w:t>Sub</w:t>
            </w:r>
            <w:r>
              <w:t xml:space="preserve"> </w:t>
            </w:r>
            <w:r w:rsidRPr="00C33344">
              <w:t>PLOs</w:t>
            </w:r>
            <w:r>
              <w:t>8.1</w:t>
            </w:r>
            <w:r w:rsidRPr="00C33344">
              <w:t xml:space="preserve">  </w:t>
            </w:r>
            <w:r>
              <w:t xml:space="preserve">   </w:t>
            </w:r>
            <w:r w:rsidRPr="00C33344">
              <w:t>…xx…</w:t>
            </w:r>
            <w:r w:rsidR="00DF57AD">
              <w:t>…………………………………………………………………………………….</w:t>
            </w:r>
          </w:p>
        </w:tc>
        <w:tc>
          <w:tcPr>
            <w:tcW w:w="630" w:type="dxa"/>
          </w:tcPr>
          <w:p w14:paraId="32C8D7AE" w14:textId="77777777" w:rsidR="00B11352" w:rsidRPr="00141B73" w:rsidRDefault="00B11352" w:rsidP="00B11352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630" w:type="dxa"/>
          </w:tcPr>
          <w:p w14:paraId="5E070893" w14:textId="77777777" w:rsidR="00B11352" w:rsidRDefault="00B11352" w:rsidP="00B11352">
            <w:pPr>
              <w:pStyle w:val="Default"/>
              <w:jc w:val="center"/>
            </w:pPr>
          </w:p>
          <w:p w14:paraId="4EE0CB7D" w14:textId="77777777" w:rsidR="00B11352" w:rsidRPr="003137C2" w:rsidRDefault="00B11352" w:rsidP="00B11352">
            <w:pPr>
              <w:pStyle w:val="Default"/>
              <w:jc w:val="center"/>
            </w:pPr>
            <w:r w:rsidRPr="003137C2">
              <w:sym w:font="Wingdings" w:char="F0FC"/>
            </w:r>
          </w:p>
        </w:tc>
        <w:tc>
          <w:tcPr>
            <w:tcW w:w="630" w:type="dxa"/>
          </w:tcPr>
          <w:p w14:paraId="20EB5D51" w14:textId="77777777" w:rsidR="00B11352" w:rsidRDefault="00B11352" w:rsidP="00B11352">
            <w:pPr>
              <w:pStyle w:val="Default"/>
              <w:jc w:val="center"/>
            </w:pPr>
          </w:p>
          <w:p w14:paraId="0067BD47" w14:textId="77777777" w:rsidR="00B11352" w:rsidRPr="00141B73" w:rsidRDefault="00B11352" w:rsidP="00B11352">
            <w:pPr>
              <w:pStyle w:val="Default"/>
              <w:jc w:val="center"/>
              <w:rPr>
                <w:b/>
                <w:bCs/>
              </w:rPr>
            </w:pPr>
            <w:r w:rsidRPr="003137C2">
              <w:sym w:font="Wingdings" w:char="F0FC"/>
            </w:r>
          </w:p>
        </w:tc>
        <w:tc>
          <w:tcPr>
            <w:tcW w:w="630" w:type="dxa"/>
          </w:tcPr>
          <w:p w14:paraId="26D4FFE5" w14:textId="77777777" w:rsidR="00B11352" w:rsidRPr="00141B73" w:rsidRDefault="00B11352" w:rsidP="00B11352">
            <w:pPr>
              <w:pStyle w:val="Default"/>
              <w:jc w:val="center"/>
              <w:rPr>
                <w:b/>
                <w:bCs/>
              </w:rPr>
            </w:pPr>
          </w:p>
        </w:tc>
      </w:tr>
    </w:tbl>
    <w:p w14:paraId="6C16C6A2" w14:textId="6BFDDCC8" w:rsidR="002100CA" w:rsidRDefault="002100CA" w:rsidP="008B677D">
      <w:pPr>
        <w:ind w:rightChars="1440" w:right="3168"/>
        <w:rPr>
          <w:rFonts w:ascii="TH SarabunPSK" w:hAnsi="TH SarabunPSK" w:cs="TH SarabunPSK"/>
          <w:sz w:val="30"/>
          <w:szCs w:val="30"/>
        </w:rPr>
      </w:pPr>
    </w:p>
    <w:p w14:paraId="67AEF1C8" w14:textId="049CA288" w:rsidR="002100CA" w:rsidRDefault="002100CA" w:rsidP="002E2573">
      <w:pPr>
        <w:ind w:left="1440" w:rightChars="1440" w:right="3168"/>
        <w:rPr>
          <w:rFonts w:ascii="TH SarabunPSK" w:hAnsi="TH SarabunPSK" w:cs="TH SarabunPSK"/>
          <w:sz w:val="30"/>
          <w:szCs w:val="30"/>
        </w:rPr>
      </w:pPr>
    </w:p>
    <w:p w14:paraId="2D3D4141" w14:textId="21AA28C8" w:rsidR="00EE5F03" w:rsidRDefault="00B978D9" w:rsidP="002E2573">
      <w:pPr>
        <w:ind w:left="1440" w:rightChars="1440" w:right="3168"/>
        <w:rPr>
          <w:rFonts w:ascii="TH SarabunPSK" w:hAnsi="TH SarabunPSK" w:cs="TH SarabunPSK"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D5850FC" wp14:editId="30DEF606">
                <wp:simplePos x="0" y="0"/>
                <wp:positionH relativeFrom="column">
                  <wp:posOffset>750459</wp:posOffset>
                </wp:positionH>
                <wp:positionV relativeFrom="paragraph">
                  <wp:posOffset>42227</wp:posOffset>
                </wp:positionV>
                <wp:extent cx="824230" cy="320675"/>
                <wp:effectExtent l="4127" t="0" r="18098" b="18097"/>
                <wp:wrapNone/>
                <wp:docPr id="577318363" name="Rectangle: Rounded Corner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24230" cy="320675"/>
                        </a:xfrm>
                        <a:prstGeom prst="roundRect">
                          <a:avLst/>
                        </a:prstGeom>
                        <a:solidFill>
                          <a:srgbClr val="94B6D2"/>
                        </a:solidFill>
                        <a:ln w="12700" cap="flat" cmpd="sng" algn="ctr">
                          <a:solidFill>
                            <a:srgbClr val="94B6D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98B8A21" w14:textId="77777777" w:rsidR="00246F0E" w:rsidRPr="00246F0E" w:rsidRDefault="00246F0E" w:rsidP="00246F0E">
                            <w:pPr>
                              <w:jc w:val="center"/>
                              <w:rPr>
                                <w:rFonts w:ascii="Agency FB" w:hAnsi="Agency FB"/>
                                <w:b/>
                                <w:bCs/>
                                <w:color w:val="FFFFFF" w:themeColor="background1"/>
                                <w:sz w:val="28"/>
                                <w:szCs w:val="36"/>
                              </w:rPr>
                            </w:pPr>
                            <w:r w:rsidRPr="00246F0E">
                              <w:rPr>
                                <w:rFonts w:ascii="Agency FB" w:hAnsi="Agency FB"/>
                                <w:b/>
                                <w:bCs/>
                                <w:color w:val="FFFFFF" w:themeColor="background1"/>
                                <w:sz w:val="28"/>
                                <w:szCs w:val="36"/>
                              </w:rPr>
                              <w:t>Example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5850FC" id="_x0000_s1030" style="position:absolute;left:0;text-align:left;margin-left:59.1pt;margin-top:3.3pt;width:64.9pt;height:25.25pt;rotation:-9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" fillcolor="#94b6d2" strokecolor="#3b4b58" strokeweight="1pt">
                <v:stroke joinstyle="miter"/>
                <v:textbox>
                  <w:txbxContent>
                    <w:p w14:paraId="398B8A21" w14:textId="77777777" w:rsidR="00246F0E" w:rsidRPr="00246F0E" w:rsidRDefault="00246F0E" w:rsidP="00246F0E">
                      <w:pPr>
                        <w:jc w:val="center"/>
                        <w:rPr>
                          <w:rFonts w:ascii="Agency FB" w:hAnsi="Agency FB"/>
                          <w:b/>
                          <w:bCs/>
                          <w:color w:val="FFFFFF" w:themeColor="background1"/>
                          <w:sz w:val="28"/>
                          <w:szCs w:val="36"/>
                        </w:rPr>
                      </w:pPr>
                      <w:r w:rsidRPr="00246F0E">
                        <w:rPr>
                          <w:rFonts w:ascii="Agency FB" w:hAnsi="Agency FB"/>
                          <w:b/>
                          <w:bCs/>
                          <w:color w:val="FFFFFF" w:themeColor="background1"/>
                          <w:sz w:val="28"/>
                          <w:szCs w:val="36"/>
                        </w:rPr>
                        <w:t>Example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B639A8D" w14:textId="690C8DD6" w:rsidR="00EE5F03" w:rsidRDefault="00EE5F03" w:rsidP="002E2573">
      <w:pPr>
        <w:ind w:left="1440" w:rightChars="1440" w:right="3168"/>
        <w:rPr>
          <w:rFonts w:ascii="TH SarabunPSK" w:hAnsi="TH SarabunPSK" w:cs="TH SarabunPSK"/>
          <w:sz w:val="30"/>
          <w:szCs w:val="30"/>
        </w:rPr>
      </w:pPr>
    </w:p>
    <w:p w14:paraId="11289369" w14:textId="77777777" w:rsidR="00883772" w:rsidRDefault="00883772" w:rsidP="00B978D9">
      <w:pPr>
        <w:ind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27049914" w14:textId="77777777" w:rsidR="00E959A0" w:rsidRDefault="00E959A0" w:rsidP="00B978D9">
      <w:pPr>
        <w:ind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75DC7308" w14:textId="77777777" w:rsidR="00E959A0" w:rsidRDefault="00E959A0" w:rsidP="00B978D9">
      <w:pPr>
        <w:ind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23F3C879" w14:textId="77777777" w:rsidR="00E959A0" w:rsidRDefault="00E959A0" w:rsidP="00B978D9">
      <w:pPr>
        <w:ind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75FBFD1F" w14:textId="77777777" w:rsidR="00E959A0" w:rsidRDefault="00E959A0" w:rsidP="00B978D9">
      <w:pPr>
        <w:ind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7F351690" w14:textId="77777777" w:rsidR="00E959A0" w:rsidRDefault="00E959A0" w:rsidP="00B978D9">
      <w:pPr>
        <w:ind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12FF5603" w14:textId="77777777" w:rsidR="00E959A0" w:rsidRDefault="00E959A0" w:rsidP="00B978D9">
      <w:pPr>
        <w:ind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7C62DF5E" w14:textId="77777777" w:rsidR="00E959A0" w:rsidRDefault="00E959A0" w:rsidP="00B978D9">
      <w:pPr>
        <w:ind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00265E24" w14:textId="77777777" w:rsidR="00E959A0" w:rsidRDefault="00E959A0" w:rsidP="00B978D9">
      <w:pPr>
        <w:ind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35181042" w14:textId="77777777" w:rsidR="00E959A0" w:rsidRDefault="00E959A0" w:rsidP="00B978D9">
      <w:pPr>
        <w:ind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35A1A311" w14:textId="77777777" w:rsidR="00E959A0" w:rsidRDefault="00E959A0" w:rsidP="00B978D9">
      <w:pPr>
        <w:ind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435A9E8B" w14:textId="77777777" w:rsidR="00E959A0" w:rsidRDefault="00E959A0" w:rsidP="00B978D9">
      <w:pPr>
        <w:ind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223DAA2C" w14:textId="77777777" w:rsidR="00E959A0" w:rsidRDefault="00E959A0" w:rsidP="00B978D9">
      <w:pPr>
        <w:ind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11738866" w14:textId="77777777" w:rsidR="00E959A0" w:rsidRDefault="00E959A0" w:rsidP="00B978D9">
      <w:pPr>
        <w:ind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13C8BBF6" w14:textId="77777777" w:rsidR="00E959A0" w:rsidRDefault="00E959A0" w:rsidP="00B978D9">
      <w:pPr>
        <w:ind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3D4B60DE" w14:textId="77777777" w:rsidR="00E959A0" w:rsidRDefault="00E959A0" w:rsidP="00B978D9">
      <w:pPr>
        <w:ind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502030DC" w14:textId="77777777" w:rsidR="00045FB4" w:rsidRDefault="00045FB4" w:rsidP="00EB0B3B">
      <w:pPr>
        <w:ind w:rightChars="1440" w:right="3168"/>
        <w:rPr>
          <w:rFonts w:ascii="TH SarabunPSK" w:hAnsi="TH SarabunPSK" w:cs="TH SarabunPSK"/>
          <w:b/>
          <w:bCs/>
          <w:sz w:val="30"/>
          <w:szCs w:val="30"/>
          <w:cs/>
        </w:rPr>
        <w:sectPr w:rsidR="00045FB4" w:rsidSect="000C45FF">
          <w:headerReference w:type="even" r:id="rId8"/>
          <w:headerReference w:type="default" r:id="rId9"/>
          <w:footerReference w:type="default" r:id="rId10"/>
          <w:headerReference w:type="first" r:id="rId11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1CE575B" w14:textId="77777777" w:rsidR="00EF3041" w:rsidRDefault="00EF3041" w:rsidP="00EB0B3B">
      <w:pPr>
        <w:ind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2C918933" w14:textId="6649258B" w:rsidR="00EB0B3B" w:rsidRDefault="00EB0B3B" w:rsidP="00EF3041">
      <w:pPr>
        <w:ind w:left="1440" w:rightChars="1440" w:right="3168"/>
        <w:rPr>
          <w:rFonts w:ascii="TH Fah kwang" w:hAnsi="TH Fah kwang" w:cs="TH Fah kwang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sz w:val="24"/>
          <w:szCs w:val="24"/>
        </w:rPr>
        <w:drawing>
          <wp:inline distT="0" distB="0" distL="0" distR="0" wp14:anchorId="1F32324B" wp14:editId="63C03731">
            <wp:extent cx="609600" cy="650240"/>
            <wp:effectExtent l="0" t="0" r="0" b="0"/>
            <wp:docPr id="1417527364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83" cy="6538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C15B67" w14:textId="6DB75054" w:rsidR="00EF3041" w:rsidRPr="00343EA1" w:rsidRDefault="00EF3041" w:rsidP="00EF3041">
      <w:pPr>
        <w:ind w:left="1440" w:rightChars="1440" w:right="3168"/>
        <w:rPr>
          <w:rFonts w:ascii="TH Fah kwang" w:hAnsi="TH Fah kwang" w:cs="TH Fah kwang"/>
          <w:b/>
          <w:bCs/>
          <w:sz w:val="30"/>
          <w:szCs w:val="30"/>
        </w:rPr>
      </w:pPr>
      <w:r>
        <w:rPr>
          <w:rFonts w:ascii="TH Fah kwang" w:hAnsi="TH Fah kwang" w:cs="TH Fah kwang" w:hint="cs"/>
          <w:b/>
          <w:bCs/>
          <w:sz w:val="30"/>
          <w:szCs w:val="30"/>
          <w:cs/>
        </w:rPr>
        <w:t>รายงานสรุปการจัดการเรียนรู้ในรายวิชา (</w:t>
      </w:r>
      <w:r>
        <w:rPr>
          <w:rFonts w:ascii="TH Fah kwang" w:hAnsi="TH Fah kwang" w:cs="TH Fah kwang"/>
          <w:b/>
          <w:bCs/>
          <w:sz w:val="30"/>
          <w:szCs w:val="30"/>
        </w:rPr>
        <w:t>OBE5</w:t>
      </w:r>
      <w:r>
        <w:rPr>
          <w:rFonts w:ascii="TH Fah kwang" w:hAnsi="TH Fah kwang" w:cs="TH Fah kwang" w:hint="cs"/>
          <w:b/>
          <w:bCs/>
          <w:sz w:val="30"/>
          <w:szCs w:val="30"/>
          <w:cs/>
        </w:rPr>
        <w:t>)</w:t>
      </w:r>
    </w:p>
    <w:p w14:paraId="4B4B607C" w14:textId="247E16C6" w:rsidR="00EF3041" w:rsidRPr="00EB0B3B" w:rsidRDefault="00EF3041" w:rsidP="00EB0B3B">
      <w:pPr>
        <w:ind w:left="1440" w:rightChars="1440" w:right="3168"/>
        <w:rPr>
          <w:rFonts w:ascii="TH SarabunPSK" w:hAnsi="TH SarabunPSK" w:cs="TH SarabunPSK"/>
          <w:b/>
          <w:bCs/>
          <w:sz w:val="28"/>
        </w:rPr>
      </w:pPr>
      <w:r w:rsidRPr="00343EA1">
        <w:rPr>
          <w:rFonts w:ascii="TH Fah kwang" w:hAnsi="TH Fah kwang" w:cs="TH Fah kwang"/>
          <w:b/>
          <w:bCs/>
          <w:noProof/>
          <w:sz w:val="30"/>
          <w:szCs w:val="30"/>
          <w:lang w:val="th-TH"/>
          <w14:ligatures w14:val="non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C2527D8" wp14:editId="04AC9C72">
                <wp:simplePos x="0" y="0"/>
                <wp:positionH relativeFrom="page">
                  <wp:align>right</wp:align>
                </wp:positionH>
                <wp:positionV relativeFrom="paragraph">
                  <wp:posOffset>216535</wp:posOffset>
                </wp:positionV>
                <wp:extent cx="9766300" cy="76200"/>
                <wp:effectExtent l="0" t="0" r="25400" b="19050"/>
                <wp:wrapNone/>
                <wp:docPr id="1510205644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66300" cy="762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A5AB8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B8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B8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B8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247BEE9B" id="Rectangle: Rounded Corners 1" o:spid="_x0000_s1026" style="position:absolute;margin-left:717.8pt;margin-top:17.05pt;width:769pt;height:6pt;z-index:25170124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" fillcolor="#d0d3bf" strokecolor="#a5ab81" strokeweight=".5pt">
                <v:fill color2="#c0c4a8" rotate="t" colors="0 #d0d3bf;.5 #c7cab4;1 #c0c4a8" focus="100%" type="gradient">
                  <o:fill v:ext="view" type="gradientUnscaled"/>
                </v:fill>
                <v:stroke joinstyle="miter"/>
                <w10:wrap anchorx="page"/>
              </v:roundrect>
            </w:pict>
          </mc:Fallback>
        </mc:AlternateContent>
      </w:r>
      <w:r w:rsidRPr="00343EA1">
        <w:rPr>
          <w:rFonts w:ascii="TH Fah kwang" w:hAnsi="TH Fah kwang" w:cs="TH Fah kwang"/>
          <w:b/>
          <w:bCs/>
          <w:sz w:val="30"/>
          <w:szCs w:val="30"/>
          <w:cs/>
        </w:rPr>
        <w:t>คณะพยาบาลศาสตร์ มหาวิทยาลัยราชภัฏชัยภูมิ</w:t>
      </w:r>
      <w:r w:rsidRPr="00DA3DF5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</w:p>
    <w:p w14:paraId="3DA16D03" w14:textId="35E42F72" w:rsidR="00E959A0" w:rsidRDefault="00E959A0" w:rsidP="005F761D">
      <w:pPr>
        <w:ind w:left="1440"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703838DE" w14:textId="0DFCF598" w:rsidR="005F761D" w:rsidRPr="00E959A0" w:rsidRDefault="007038F3" w:rsidP="005F761D">
      <w:pPr>
        <w:ind w:left="1440" w:rightChars="1440" w:right="3168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14:ligatures w14:val="none"/>
        </w:rPr>
        <mc:AlternateContent>
          <mc:Choice Requires="wps">
            <w:drawing>
              <wp:anchor distT="0" distB="0" distL="114300" distR="114300" simplePos="0" relativeHeight="251663359" behindDoc="1" locked="0" layoutInCell="1" allowOverlap="1" wp14:anchorId="59990C82" wp14:editId="6E84D585">
                <wp:simplePos x="0" y="0"/>
                <wp:positionH relativeFrom="column">
                  <wp:posOffset>952500</wp:posOffset>
                </wp:positionH>
                <wp:positionV relativeFrom="paragraph">
                  <wp:posOffset>4445</wp:posOffset>
                </wp:positionV>
                <wp:extent cx="2921000" cy="323557"/>
                <wp:effectExtent l="0" t="0" r="12700" b="19685"/>
                <wp:wrapNone/>
                <wp:docPr id="983431390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000" cy="323557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A5AB8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B8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B8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B8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D9BC6D0" w14:textId="5A9BA678" w:rsidR="001F6623" w:rsidRPr="00AE2EEF" w:rsidRDefault="001F6623" w:rsidP="00E41539">
                            <w:pPr>
                              <w:ind w:right="-174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AE2EE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หมวดที่ </w:t>
                            </w:r>
                            <w:r w:rsidR="0081019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>3</w:t>
                            </w:r>
                            <w:r w:rsidR="0013217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AE2EE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132177" w:rsidRPr="00E959A0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kern w:val="0"/>
                                <w:sz w:val="30"/>
                                <w:szCs w:val="30"/>
                                <w:cs/>
                                <w14:ligatures w14:val="none"/>
                              </w:rPr>
                              <w:t xml:space="preserve">สรุปกระบวนการจัดการเรียนรู้ตาม </w:t>
                            </w:r>
                            <w:r w:rsidR="00132177" w:rsidRPr="00E959A0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kern w:val="0"/>
                                <w:sz w:val="30"/>
                                <w:szCs w:val="30"/>
                                <w14:ligatures w14:val="none"/>
                              </w:rPr>
                              <w:t>CLOs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990C82" id="_x0000_s1031" style="position:absolute;left:0;text-align:left;margin-left:75pt;margin-top:.35pt;width:230pt;height:25.5pt;z-index:-2516531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" fillcolor="#d0d3bf" strokecolor="#a5ab81" strokeweight=".5pt">
                <v:fill color2="#c0c4a8" rotate="t" colors="0 #d0d3bf;.5 #c7cab4;1 #c0c4a8" focus="100%" type="gradient">
                  <o:fill v:ext="view" type="gradientUnscaled"/>
                </v:fill>
                <v:stroke joinstyle="miter"/>
                <v:textbox>
                  <w:txbxContent>
                    <w:p w14:paraId="6D9BC6D0" w14:textId="5A9BA678" w:rsidR="001F6623" w:rsidRPr="00AE2EEF" w:rsidRDefault="001F6623" w:rsidP="00E41539">
                      <w:pPr>
                        <w:ind w:right="-174"/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AE2EEF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หมวดที่ </w:t>
                      </w:r>
                      <w:r w:rsidR="0081019E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>3</w:t>
                      </w:r>
                      <w:r w:rsidR="00132177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AE2EEF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="00132177" w:rsidRPr="00E959A0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kern w:val="0"/>
                          <w:sz w:val="30"/>
                          <w:szCs w:val="30"/>
                          <w:cs/>
                          <w14:ligatures w14:val="none"/>
                        </w:rPr>
                        <w:t xml:space="preserve">สรุปกระบวนการจัดการเรียนรู้ตาม </w:t>
                      </w:r>
                      <w:r w:rsidR="00132177" w:rsidRPr="00E959A0">
                        <w:rPr>
                          <w:rFonts w:ascii="TH SarabunPSK" w:eastAsia="Times New Roman" w:hAnsi="TH SarabunPSK" w:cs="TH SarabunPSK"/>
                          <w:b/>
                          <w:bCs/>
                          <w:kern w:val="0"/>
                          <w:sz w:val="30"/>
                          <w:szCs w:val="30"/>
                          <w14:ligatures w14:val="none"/>
                        </w:rPr>
                        <w:t>CLOs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3286763" w14:textId="77777777" w:rsidR="007038F3" w:rsidRDefault="007038F3" w:rsidP="00E959A0">
      <w:pPr>
        <w:ind w:right="-1"/>
        <w:rPr>
          <w:rFonts w:ascii="TH SarabunPSK" w:eastAsia="Times New Roman" w:hAnsi="TH SarabunPSK" w:cs="TH SarabunPSK"/>
          <w:b/>
          <w:bCs/>
          <w:kern w:val="0"/>
          <w:sz w:val="30"/>
          <w:szCs w:val="30"/>
          <w14:ligatures w14:val="none"/>
        </w:rPr>
      </w:pPr>
    </w:p>
    <w:p w14:paraId="74DFEA32" w14:textId="3C667F24" w:rsidR="00E959A0" w:rsidRPr="00E959A0" w:rsidRDefault="00E959A0" w:rsidP="00E959A0">
      <w:pPr>
        <w:ind w:right="-1"/>
        <w:rPr>
          <w:rFonts w:ascii="TH SarabunPSK" w:eastAsia="Times New Roman" w:hAnsi="TH SarabunPSK" w:cs="TH SarabunPSK"/>
          <w:b/>
          <w:bCs/>
          <w:kern w:val="0"/>
          <w:sz w:val="30"/>
          <w:szCs w:val="30"/>
          <w14:ligatures w14:val="none"/>
        </w:rPr>
      </w:pPr>
      <w:r w:rsidRPr="00E959A0">
        <w:rPr>
          <w:rFonts w:ascii="TH SarabunPSK" w:eastAsia="Times New Roman" w:hAnsi="TH SarabunPSK" w:cs="TH SarabunPSK" w:hint="cs"/>
          <w:b/>
          <w:bCs/>
          <w:kern w:val="0"/>
          <w:sz w:val="30"/>
          <w:szCs w:val="30"/>
          <w:cs/>
          <w14:ligatures w14:val="none"/>
        </w:rPr>
        <w:t xml:space="preserve">ผลลัพธ์การเรียนรู้ของรายวิชา </w:t>
      </w:r>
      <w:r w:rsidRPr="00E959A0">
        <w:rPr>
          <w:rFonts w:ascii="TH SarabunPSK" w:eastAsia="Times New Roman" w:hAnsi="TH SarabunPSK" w:cs="TH SarabunPSK"/>
          <w:b/>
          <w:bCs/>
          <w:kern w:val="0"/>
          <w:sz w:val="30"/>
          <w:szCs w:val="30"/>
          <w14:ligatures w14:val="none"/>
        </w:rPr>
        <w:t xml:space="preserve">(Course Learning Outcomes: CLOs) : </w:t>
      </w:r>
      <w:r w:rsidRPr="00E959A0">
        <w:rPr>
          <w:rFonts w:ascii="TH SarabunPSK" w:eastAsia="Times New Roman" w:hAnsi="TH SarabunPSK" w:cs="TH SarabunPSK" w:hint="cs"/>
          <w:b/>
          <w:bCs/>
          <w:kern w:val="0"/>
          <w:sz w:val="30"/>
          <w:szCs w:val="30"/>
          <w:cs/>
          <w14:ligatures w14:val="none"/>
        </w:rPr>
        <w:t>นักศึกษาสามารถ</w:t>
      </w:r>
      <w:r w:rsidRPr="00E959A0">
        <w:rPr>
          <w:rFonts w:ascii="TH SarabunPSK" w:eastAsia="Times New Roman" w:hAnsi="TH SarabunPSK" w:cs="TH SarabunPSK"/>
          <w:b/>
          <w:bCs/>
          <w:kern w:val="0"/>
          <w:sz w:val="30"/>
          <w:szCs w:val="30"/>
          <w14:ligatures w14:val="none"/>
        </w:rPr>
        <w:t xml:space="preserve"> </w:t>
      </w:r>
    </w:p>
    <w:p w14:paraId="4D2885C3" w14:textId="38060964" w:rsidR="00E959A0" w:rsidRPr="00E959A0" w:rsidRDefault="004211BA" w:rsidP="00E959A0">
      <w:pPr>
        <w:ind w:right="-1"/>
        <w:jc w:val="both"/>
        <w:rPr>
          <w:rFonts w:ascii="TH SarabunPSK" w:eastAsia="Times New Roman" w:hAnsi="TH SarabunPSK" w:cs="TH SarabunPSK"/>
          <w:b/>
          <w:bCs/>
          <w:kern w:val="0"/>
          <w:sz w:val="30"/>
          <w:szCs w:val="30"/>
          <w:cs/>
          <w14:ligatures w14:val="none"/>
        </w:rPr>
      </w:pPr>
      <w:bookmarkStart w:id="2" w:name="_Hlk40968335"/>
      <w:r w:rsidRPr="004211BA">
        <w:rPr>
          <w:rFonts w:ascii="TH SarabunPSK" w:eastAsia="Times New Roman" w:hAnsi="TH SarabunPSK" w:cs="TH SarabunPSK" w:hint="cs"/>
          <w:kern w:val="0"/>
          <w:sz w:val="30"/>
          <w:szCs w:val="30"/>
          <w:cs/>
          <w14:ligatures w14:val="none"/>
        </w:rPr>
        <w:t>(</w:t>
      </w:r>
      <w:r w:rsidR="00E959A0" w:rsidRPr="00E959A0">
        <w:rPr>
          <w:rFonts w:ascii="TH SarabunPSK" w:eastAsia="Times New Roman" w:hAnsi="TH SarabunPSK" w:cs="TH SarabunPSK"/>
          <w:kern w:val="0"/>
          <w:sz w:val="30"/>
          <w:szCs w:val="30"/>
          <w:cs/>
          <w14:ligatures w14:val="none"/>
        </w:rPr>
        <w:t>ประสิทธิผลของวิธีการจัดการเรียนรู้และวิธีการประเมินผลที่</w:t>
      </w:r>
      <w:r w:rsidR="00E959A0" w:rsidRPr="00E959A0">
        <w:rPr>
          <w:rFonts w:ascii="TH SarabunPSK" w:eastAsia="Times New Roman" w:hAnsi="TH SarabunPSK" w:cs="TH SarabunPSK" w:hint="cs"/>
          <w:kern w:val="0"/>
          <w:sz w:val="30"/>
          <w:szCs w:val="30"/>
          <w:cs/>
          <w14:ligatures w14:val="none"/>
        </w:rPr>
        <w:t>ดำเนินการเพื่อ</w:t>
      </w:r>
      <w:r w:rsidR="00E959A0" w:rsidRPr="00E959A0">
        <w:rPr>
          <w:rFonts w:ascii="TH SarabunPSK" w:eastAsia="Times New Roman" w:hAnsi="TH SarabunPSK" w:cs="TH SarabunPSK"/>
          <w:kern w:val="0"/>
          <w:sz w:val="30"/>
          <w:szCs w:val="30"/>
          <w:cs/>
          <w14:ligatures w14:val="none"/>
        </w:rPr>
        <w:t>ทำให้เกิดผล</w:t>
      </w:r>
      <w:r w:rsidR="00E959A0" w:rsidRPr="00E959A0">
        <w:rPr>
          <w:rFonts w:ascii="TH SarabunPSK" w:eastAsia="Times New Roman" w:hAnsi="TH SarabunPSK" w:cs="TH SarabunPSK" w:hint="cs"/>
          <w:kern w:val="0"/>
          <w:sz w:val="30"/>
          <w:szCs w:val="30"/>
          <w:cs/>
          <w14:ligatures w14:val="none"/>
        </w:rPr>
        <w:t>ลัพธ์</w:t>
      </w:r>
      <w:r w:rsidR="00E959A0" w:rsidRPr="00E959A0">
        <w:rPr>
          <w:rFonts w:ascii="TH SarabunPSK" w:eastAsia="Times New Roman" w:hAnsi="TH SarabunPSK" w:cs="TH SarabunPSK"/>
          <w:kern w:val="0"/>
          <w:sz w:val="30"/>
          <w:szCs w:val="30"/>
          <w:cs/>
          <w14:ligatures w14:val="none"/>
        </w:rPr>
        <w:t>การเรียนรู้ตามที่ระบุในรายละเอียดรายวิชา</w:t>
      </w:r>
      <w:r w:rsidRPr="004211BA">
        <w:rPr>
          <w:rFonts w:ascii="TH SarabunPSK" w:eastAsia="Times New Roman" w:hAnsi="TH SarabunPSK" w:cs="TH SarabunPSK" w:hint="cs"/>
          <w:kern w:val="0"/>
          <w:sz w:val="30"/>
          <w:szCs w:val="30"/>
          <w:cs/>
          <w14:ligatures w14:val="none"/>
        </w:rPr>
        <w:t>)</w:t>
      </w:r>
      <w:r w:rsidR="00E959A0" w:rsidRPr="00E959A0">
        <w:rPr>
          <w:rFonts w:ascii="TH SarabunPSK" w:eastAsia="Times New Roman" w:hAnsi="TH SarabunPSK" w:cs="TH SarabunPSK"/>
          <w:b/>
          <w:bCs/>
          <w:kern w:val="0"/>
          <w:sz w:val="30"/>
          <w:szCs w:val="30"/>
          <w14:ligatures w14:val="none"/>
        </w:rPr>
        <w:t xml:space="preserve"> </w:t>
      </w:r>
      <w:r w:rsidR="00E959A0" w:rsidRPr="00E959A0">
        <w:rPr>
          <w:rFonts w:ascii="TH SarabunPSK" w:eastAsia="Times New Roman" w:hAnsi="TH SarabunPSK" w:cs="TH SarabunPSK" w:hint="cs"/>
          <w:b/>
          <w:bCs/>
          <w:color w:val="FF0000"/>
          <w:kern w:val="0"/>
          <w:sz w:val="30"/>
          <w:szCs w:val="30"/>
          <w:cs/>
          <w14:ligatures w14:val="none"/>
        </w:rPr>
        <w:t>(อ้างอิงจาก</w:t>
      </w:r>
      <w:r w:rsidR="00E959A0" w:rsidRPr="00E959A0">
        <w:rPr>
          <w:rFonts w:ascii="TH SarabunPSK" w:eastAsia="Times New Roman" w:hAnsi="TH SarabunPSK" w:cs="TH SarabunPSK"/>
          <w:b/>
          <w:bCs/>
          <w:color w:val="FF0000"/>
          <w:kern w:val="0"/>
          <w:sz w:val="30"/>
          <w:szCs w:val="30"/>
          <w14:ligatures w14:val="none"/>
        </w:rPr>
        <w:t xml:space="preserve"> </w:t>
      </w:r>
      <w:r w:rsidR="00E959A0" w:rsidRPr="00E959A0">
        <w:rPr>
          <w:rFonts w:ascii="TH SarabunPSK" w:eastAsia="Times New Roman" w:hAnsi="TH SarabunPSK" w:cs="TH SarabunPSK" w:hint="cs"/>
          <w:b/>
          <w:bCs/>
          <w:color w:val="FF0000"/>
          <w:kern w:val="0"/>
          <w:sz w:val="30"/>
          <w:szCs w:val="30"/>
          <w:cs/>
          <w14:ligatures w14:val="none"/>
        </w:rPr>
        <w:t xml:space="preserve">หมวดที่ </w:t>
      </w:r>
      <w:r w:rsidR="00E959A0" w:rsidRPr="00E959A0">
        <w:rPr>
          <w:rFonts w:ascii="TH SarabunPSK" w:eastAsia="Times New Roman" w:hAnsi="TH SarabunPSK" w:cs="TH SarabunPSK"/>
          <w:b/>
          <w:bCs/>
          <w:color w:val="FF0000"/>
          <w:kern w:val="0"/>
          <w:sz w:val="30"/>
          <w:szCs w:val="30"/>
          <w14:ligatures w14:val="none"/>
        </w:rPr>
        <w:t xml:space="preserve">4 </w:t>
      </w:r>
      <w:r w:rsidR="00E959A0" w:rsidRPr="00E959A0">
        <w:rPr>
          <w:rFonts w:ascii="TH SarabunPSK" w:eastAsia="Times New Roman" w:hAnsi="TH SarabunPSK" w:cs="TH SarabunPSK" w:hint="cs"/>
          <w:b/>
          <w:bCs/>
          <w:color w:val="FF0000"/>
          <w:kern w:val="0"/>
          <w:sz w:val="30"/>
          <w:szCs w:val="30"/>
          <w:cs/>
          <w14:ligatures w14:val="none"/>
        </w:rPr>
        <w:t xml:space="preserve">ข้อ </w:t>
      </w:r>
      <w:r w:rsidR="00E959A0" w:rsidRPr="00E959A0">
        <w:rPr>
          <w:rFonts w:ascii="TH SarabunPSK" w:eastAsia="Times New Roman" w:hAnsi="TH SarabunPSK" w:cs="TH SarabunPSK"/>
          <w:b/>
          <w:bCs/>
          <w:color w:val="FF0000"/>
          <w:kern w:val="0"/>
          <w:sz w:val="30"/>
          <w:szCs w:val="30"/>
          <w14:ligatures w14:val="none"/>
        </w:rPr>
        <w:t>4.1</w:t>
      </w:r>
      <w:r>
        <w:rPr>
          <w:rFonts w:ascii="TH SarabunPSK" w:eastAsia="Times New Roman" w:hAnsi="TH SarabunPSK" w:cs="TH SarabunPSK" w:hint="cs"/>
          <w:b/>
          <w:bCs/>
          <w:color w:val="FF0000"/>
          <w:kern w:val="0"/>
          <w:sz w:val="30"/>
          <w:szCs w:val="30"/>
          <w:cs/>
          <w14:ligatures w14:val="none"/>
        </w:rPr>
        <w:t xml:space="preserve"> ใน </w:t>
      </w:r>
      <w:r>
        <w:rPr>
          <w:rFonts w:ascii="TH SarabunPSK" w:eastAsia="Times New Roman" w:hAnsi="TH SarabunPSK" w:cs="TH SarabunPSK"/>
          <w:b/>
          <w:bCs/>
          <w:color w:val="FF0000"/>
          <w:kern w:val="0"/>
          <w:sz w:val="30"/>
          <w:szCs w:val="30"/>
          <w14:ligatures w14:val="none"/>
        </w:rPr>
        <w:t>OBE3</w:t>
      </w:r>
      <w:r w:rsidR="00E959A0" w:rsidRPr="00E959A0">
        <w:rPr>
          <w:rFonts w:ascii="TH SarabunPSK" w:eastAsia="Times New Roman" w:hAnsi="TH SarabunPSK" w:cs="TH SarabunPSK" w:hint="cs"/>
          <w:b/>
          <w:bCs/>
          <w:color w:val="FF0000"/>
          <w:kern w:val="0"/>
          <w:sz w:val="30"/>
          <w:szCs w:val="30"/>
          <w:cs/>
          <w14:ligatures w14:val="none"/>
        </w:rPr>
        <w:t>)</w:t>
      </w:r>
    </w:p>
    <w:tbl>
      <w:tblPr>
        <w:tblStyle w:val="TableGrid1"/>
        <w:tblW w:w="1473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435"/>
        <w:gridCol w:w="1080"/>
        <w:gridCol w:w="810"/>
        <w:gridCol w:w="2140"/>
        <w:gridCol w:w="830"/>
        <w:gridCol w:w="1013"/>
        <w:gridCol w:w="2747"/>
        <w:gridCol w:w="911"/>
        <w:gridCol w:w="912"/>
        <w:gridCol w:w="2859"/>
      </w:tblGrid>
      <w:tr w:rsidR="00CF4EAB" w:rsidRPr="00E959A0" w14:paraId="1CFFB5AF" w14:textId="77777777" w:rsidTr="00942551">
        <w:trPr>
          <w:trHeight w:val="377"/>
          <w:tblHeader/>
        </w:trPr>
        <w:tc>
          <w:tcPr>
            <w:tcW w:w="1435" w:type="dxa"/>
            <w:vMerge w:val="restart"/>
            <w:shd w:val="clear" w:color="auto" w:fill="D9D9D9"/>
            <w:vAlign w:val="center"/>
          </w:tcPr>
          <w:p w14:paraId="26A05E96" w14:textId="77777777" w:rsidR="00CF4EAB" w:rsidRPr="00E959A0" w:rsidRDefault="00CF4EAB" w:rsidP="007C702B">
            <w:pPr>
              <w:ind w:right="-1"/>
              <w:jc w:val="center"/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</w:pPr>
            <w:r w:rsidRPr="00E959A0">
              <w:rPr>
                <w:rFonts w:ascii="TH SarabunPSK" w:eastAsia="Times New Roman" w:hAnsi="TH SarabunPSK" w:cs="TH SarabunPSK" w:hint="cs"/>
                <w:b/>
                <w:bCs/>
                <w:kern w:val="0"/>
                <w:sz w:val="24"/>
                <w:szCs w:val="24"/>
                <w:cs/>
                <w14:ligatures w14:val="none"/>
              </w:rPr>
              <w:t>ผลลัพธ์การเรียนรู้ (</w:t>
            </w:r>
            <w:r w:rsidRPr="00E959A0">
              <w:rPr>
                <w:rFonts w:ascii="TH SarabunPSK" w:eastAsia="Times New Roman" w:hAnsi="TH SarabunPSK" w:cs="TH SarabunPSK"/>
                <w:b/>
                <w:bCs/>
                <w:kern w:val="0"/>
                <w:sz w:val="24"/>
                <w:szCs w:val="24"/>
                <w14:ligatures w14:val="none"/>
              </w:rPr>
              <w:t>CLOs</w:t>
            </w:r>
            <w:r w:rsidRPr="00E959A0">
              <w:rPr>
                <w:rFonts w:ascii="TH SarabunPSK" w:eastAsia="Times New Roman" w:hAnsi="TH SarabunPSK" w:cs="TH SarabunPSK" w:hint="cs"/>
                <w:b/>
                <w:bCs/>
                <w:kern w:val="0"/>
                <w:sz w:val="24"/>
                <w:szCs w:val="24"/>
                <w:cs/>
                <w14:ligatures w14:val="none"/>
              </w:rPr>
              <w:t>)</w:t>
            </w:r>
          </w:p>
        </w:tc>
        <w:tc>
          <w:tcPr>
            <w:tcW w:w="1890" w:type="dxa"/>
            <w:gridSpan w:val="2"/>
            <w:shd w:val="clear" w:color="auto" w:fill="D9D9D9"/>
            <w:vAlign w:val="center"/>
          </w:tcPr>
          <w:p w14:paraId="0B6A5C89" w14:textId="374162D8" w:rsidR="00CF4EAB" w:rsidRPr="00E959A0" w:rsidRDefault="00CF4EAB" w:rsidP="007C702B">
            <w:pPr>
              <w:ind w:left="-91" w:right="-1" w:firstLine="91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kern w:val="0"/>
                <w:sz w:val="24"/>
                <w:szCs w:val="24"/>
                <w:cs/>
                <w14:ligatures w14:val="none"/>
              </w:rPr>
              <w:t>การบรรลุ</w:t>
            </w:r>
            <w:r w:rsidRPr="00E959A0">
              <w:rPr>
                <w:rFonts w:ascii="TH SarabunPSK" w:eastAsia="Times New Roman" w:hAnsi="TH SarabunPSK" w:cs="TH SarabunPSK" w:hint="cs"/>
                <w:b/>
                <w:bCs/>
                <w:kern w:val="0"/>
                <w:sz w:val="24"/>
                <w:szCs w:val="24"/>
                <w:cs/>
                <w14:ligatures w14:val="none"/>
              </w:rPr>
              <w:t>ผล</w:t>
            </w:r>
            <w:r w:rsidRPr="006A65E6">
              <w:rPr>
                <w:rFonts w:ascii="TH SarabunPSK" w:eastAsia="Times New Roman" w:hAnsi="TH SarabunPSK" w:cs="TH SarabunPSK" w:hint="cs"/>
                <w:b/>
                <w:bCs/>
                <w:kern w:val="0"/>
                <w:sz w:val="24"/>
                <w:szCs w:val="24"/>
                <w:cs/>
                <w14:ligatures w14:val="none"/>
              </w:rPr>
              <w:t>ลัพธ์</w:t>
            </w:r>
            <w:r w:rsidRPr="00E959A0">
              <w:rPr>
                <w:rFonts w:ascii="TH SarabunPSK" w:eastAsia="Times New Roman" w:hAnsi="TH SarabunPSK" w:cs="TH SarabunPSK" w:hint="cs"/>
                <w:b/>
                <w:bCs/>
                <w:kern w:val="0"/>
                <w:sz w:val="24"/>
                <w:szCs w:val="24"/>
                <w:cs/>
                <w14:ligatures w14:val="none"/>
              </w:rPr>
              <w:t xml:space="preserve">ที่ </w:t>
            </w:r>
            <w:r w:rsidRPr="00E959A0">
              <w:rPr>
                <w:rFonts w:ascii="TH SarabunPSK" w:eastAsia="Times New Roman" w:hAnsi="TH SarabunPSK" w:cs="TH SarabunPSK"/>
                <w:b/>
                <w:bCs/>
                <w:spacing w:val="-12"/>
                <w:kern w:val="0"/>
                <w:sz w:val="24"/>
                <w:szCs w:val="24"/>
                <w14:ligatures w14:val="none"/>
              </w:rPr>
              <w:t>CLOs</w:t>
            </w:r>
          </w:p>
        </w:tc>
        <w:tc>
          <w:tcPr>
            <w:tcW w:w="2140" w:type="dxa"/>
            <w:vMerge w:val="restart"/>
            <w:shd w:val="clear" w:color="auto" w:fill="D9D9D9"/>
            <w:vAlign w:val="center"/>
          </w:tcPr>
          <w:p w14:paraId="0A6CA959" w14:textId="701B86FB" w:rsidR="00CF4EAB" w:rsidRPr="00E959A0" w:rsidRDefault="00CF4EAB" w:rsidP="00CF4EAB">
            <w:pPr>
              <w:ind w:right="-1"/>
              <w:jc w:val="center"/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</w:pPr>
            <w:r w:rsidRPr="00E959A0">
              <w:rPr>
                <w:rFonts w:ascii="TH SarabunPSK" w:eastAsia="Times New Roman" w:hAnsi="TH SarabunPSK" w:cs="TH SarabunPSK"/>
                <w:b/>
                <w:bCs/>
                <w:kern w:val="0"/>
                <w:sz w:val="24"/>
                <w:szCs w:val="24"/>
                <w:cs/>
                <w14:ligatures w14:val="none"/>
              </w:rPr>
              <w:t>วิธีการจัดการ</w:t>
            </w:r>
            <w:r w:rsidRPr="006A65E6">
              <w:rPr>
                <w:rFonts w:ascii="TH SarabunPSK" w:eastAsia="Times New Roman" w:hAnsi="TH SarabunPSK" w:cs="TH SarabunPSK" w:hint="cs"/>
                <w:b/>
                <w:bCs/>
                <w:kern w:val="0"/>
                <w:sz w:val="24"/>
                <w:szCs w:val="24"/>
                <w:cs/>
                <w14:ligatures w14:val="none"/>
              </w:rPr>
              <w:t>เรียนรู้</w:t>
            </w:r>
          </w:p>
        </w:tc>
        <w:tc>
          <w:tcPr>
            <w:tcW w:w="1843" w:type="dxa"/>
            <w:gridSpan w:val="2"/>
            <w:shd w:val="clear" w:color="auto" w:fill="D9D9D9"/>
            <w:vAlign w:val="center"/>
          </w:tcPr>
          <w:p w14:paraId="05A969F1" w14:textId="32749443" w:rsidR="00CF4EAB" w:rsidRPr="00E959A0" w:rsidRDefault="00CF4EAB" w:rsidP="007C702B">
            <w:pPr>
              <w:ind w:right="-1"/>
              <w:jc w:val="center"/>
              <w:rPr>
                <w:rFonts w:ascii="TH SarabunPSK" w:eastAsia="Times New Roman" w:hAnsi="TH SarabunPSK" w:cs="TH SarabunPSK"/>
                <w:kern w:val="0"/>
                <w:sz w:val="24"/>
                <w:szCs w:val="24"/>
                <w:cs/>
                <w14:ligatures w14:val="none"/>
              </w:rPr>
            </w:pPr>
            <w:r w:rsidRPr="00E959A0">
              <w:rPr>
                <w:rFonts w:ascii="TH SarabunPSK" w:eastAsia="Times New Roman" w:hAnsi="TH SarabunPSK" w:cs="TH SarabunPSK"/>
                <w:b/>
                <w:bCs/>
                <w:kern w:val="0"/>
                <w:sz w:val="24"/>
                <w:szCs w:val="24"/>
                <w:cs/>
                <w14:ligatures w14:val="none"/>
              </w:rPr>
              <w:t>วิธีการจัดกา</w:t>
            </w:r>
            <w:r>
              <w:rPr>
                <w:rFonts w:ascii="TH SarabunPSK" w:eastAsia="Times New Roman" w:hAnsi="TH SarabunPSK" w:cs="TH SarabunPSK" w:hint="cs"/>
                <w:b/>
                <w:bCs/>
                <w:kern w:val="0"/>
                <w:sz w:val="24"/>
                <w:szCs w:val="24"/>
                <w:cs/>
                <w14:ligatures w14:val="none"/>
              </w:rPr>
              <w:t>รเรียนรู้</w:t>
            </w:r>
            <w:r w:rsidRPr="00E959A0">
              <w:rPr>
                <w:rFonts w:ascii="TH SarabunPSK" w:eastAsia="Times New Roman" w:hAnsi="TH SarabunPSK" w:cs="TH SarabunPSK" w:hint="cs"/>
                <w:kern w:val="0"/>
                <w:sz w:val="24"/>
                <w:szCs w:val="24"/>
                <w:cs/>
                <w14:ligatures w14:val="none"/>
              </w:rPr>
              <w:t xml:space="preserve"> </w:t>
            </w:r>
          </w:p>
        </w:tc>
        <w:tc>
          <w:tcPr>
            <w:tcW w:w="2747" w:type="dxa"/>
            <w:shd w:val="clear" w:color="auto" w:fill="D9D9D9"/>
            <w:vAlign w:val="center"/>
          </w:tcPr>
          <w:p w14:paraId="163B7D83" w14:textId="5B335AE1" w:rsidR="00CF4EAB" w:rsidRPr="00E959A0" w:rsidRDefault="00CF4EAB" w:rsidP="00942551">
            <w:pPr>
              <w:ind w:right="-1"/>
              <w:jc w:val="center"/>
              <w:rPr>
                <w:rFonts w:ascii="TH SarabunPSK" w:eastAsia="Times New Roman" w:hAnsi="TH SarabunPSK" w:cs="TH SarabunPSK"/>
                <w:b/>
                <w:bCs/>
                <w:spacing w:val="-12"/>
                <w:kern w:val="0"/>
                <w:sz w:val="24"/>
                <w:szCs w:val="24"/>
                <w14:ligatures w14:val="none"/>
              </w:rPr>
            </w:pPr>
            <w:r w:rsidRPr="00E959A0">
              <w:rPr>
                <w:rFonts w:ascii="TH SarabunPSK" w:eastAsia="Times New Roman" w:hAnsi="TH SarabunPSK" w:cs="TH SarabunPSK"/>
                <w:b/>
                <w:bCs/>
                <w:kern w:val="0"/>
                <w:sz w:val="24"/>
                <w:szCs w:val="24"/>
                <w:cs/>
                <w14:ligatures w14:val="none"/>
              </w:rPr>
              <w:t>วิธีการวัดผลลัพธ์การเรียนร</w:t>
            </w:r>
            <w:r w:rsidRPr="00E959A0">
              <w:rPr>
                <w:rFonts w:ascii="TH SarabunPSK" w:eastAsia="Times New Roman" w:hAnsi="TH SarabunPSK" w:cs="TH SarabunPSK"/>
                <w:b/>
                <w:bCs/>
                <w:spacing w:val="-12"/>
                <w:kern w:val="0"/>
                <w:sz w:val="24"/>
                <w:szCs w:val="24"/>
                <w:cs/>
                <w14:ligatures w14:val="none"/>
              </w:rPr>
              <w:t>ู้</w:t>
            </w:r>
            <w:r w:rsidR="00942551">
              <w:rPr>
                <w:rFonts w:ascii="TH SarabunPSK" w:eastAsia="Times New Roman" w:hAnsi="TH SarabunPSK" w:cs="TH SarabunPSK" w:hint="cs"/>
                <w:b/>
                <w:bCs/>
                <w:spacing w:val="-12"/>
                <w:kern w:val="0"/>
                <w:sz w:val="24"/>
                <w:szCs w:val="24"/>
                <w:cs/>
                <w14:ligatures w14:val="none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pacing w:val="-12"/>
                <w:kern w:val="0"/>
                <w:sz w:val="24"/>
                <w:szCs w:val="24"/>
                <w:cs/>
                <w14:ligatures w14:val="none"/>
              </w:rPr>
              <w:t>(</w:t>
            </w:r>
            <w:r w:rsidRPr="00E959A0">
              <w:rPr>
                <w:rFonts w:ascii="TH SarabunPSK" w:eastAsia="Times New Roman" w:hAnsi="TH SarabunPSK" w:cs="TH SarabunPSK"/>
                <w:b/>
                <w:bCs/>
                <w:spacing w:val="-12"/>
                <w:kern w:val="0"/>
                <w:sz w:val="24"/>
                <w:szCs w:val="24"/>
                <w14:ligatures w14:val="none"/>
              </w:rPr>
              <w:t>CLOs</w:t>
            </w:r>
            <w:r>
              <w:rPr>
                <w:rFonts w:ascii="TH SarabunPSK" w:eastAsia="Times New Roman" w:hAnsi="TH SarabunPSK" w:cs="TH SarabunPSK" w:hint="cs"/>
                <w:b/>
                <w:bCs/>
                <w:spacing w:val="-12"/>
                <w:kern w:val="0"/>
                <w:sz w:val="24"/>
                <w:szCs w:val="24"/>
                <w:cs/>
                <w14:ligatures w14:val="none"/>
              </w:rPr>
              <w:t>)</w:t>
            </w:r>
          </w:p>
        </w:tc>
        <w:tc>
          <w:tcPr>
            <w:tcW w:w="1823" w:type="dxa"/>
            <w:gridSpan w:val="2"/>
            <w:shd w:val="clear" w:color="auto" w:fill="D9D9D9"/>
            <w:vAlign w:val="center"/>
          </w:tcPr>
          <w:p w14:paraId="65C65FB5" w14:textId="7E850001" w:rsidR="00CF4EAB" w:rsidRPr="00E959A0" w:rsidRDefault="00CF4EAB" w:rsidP="00942551">
            <w:pPr>
              <w:ind w:right="-1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959A0">
              <w:rPr>
                <w:rFonts w:ascii="TH SarabunPSK" w:eastAsia="Times New Roman" w:hAnsi="TH SarabunPSK" w:cs="TH SarabunPSK" w:hint="cs"/>
                <w:b/>
                <w:bCs/>
                <w:kern w:val="0"/>
                <w:sz w:val="24"/>
                <w:szCs w:val="24"/>
                <w:cs/>
                <w14:ligatures w14:val="none"/>
              </w:rPr>
              <w:t>วิธีการวัดผล</w:t>
            </w:r>
          </w:p>
        </w:tc>
        <w:tc>
          <w:tcPr>
            <w:tcW w:w="2859" w:type="dxa"/>
            <w:shd w:val="clear" w:color="auto" w:fill="D9D9D9"/>
            <w:vAlign w:val="center"/>
          </w:tcPr>
          <w:p w14:paraId="28AD576D" w14:textId="50AA6116" w:rsidR="00CF4EAB" w:rsidRPr="00E959A0" w:rsidRDefault="00CF4EAB" w:rsidP="007C702B">
            <w:pPr>
              <w:ind w:right="-1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24"/>
                <w:szCs w:val="24"/>
                <w:cs/>
                <w14:ligatures w14:val="none"/>
              </w:rPr>
            </w:pPr>
            <w:r w:rsidRPr="00E959A0">
              <w:rPr>
                <w:rFonts w:ascii="TH SarabunPSK" w:eastAsia="Times New Roman" w:hAnsi="TH SarabunPSK" w:cs="TH SarabunPSK" w:hint="cs"/>
                <w:b/>
                <w:bCs/>
                <w:kern w:val="0"/>
                <w:sz w:val="24"/>
                <w:szCs w:val="24"/>
                <w:cs/>
                <w14:ligatures w14:val="none"/>
              </w:rPr>
              <w:t>แนวทางการพัฒนาปรับปรุง</w:t>
            </w:r>
          </w:p>
        </w:tc>
      </w:tr>
      <w:tr w:rsidR="00CF4EAB" w:rsidRPr="00E959A0" w14:paraId="0429B0F3" w14:textId="77777777" w:rsidTr="00254F41">
        <w:trPr>
          <w:trHeight w:val="413"/>
          <w:tblHeader/>
        </w:trPr>
        <w:tc>
          <w:tcPr>
            <w:tcW w:w="1435" w:type="dxa"/>
            <w:vMerge/>
            <w:shd w:val="clear" w:color="auto" w:fill="D9D9D9"/>
            <w:vAlign w:val="center"/>
          </w:tcPr>
          <w:p w14:paraId="5724B04A" w14:textId="77777777" w:rsidR="00CF4EAB" w:rsidRPr="00E959A0" w:rsidRDefault="00CF4EAB" w:rsidP="007C702B">
            <w:pPr>
              <w:ind w:right="-1"/>
              <w:rPr>
                <w:rFonts w:ascii="TH SarabunPSK" w:eastAsia="Times New Roman" w:hAnsi="TH SarabunPSK" w:cs="TH SarabunPSK"/>
                <w:b/>
                <w:bCs/>
                <w:kern w:val="0"/>
                <w:sz w:val="24"/>
                <w:szCs w:val="24"/>
                <w:cs/>
                <w14:ligatures w14:val="none"/>
              </w:rPr>
            </w:pPr>
          </w:p>
        </w:tc>
        <w:tc>
          <w:tcPr>
            <w:tcW w:w="1080" w:type="dxa"/>
            <w:shd w:val="clear" w:color="auto" w:fill="D9D9D9"/>
            <w:vAlign w:val="center"/>
          </w:tcPr>
          <w:p w14:paraId="2203B14D" w14:textId="26209BF3" w:rsidR="00CF4EAB" w:rsidRPr="00E959A0" w:rsidRDefault="00CF4EAB" w:rsidP="007C702B">
            <w:pPr>
              <w:ind w:right="-1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24"/>
                <w:szCs w:val="24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kern w:val="0"/>
                <w:sz w:val="24"/>
                <w:szCs w:val="24"/>
                <w:cs/>
                <w14:ligatures w14:val="none"/>
              </w:rPr>
              <w:t>บรรลุ</w:t>
            </w:r>
          </w:p>
        </w:tc>
        <w:tc>
          <w:tcPr>
            <w:tcW w:w="810" w:type="dxa"/>
            <w:shd w:val="clear" w:color="auto" w:fill="D9D9D9"/>
            <w:vAlign w:val="center"/>
          </w:tcPr>
          <w:p w14:paraId="358BF69A" w14:textId="3AF3F0D7" w:rsidR="00CF4EAB" w:rsidRPr="00E959A0" w:rsidRDefault="00CF4EAB" w:rsidP="007C702B">
            <w:pPr>
              <w:ind w:right="-1"/>
              <w:rPr>
                <w:rFonts w:ascii="TH SarabunPSK" w:eastAsia="Times New Roman" w:hAnsi="TH SarabunPSK" w:cs="TH SarabunPSK"/>
                <w:b/>
                <w:bCs/>
                <w:kern w:val="0"/>
                <w:sz w:val="24"/>
                <w:szCs w:val="24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kern w:val="0"/>
                <w:sz w:val="24"/>
                <w:szCs w:val="24"/>
                <w:cs/>
                <w14:ligatures w14:val="none"/>
              </w:rPr>
              <w:t>ไม่บรรลุ</w:t>
            </w:r>
          </w:p>
        </w:tc>
        <w:tc>
          <w:tcPr>
            <w:tcW w:w="2140" w:type="dxa"/>
            <w:vMerge/>
            <w:shd w:val="clear" w:color="auto" w:fill="D9D9D9"/>
            <w:vAlign w:val="center"/>
          </w:tcPr>
          <w:p w14:paraId="5580451D" w14:textId="77777777" w:rsidR="00CF4EAB" w:rsidRPr="00E959A0" w:rsidRDefault="00CF4EAB" w:rsidP="007C702B">
            <w:pPr>
              <w:ind w:right="-1"/>
              <w:rPr>
                <w:rFonts w:ascii="TH SarabunPSK" w:eastAsia="Times New Roman" w:hAnsi="TH SarabunPSK" w:cs="TH SarabunPSK"/>
                <w:b/>
                <w:bCs/>
                <w:kern w:val="0"/>
                <w:sz w:val="24"/>
                <w:szCs w:val="24"/>
                <w:cs/>
                <w14:ligatures w14:val="none"/>
              </w:rPr>
            </w:pPr>
          </w:p>
        </w:tc>
        <w:tc>
          <w:tcPr>
            <w:tcW w:w="830" w:type="dxa"/>
            <w:shd w:val="clear" w:color="auto" w:fill="D9D9D9"/>
            <w:vAlign w:val="center"/>
          </w:tcPr>
          <w:p w14:paraId="34E85B34" w14:textId="21465DD2" w:rsidR="00CF4EAB" w:rsidRPr="00E959A0" w:rsidRDefault="00CF4EAB" w:rsidP="007C702B">
            <w:pPr>
              <w:ind w:right="-1"/>
              <w:rPr>
                <w:rFonts w:ascii="TH SarabunPSK" w:eastAsia="Times New Roman" w:hAnsi="TH SarabunPSK" w:cs="TH SarabunPSK"/>
                <w:b/>
                <w:bCs/>
                <w:kern w:val="0"/>
                <w:sz w:val="24"/>
                <w:szCs w:val="24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kern w:val="0"/>
                <w:sz w:val="24"/>
                <w:szCs w:val="24"/>
                <w:cs/>
                <w14:ligatures w14:val="none"/>
              </w:rPr>
              <w:t>เหมาะสม</w:t>
            </w:r>
          </w:p>
        </w:tc>
        <w:tc>
          <w:tcPr>
            <w:tcW w:w="1013" w:type="dxa"/>
            <w:shd w:val="clear" w:color="auto" w:fill="D9D9D9"/>
            <w:vAlign w:val="center"/>
          </w:tcPr>
          <w:p w14:paraId="50FFA26C" w14:textId="2A19AF66" w:rsidR="00CF4EAB" w:rsidRPr="008675BA" w:rsidRDefault="00CF4EAB" w:rsidP="007C702B">
            <w:pPr>
              <w:ind w:left="-60" w:right="-150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24"/>
                <w:szCs w:val="24"/>
                <w:cs/>
                <w14:ligatures w14:val="none"/>
              </w:rPr>
            </w:pPr>
            <w:r w:rsidRPr="008675BA">
              <w:rPr>
                <w:rFonts w:ascii="TH SarabunPSK" w:eastAsia="Times New Roman" w:hAnsi="TH SarabunPSK" w:cs="TH SarabunPSK" w:hint="cs"/>
                <w:b/>
                <w:bCs/>
                <w:kern w:val="0"/>
                <w:sz w:val="24"/>
                <w:szCs w:val="24"/>
                <w:cs/>
                <w14:ligatures w14:val="none"/>
              </w:rPr>
              <w:t>ไม่เหมาะสม</w:t>
            </w:r>
          </w:p>
        </w:tc>
        <w:tc>
          <w:tcPr>
            <w:tcW w:w="2747" w:type="dxa"/>
            <w:shd w:val="clear" w:color="auto" w:fill="D9D9D9"/>
            <w:vAlign w:val="center"/>
          </w:tcPr>
          <w:p w14:paraId="7A06DC7A" w14:textId="77777777" w:rsidR="00CF4EAB" w:rsidRPr="00E959A0" w:rsidRDefault="00CF4EAB" w:rsidP="007C702B">
            <w:pPr>
              <w:ind w:right="-1"/>
              <w:rPr>
                <w:rFonts w:ascii="TH SarabunPSK" w:eastAsia="Times New Roman" w:hAnsi="TH SarabunPSK" w:cs="TH SarabunPSK"/>
                <w:b/>
                <w:bCs/>
                <w:kern w:val="0"/>
                <w:sz w:val="24"/>
                <w:szCs w:val="24"/>
                <w:cs/>
                <w14:ligatures w14:val="none"/>
              </w:rPr>
            </w:pPr>
          </w:p>
        </w:tc>
        <w:tc>
          <w:tcPr>
            <w:tcW w:w="911" w:type="dxa"/>
            <w:shd w:val="clear" w:color="auto" w:fill="D9D9D9"/>
            <w:vAlign w:val="center"/>
          </w:tcPr>
          <w:p w14:paraId="79DD45C7" w14:textId="6A91DD97" w:rsidR="00CF4EAB" w:rsidRPr="00E959A0" w:rsidRDefault="00CF4EAB" w:rsidP="007C702B">
            <w:pPr>
              <w:ind w:right="-1"/>
              <w:rPr>
                <w:rFonts w:ascii="TH SarabunPSK" w:eastAsia="Times New Roman" w:hAnsi="TH SarabunPSK" w:cs="TH SarabunPSK"/>
                <w:b/>
                <w:bCs/>
                <w:kern w:val="0"/>
                <w:sz w:val="24"/>
                <w:szCs w:val="24"/>
                <w:cs/>
                <w14:ligatures w14:val="none"/>
              </w:rPr>
            </w:pPr>
            <w:r w:rsidRPr="00E959A0">
              <w:rPr>
                <w:rFonts w:ascii="TH SarabunPSK" w:eastAsia="Times New Roman" w:hAnsi="TH SarabunPSK" w:cs="TH SarabunPSK" w:hint="cs"/>
                <w:b/>
                <w:bCs/>
                <w:kern w:val="0"/>
                <w:sz w:val="24"/>
                <w:szCs w:val="24"/>
                <w:cs/>
                <w14:ligatures w14:val="none"/>
              </w:rPr>
              <w:t>เหมาะสม</w:t>
            </w:r>
          </w:p>
        </w:tc>
        <w:tc>
          <w:tcPr>
            <w:tcW w:w="912" w:type="dxa"/>
            <w:shd w:val="clear" w:color="auto" w:fill="D9D9D9"/>
            <w:vAlign w:val="center"/>
          </w:tcPr>
          <w:p w14:paraId="74452CF4" w14:textId="78EED6F3" w:rsidR="00CF4EAB" w:rsidRPr="00E959A0" w:rsidRDefault="00CF4EAB" w:rsidP="00CF4EAB">
            <w:pPr>
              <w:ind w:right="-190"/>
              <w:rPr>
                <w:rFonts w:ascii="TH SarabunPSK" w:eastAsia="Times New Roman" w:hAnsi="TH SarabunPSK" w:cs="TH SarabunPSK"/>
                <w:b/>
                <w:bCs/>
                <w:kern w:val="0"/>
                <w:sz w:val="24"/>
                <w:szCs w:val="24"/>
                <w:cs/>
                <w14:ligatures w14:val="none"/>
              </w:rPr>
            </w:pPr>
            <w:r w:rsidRPr="00E959A0">
              <w:rPr>
                <w:rFonts w:ascii="TH SarabunPSK" w:eastAsia="Times New Roman" w:hAnsi="TH SarabunPSK" w:cs="TH SarabunPSK" w:hint="cs"/>
                <w:b/>
                <w:bCs/>
                <w:kern w:val="0"/>
                <w:sz w:val="24"/>
                <w:szCs w:val="24"/>
                <w:cs/>
                <w14:ligatures w14:val="none"/>
              </w:rPr>
              <w:t>ไม่เหมาะสม</w:t>
            </w:r>
          </w:p>
        </w:tc>
        <w:tc>
          <w:tcPr>
            <w:tcW w:w="2859" w:type="dxa"/>
            <w:shd w:val="clear" w:color="auto" w:fill="D9D9D9"/>
            <w:vAlign w:val="center"/>
          </w:tcPr>
          <w:p w14:paraId="1CDA7791" w14:textId="77777777" w:rsidR="00CF4EAB" w:rsidRPr="00E959A0" w:rsidRDefault="00CF4EAB" w:rsidP="007C702B">
            <w:pPr>
              <w:ind w:right="-1"/>
              <w:rPr>
                <w:rFonts w:ascii="TH SarabunPSK" w:eastAsia="Times New Roman" w:hAnsi="TH SarabunPSK" w:cs="TH SarabunPSK"/>
                <w:b/>
                <w:bCs/>
                <w:kern w:val="0"/>
                <w:sz w:val="24"/>
                <w:szCs w:val="24"/>
                <w:cs/>
                <w14:ligatures w14:val="none"/>
              </w:rPr>
            </w:pPr>
          </w:p>
        </w:tc>
      </w:tr>
      <w:tr w:rsidR="00942551" w:rsidRPr="00E959A0" w14:paraId="28650206" w14:textId="77777777" w:rsidTr="00942551">
        <w:trPr>
          <w:trHeight w:val="413"/>
          <w:tblHeader/>
        </w:trPr>
        <w:tc>
          <w:tcPr>
            <w:tcW w:w="1435" w:type="dxa"/>
            <w:shd w:val="clear" w:color="auto" w:fill="FFFFFF" w:themeFill="background1"/>
            <w:vAlign w:val="center"/>
          </w:tcPr>
          <w:p w14:paraId="635C8F38" w14:textId="600F48D1" w:rsidR="00942551" w:rsidRPr="00E959A0" w:rsidRDefault="006E05D7" w:rsidP="007C702B">
            <w:pPr>
              <w:ind w:right="-1"/>
              <w:rPr>
                <w:rFonts w:ascii="TH SarabunPSK" w:eastAsia="Times New Roman" w:hAnsi="TH SarabunPSK" w:cs="TH SarabunPSK"/>
                <w:b/>
                <w:bCs/>
                <w:kern w:val="0"/>
                <w:sz w:val="24"/>
                <w:szCs w:val="24"/>
                <w:cs/>
                <w14:ligatures w14:val="none"/>
              </w:rPr>
            </w:pPr>
            <w:r w:rsidRPr="00E959A0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>CLO 2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0EF391F" w14:textId="35607C4F" w:rsidR="00942551" w:rsidRDefault="006E05D7" w:rsidP="007C702B">
            <w:pPr>
              <w:ind w:right="-1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24"/>
                <w:szCs w:val="24"/>
                <w:cs/>
                <w14:ligatures w14:val="none"/>
              </w:rPr>
            </w:pPr>
            <w:r w:rsidRPr="00E959A0"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  <w:sym w:font="Wingdings" w:char="F0FC"/>
            </w: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14:paraId="246F5C0A" w14:textId="77777777" w:rsidR="00942551" w:rsidRDefault="00942551" w:rsidP="007C702B">
            <w:pPr>
              <w:ind w:right="-1"/>
              <w:rPr>
                <w:rFonts w:ascii="TH SarabunPSK" w:eastAsia="Times New Roman" w:hAnsi="TH SarabunPSK" w:cs="TH SarabunPSK"/>
                <w:b/>
                <w:bCs/>
                <w:kern w:val="0"/>
                <w:sz w:val="24"/>
                <w:szCs w:val="24"/>
                <w:cs/>
                <w14:ligatures w14:val="none"/>
              </w:rPr>
            </w:pPr>
          </w:p>
        </w:tc>
        <w:tc>
          <w:tcPr>
            <w:tcW w:w="2140" w:type="dxa"/>
            <w:shd w:val="clear" w:color="auto" w:fill="FFFFFF" w:themeFill="background1"/>
            <w:vAlign w:val="center"/>
          </w:tcPr>
          <w:p w14:paraId="5F2AB62F" w14:textId="79B0B0A9" w:rsidR="00942551" w:rsidRPr="00E959A0" w:rsidRDefault="006E05D7" w:rsidP="007C702B">
            <w:pPr>
              <w:ind w:right="-1"/>
              <w:rPr>
                <w:rFonts w:ascii="TH SarabunPSK" w:eastAsia="Times New Roman" w:hAnsi="TH SarabunPSK" w:cs="TH SarabunPSK"/>
                <w:b/>
                <w:bCs/>
                <w:kern w:val="0"/>
                <w:sz w:val="24"/>
                <w:szCs w:val="24"/>
                <w:cs/>
                <w14:ligatures w14:val="none"/>
              </w:rPr>
            </w:pPr>
            <w:r w:rsidRPr="00E959A0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บรรยาย กรณีศึกษา</w:t>
            </w:r>
          </w:p>
        </w:tc>
        <w:tc>
          <w:tcPr>
            <w:tcW w:w="830" w:type="dxa"/>
            <w:shd w:val="clear" w:color="auto" w:fill="FFFFFF" w:themeFill="background1"/>
            <w:vAlign w:val="center"/>
          </w:tcPr>
          <w:p w14:paraId="049C1F04" w14:textId="5BBA11B2" w:rsidR="00942551" w:rsidRDefault="006E05D7" w:rsidP="007C702B">
            <w:pPr>
              <w:ind w:right="-1"/>
              <w:rPr>
                <w:rFonts w:ascii="TH SarabunPSK" w:eastAsia="Times New Roman" w:hAnsi="TH SarabunPSK" w:cs="TH SarabunPSK"/>
                <w:b/>
                <w:bCs/>
                <w:kern w:val="0"/>
                <w:sz w:val="24"/>
                <w:szCs w:val="24"/>
                <w:cs/>
                <w14:ligatures w14:val="none"/>
              </w:rPr>
            </w:pPr>
            <w:r w:rsidRPr="00E959A0"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  <w:sym w:font="Wingdings" w:char="F0FC"/>
            </w:r>
          </w:p>
        </w:tc>
        <w:tc>
          <w:tcPr>
            <w:tcW w:w="1013" w:type="dxa"/>
            <w:shd w:val="clear" w:color="auto" w:fill="FFFFFF" w:themeFill="background1"/>
            <w:vAlign w:val="center"/>
          </w:tcPr>
          <w:p w14:paraId="745E8C2E" w14:textId="77777777" w:rsidR="00942551" w:rsidRPr="008675BA" w:rsidRDefault="00942551" w:rsidP="007C702B">
            <w:pPr>
              <w:ind w:left="-60" w:right="-150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24"/>
                <w:szCs w:val="24"/>
                <w:cs/>
                <w14:ligatures w14:val="none"/>
              </w:rPr>
            </w:pPr>
          </w:p>
        </w:tc>
        <w:tc>
          <w:tcPr>
            <w:tcW w:w="2747" w:type="dxa"/>
            <w:shd w:val="clear" w:color="auto" w:fill="FFFFFF" w:themeFill="background1"/>
            <w:vAlign w:val="center"/>
          </w:tcPr>
          <w:p w14:paraId="358884B8" w14:textId="77777777" w:rsidR="006E05D7" w:rsidRPr="00E959A0" w:rsidRDefault="006E05D7" w:rsidP="006E05D7">
            <w:pPr>
              <w:ind w:right="-144"/>
              <w:rPr>
                <w:rFonts w:ascii="TH SarabunPSK" w:eastAsia="Times New Roman" w:hAnsi="TH SarabunPSK" w:cs="TH SarabunPSK"/>
                <w:spacing w:val="-12"/>
                <w:kern w:val="0"/>
                <w:sz w:val="28"/>
                <w14:ligatures w14:val="none"/>
              </w:rPr>
            </w:pPr>
            <w:r w:rsidRPr="00E959A0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>-</w:t>
            </w:r>
            <w:r w:rsidRPr="00E959A0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การสอบกลางภาค</w:t>
            </w:r>
            <w:r w:rsidRPr="00E959A0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 xml:space="preserve"> </w:t>
            </w:r>
          </w:p>
          <w:p w14:paraId="515847F5" w14:textId="77777777" w:rsidR="006E05D7" w:rsidRPr="002349C5" w:rsidRDefault="006E05D7" w:rsidP="006E05D7">
            <w:pPr>
              <w:ind w:right="-1"/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</w:pPr>
            <w:r w:rsidRPr="00E959A0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>-</w:t>
            </w:r>
            <w:r w:rsidRPr="00E959A0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การประเมินผลงานที่ได้มอบหมาย</w:t>
            </w:r>
          </w:p>
          <w:p w14:paraId="6A34B599" w14:textId="42CD55EC" w:rsidR="00942551" w:rsidRPr="00E959A0" w:rsidRDefault="006E05D7" w:rsidP="006E05D7">
            <w:pPr>
              <w:ind w:right="-1"/>
              <w:rPr>
                <w:rFonts w:ascii="TH SarabunPSK" w:eastAsia="Times New Roman" w:hAnsi="TH SarabunPSK" w:cs="TH SarabunPSK"/>
                <w:b/>
                <w:bCs/>
                <w:kern w:val="0"/>
                <w:sz w:val="24"/>
                <w:szCs w:val="24"/>
                <w:cs/>
                <w14:ligatures w14:val="none"/>
              </w:rPr>
            </w:pPr>
            <w:r w:rsidRPr="002349C5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>-</w:t>
            </w:r>
            <w:r w:rsidRPr="002349C5">
              <w:rPr>
                <w:rFonts w:ascii="TH SarabunPSK" w:eastAsia="Times New Roman" w:hAnsi="TH SarabunPSK" w:cs="TH SarabunPSK" w:hint="cs"/>
                <w:kern w:val="0"/>
                <w:sz w:val="28"/>
                <w:cs/>
                <w14:ligatures w14:val="none"/>
              </w:rPr>
              <w:t>รายงานกรณีศึกษา</w:t>
            </w:r>
          </w:p>
        </w:tc>
        <w:tc>
          <w:tcPr>
            <w:tcW w:w="911" w:type="dxa"/>
            <w:shd w:val="clear" w:color="auto" w:fill="FFFFFF" w:themeFill="background1"/>
            <w:vAlign w:val="center"/>
          </w:tcPr>
          <w:p w14:paraId="03279636" w14:textId="23DCF223" w:rsidR="00942551" w:rsidRPr="00E959A0" w:rsidRDefault="006E05D7" w:rsidP="006E05D7">
            <w:pPr>
              <w:ind w:right="-1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24"/>
                <w:szCs w:val="24"/>
                <w:cs/>
                <w14:ligatures w14:val="none"/>
              </w:rPr>
            </w:pPr>
            <w:r w:rsidRPr="00E959A0"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  <w:sym w:font="Wingdings" w:char="F0FC"/>
            </w: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14:paraId="20BA511D" w14:textId="4E166CD5" w:rsidR="00942551" w:rsidRPr="00E959A0" w:rsidRDefault="00942551" w:rsidP="006E05D7">
            <w:pPr>
              <w:ind w:right="-190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24"/>
                <w:szCs w:val="24"/>
                <w:cs/>
                <w14:ligatures w14:val="none"/>
              </w:rPr>
            </w:pPr>
          </w:p>
        </w:tc>
        <w:tc>
          <w:tcPr>
            <w:tcW w:w="2859" w:type="dxa"/>
            <w:shd w:val="clear" w:color="auto" w:fill="FFFFFF" w:themeFill="background1"/>
            <w:vAlign w:val="center"/>
          </w:tcPr>
          <w:p w14:paraId="26C6818F" w14:textId="240E733A" w:rsidR="00942551" w:rsidRPr="00E959A0" w:rsidRDefault="00942551" w:rsidP="006E05D7">
            <w:pPr>
              <w:ind w:right="-1"/>
              <w:rPr>
                <w:rFonts w:ascii="TH SarabunPSK" w:eastAsia="Times New Roman" w:hAnsi="TH SarabunPSK" w:cs="TH SarabunPSK"/>
                <w:b/>
                <w:bCs/>
                <w:kern w:val="0"/>
                <w:sz w:val="24"/>
                <w:szCs w:val="24"/>
                <w:cs/>
                <w14:ligatures w14:val="none"/>
              </w:rPr>
            </w:pPr>
          </w:p>
        </w:tc>
      </w:tr>
      <w:tr w:rsidR="00EA3433" w:rsidRPr="00E959A0" w14:paraId="34034537" w14:textId="77777777" w:rsidTr="00942551">
        <w:trPr>
          <w:trHeight w:val="413"/>
          <w:tblHeader/>
        </w:trPr>
        <w:tc>
          <w:tcPr>
            <w:tcW w:w="1435" w:type="dxa"/>
            <w:shd w:val="clear" w:color="auto" w:fill="FFFFFF" w:themeFill="background1"/>
            <w:vAlign w:val="center"/>
          </w:tcPr>
          <w:p w14:paraId="5D047343" w14:textId="7EEBDA96" w:rsidR="00EA3433" w:rsidRPr="00E959A0" w:rsidRDefault="00EA3433" w:rsidP="007C702B">
            <w:pPr>
              <w:ind w:right="-1"/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</w:pPr>
            <w:r w:rsidRPr="00E959A0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>CLO 2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0EC6B838" w14:textId="77777777" w:rsidR="00EA3433" w:rsidRPr="00E959A0" w:rsidRDefault="00EA3433" w:rsidP="007C702B">
            <w:pPr>
              <w:ind w:right="-1"/>
              <w:jc w:val="center"/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10" w:type="dxa"/>
            <w:shd w:val="clear" w:color="auto" w:fill="FFFFFF" w:themeFill="background1"/>
            <w:vAlign w:val="center"/>
          </w:tcPr>
          <w:p w14:paraId="7895FEE0" w14:textId="7170622A" w:rsidR="00EA3433" w:rsidRDefault="00EA3433" w:rsidP="007C702B">
            <w:pPr>
              <w:ind w:right="-1"/>
              <w:rPr>
                <w:rFonts w:ascii="TH SarabunPSK" w:eastAsia="Times New Roman" w:hAnsi="TH SarabunPSK" w:cs="TH SarabunPSK"/>
                <w:b/>
                <w:bCs/>
                <w:kern w:val="0"/>
                <w:sz w:val="24"/>
                <w:szCs w:val="24"/>
                <w:cs/>
                <w14:ligatures w14:val="none"/>
              </w:rPr>
            </w:pPr>
            <w:r w:rsidRPr="00E959A0"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  <w:sym w:font="Wingdings" w:char="F0FC"/>
            </w:r>
          </w:p>
        </w:tc>
        <w:tc>
          <w:tcPr>
            <w:tcW w:w="2140" w:type="dxa"/>
            <w:shd w:val="clear" w:color="auto" w:fill="FFFFFF" w:themeFill="background1"/>
            <w:vAlign w:val="center"/>
          </w:tcPr>
          <w:p w14:paraId="2D5FE2F8" w14:textId="1178067F" w:rsidR="00EA3433" w:rsidRPr="00E959A0" w:rsidRDefault="00EA3433" w:rsidP="007C702B">
            <w:pPr>
              <w:ind w:right="-1"/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</w:pPr>
            <w:r w:rsidRPr="00E959A0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อภิปรายกลุ่ม</w:t>
            </w:r>
            <w:r w:rsidRPr="002349C5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>/</w:t>
            </w:r>
            <w:r w:rsidRPr="00E959A0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นำเสน</w:t>
            </w:r>
            <w:r w:rsidRPr="00E959A0">
              <w:rPr>
                <w:rFonts w:ascii="TH SarabunPSK" w:eastAsia="Times New Roman" w:hAnsi="TH SarabunPSK" w:cs="TH SarabunPSK" w:hint="cs"/>
                <w:kern w:val="0"/>
                <w:sz w:val="28"/>
                <w:cs/>
                <w14:ligatures w14:val="none"/>
              </w:rPr>
              <w:t>อ</w:t>
            </w:r>
            <w:r w:rsidRPr="00E959A0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โครงงาน</w:t>
            </w:r>
          </w:p>
        </w:tc>
        <w:tc>
          <w:tcPr>
            <w:tcW w:w="830" w:type="dxa"/>
            <w:shd w:val="clear" w:color="auto" w:fill="FFFFFF" w:themeFill="background1"/>
            <w:vAlign w:val="center"/>
          </w:tcPr>
          <w:p w14:paraId="529306DB" w14:textId="77777777" w:rsidR="00EA3433" w:rsidRPr="00E959A0" w:rsidRDefault="00EA3433" w:rsidP="007C702B">
            <w:pPr>
              <w:ind w:right="-1"/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13" w:type="dxa"/>
            <w:shd w:val="clear" w:color="auto" w:fill="FFFFFF" w:themeFill="background1"/>
            <w:vAlign w:val="center"/>
          </w:tcPr>
          <w:p w14:paraId="6D7AD353" w14:textId="6EC83B61" w:rsidR="00EA3433" w:rsidRPr="008675BA" w:rsidRDefault="00EA3433" w:rsidP="007C702B">
            <w:pPr>
              <w:ind w:left="-60" w:right="-150"/>
              <w:jc w:val="center"/>
              <w:rPr>
                <w:rFonts w:ascii="TH SarabunPSK" w:eastAsia="Times New Roman" w:hAnsi="TH SarabunPSK" w:cs="TH SarabunPSK"/>
                <w:b/>
                <w:bCs/>
                <w:kern w:val="0"/>
                <w:sz w:val="24"/>
                <w:szCs w:val="24"/>
                <w:cs/>
                <w14:ligatures w14:val="none"/>
              </w:rPr>
            </w:pPr>
            <w:r w:rsidRPr="00E959A0"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  <w:sym w:font="Wingdings" w:char="F0FC"/>
            </w:r>
          </w:p>
        </w:tc>
        <w:tc>
          <w:tcPr>
            <w:tcW w:w="2747" w:type="dxa"/>
            <w:shd w:val="clear" w:color="auto" w:fill="FFFFFF" w:themeFill="background1"/>
            <w:vAlign w:val="center"/>
          </w:tcPr>
          <w:p w14:paraId="5164FB64" w14:textId="77777777" w:rsidR="00EA3433" w:rsidRPr="00E959A0" w:rsidRDefault="00EA3433" w:rsidP="00EA3433">
            <w:pPr>
              <w:ind w:right="-1"/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</w:pPr>
            <w:r w:rsidRPr="00E959A0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>-</w:t>
            </w:r>
            <w:r w:rsidRPr="00E959A0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นักศึกษาประเมินเพื่อน</w:t>
            </w:r>
            <w:r>
              <w:rPr>
                <w:rFonts w:ascii="TH SarabunPSK" w:eastAsia="Times New Roman" w:hAnsi="TH SarabunPSK" w:cs="TH SarabunPSK" w:hint="cs"/>
                <w:kern w:val="0"/>
                <w:sz w:val="28"/>
                <w:cs/>
                <w14:ligatures w14:val="none"/>
              </w:rPr>
              <w:t>ใน</w:t>
            </w:r>
            <w:r w:rsidRPr="00E959A0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กลุ่</w:t>
            </w:r>
            <w:r w:rsidRPr="00E959A0">
              <w:rPr>
                <w:rFonts w:ascii="TH SarabunPSK" w:eastAsia="Times New Roman" w:hAnsi="TH SarabunPSK" w:cs="TH SarabunPSK" w:hint="cs"/>
                <w:kern w:val="0"/>
                <w:sz w:val="28"/>
                <w:cs/>
                <w14:ligatures w14:val="none"/>
              </w:rPr>
              <w:t>ม</w:t>
            </w:r>
          </w:p>
          <w:p w14:paraId="1C0A1A34" w14:textId="2A0D0CBD" w:rsidR="00EA3433" w:rsidRPr="00E959A0" w:rsidRDefault="00EA3433" w:rsidP="00EA3433">
            <w:pPr>
              <w:ind w:right="-144"/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</w:pPr>
            <w:r w:rsidRPr="00E959A0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>-</w:t>
            </w:r>
            <w:r w:rsidRPr="00E959A0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อาจารย์สังเกตการทำงานในกลุ่ม</w:t>
            </w:r>
          </w:p>
        </w:tc>
        <w:tc>
          <w:tcPr>
            <w:tcW w:w="911" w:type="dxa"/>
            <w:shd w:val="clear" w:color="auto" w:fill="FFFFFF" w:themeFill="background1"/>
            <w:vAlign w:val="center"/>
          </w:tcPr>
          <w:p w14:paraId="4A9C0AE4" w14:textId="67B17460" w:rsidR="00EA3433" w:rsidRPr="00E959A0" w:rsidRDefault="00EA3433" w:rsidP="006E05D7">
            <w:pPr>
              <w:ind w:right="-1"/>
              <w:jc w:val="center"/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12" w:type="dxa"/>
            <w:shd w:val="clear" w:color="auto" w:fill="FFFFFF" w:themeFill="background1"/>
            <w:vAlign w:val="center"/>
          </w:tcPr>
          <w:p w14:paraId="5F5AAA0A" w14:textId="1DCA8608" w:rsidR="00EA3433" w:rsidRPr="00E959A0" w:rsidRDefault="004E7B73" w:rsidP="006E05D7">
            <w:pPr>
              <w:ind w:right="-190"/>
              <w:jc w:val="center"/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</w:pPr>
            <w:r w:rsidRPr="00E959A0">
              <w:rPr>
                <w:rFonts w:ascii="TH SarabunPSK" w:eastAsia="Times New Roman" w:hAnsi="TH SarabunPSK" w:cs="TH SarabunPSK"/>
                <w:kern w:val="0"/>
                <w:sz w:val="24"/>
                <w:szCs w:val="24"/>
                <w14:ligatures w14:val="none"/>
              </w:rPr>
              <w:sym w:font="Wingdings" w:char="F0FC"/>
            </w:r>
          </w:p>
        </w:tc>
        <w:tc>
          <w:tcPr>
            <w:tcW w:w="2859" w:type="dxa"/>
            <w:shd w:val="clear" w:color="auto" w:fill="FFFFFF" w:themeFill="background1"/>
            <w:vAlign w:val="center"/>
          </w:tcPr>
          <w:p w14:paraId="596740AD" w14:textId="77777777" w:rsidR="006B2608" w:rsidRPr="00E959A0" w:rsidRDefault="006B2608" w:rsidP="006B2608">
            <w:pPr>
              <w:widowControl w:val="0"/>
              <w:rPr>
                <w:rFonts w:ascii="TH SarabunPSK" w:eastAsia="Calibri" w:hAnsi="TH SarabunPSK" w:cs="TH SarabunPSK"/>
                <w:color w:val="0070C0"/>
                <w:kern w:val="0"/>
                <w:sz w:val="28"/>
                <w14:ligatures w14:val="none"/>
              </w:rPr>
            </w:pPr>
            <w:proofErr w:type="spellStart"/>
            <w:r w:rsidRPr="00E959A0">
              <w:rPr>
                <w:rFonts w:ascii="TH SarabunPSK" w:eastAsia="Calibri" w:hAnsi="TH SarabunPSK" w:cs="TH SarabunPSK" w:hint="cs"/>
                <w:b/>
                <w:bCs/>
                <w:color w:val="0070C0"/>
                <w:kern w:val="0"/>
                <w:sz w:val="28"/>
                <w:cs/>
                <w:lang w:bidi="ar-SA"/>
                <w14:ligatures w14:val="none"/>
              </w:rPr>
              <w:t>ประเด็นปัญหา</w:t>
            </w:r>
            <w:proofErr w:type="spellEnd"/>
            <w:r w:rsidRPr="00E959A0">
              <w:rPr>
                <w:rFonts w:ascii="TH SarabunPSK" w:eastAsia="Calibri" w:hAnsi="TH SarabunPSK" w:cs="TH SarabunPSK"/>
                <w:b/>
                <w:bCs/>
                <w:color w:val="0070C0"/>
                <w:kern w:val="0"/>
                <w:sz w:val="28"/>
                <w:lang w:bidi="ar-SA"/>
                <w14:ligatures w14:val="none"/>
              </w:rPr>
              <w:t>:</w:t>
            </w:r>
            <w:r w:rsidRPr="00E959A0">
              <w:rPr>
                <w:rFonts w:ascii="TH SarabunPSK" w:eastAsia="Calibri" w:hAnsi="TH SarabunPSK" w:cs="TH SarabunPSK"/>
                <w:color w:val="0070C0"/>
                <w:kern w:val="0"/>
                <w:sz w:val="28"/>
                <w:lang w:bidi="ar-SA"/>
                <w14:ligatures w14:val="none"/>
              </w:rPr>
              <w:t xml:space="preserve"> </w:t>
            </w:r>
            <w:proofErr w:type="spellStart"/>
            <w:r w:rsidRPr="00E959A0">
              <w:rPr>
                <w:rFonts w:ascii="TH SarabunPSK" w:eastAsia="Calibri" w:hAnsi="TH SarabunPSK" w:cs="TH SarabunPSK" w:hint="cs"/>
                <w:color w:val="0070C0"/>
                <w:kern w:val="0"/>
                <w:sz w:val="28"/>
                <w:cs/>
                <w:lang w:bidi="ar-SA"/>
                <w14:ligatures w14:val="none"/>
              </w:rPr>
              <w:t>การให้คะแนนจากอาจารย์มีความหลากหลาย</w:t>
            </w:r>
            <w:proofErr w:type="spellEnd"/>
          </w:p>
          <w:p w14:paraId="343A19F9" w14:textId="6929070F" w:rsidR="00EA3433" w:rsidRPr="00E959A0" w:rsidRDefault="006B2608" w:rsidP="006B2608">
            <w:pPr>
              <w:widowControl w:val="0"/>
              <w:rPr>
                <w:rFonts w:ascii="TH SarabunPSK" w:eastAsia="Calibri" w:hAnsi="TH SarabunPSK" w:cs="TH SarabunPSK"/>
                <w:b/>
                <w:bCs/>
                <w:kern w:val="0"/>
                <w:sz w:val="28"/>
                <w:cs/>
                <w:lang w:bidi="ar-SA"/>
                <w14:ligatures w14:val="none"/>
              </w:rPr>
            </w:pPr>
            <w:r w:rsidRPr="00E959A0">
              <w:rPr>
                <w:rFonts w:ascii="TH SarabunPSK" w:eastAsia="Times New Roman" w:hAnsi="TH SarabunPSK" w:cs="TH SarabunPSK" w:hint="cs"/>
                <w:b/>
                <w:bCs/>
                <w:color w:val="0070C0"/>
                <w:kern w:val="0"/>
                <w:sz w:val="28"/>
                <w:cs/>
                <w14:ligatures w14:val="none"/>
              </w:rPr>
              <w:t xml:space="preserve">วิธีการปรับปรุง </w:t>
            </w:r>
            <w:r w:rsidRPr="00E959A0">
              <w:rPr>
                <w:rFonts w:ascii="TH SarabunPSK" w:eastAsia="Times New Roman" w:hAnsi="TH SarabunPSK" w:cs="TH SarabunPSK"/>
                <w:b/>
                <w:bCs/>
                <w:color w:val="0070C0"/>
                <w:kern w:val="0"/>
                <w:sz w:val="28"/>
                <w:cs/>
                <w14:ligatures w14:val="none"/>
              </w:rPr>
              <w:t>ตามสาเหตุ</w:t>
            </w:r>
            <w:r w:rsidRPr="00E959A0">
              <w:rPr>
                <w:rFonts w:ascii="TH SarabunPSK" w:eastAsia="Times New Roman" w:hAnsi="TH SarabunPSK" w:cs="TH SarabunPSK" w:hint="cs"/>
                <w:b/>
                <w:bCs/>
                <w:color w:val="0070C0"/>
                <w:kern w:val="0"/>
                <w:sz w:val="28"/>
                <w:cs/>
                <w14:ligatures w14:val="none"/>
              </w:rPr>
              <w:t>ของปัญหา</w:t>
            </w:r>
            <w:r w:rsidRPr="00E959A0">
              <w:rPr>
                <w:rFonts w:ascii="TH SarabunPSK" w:eastAsia="Times New Roman" w:hAnsi="TH SarabunPSK" w:cs="TH SarabunPSK"/>
                <w:b/>
                <w:bCs/>
                <w:color w:val="0070C0"/>
                <w:kern w:val="0"/>
                <w:sz w:val="28"/>
                <w:lang w:bidi="ar-SA"/>
                <w14:ligatures w14:val="none"/>
              </w:rPr>
              <w:t>:</w:t>
            </w:r>
            <w:r w:rsidRPr="009E0A49">
              <w:rPr>
                <w:rFonts w:ascii="TH SarabunPSK" w:eastAsia="Times New Roman" w:hAnsi="TH SarabunPSK" w:cs="TH SarabunPSK" w:hint="cs"/>
                <w:b/>
                <w:bCs/>
                <w:color w:val="0070C0"/>
                <w:kern w:val="0"/>
                <w:sz w:val="28"/>
                <w:cs/>
                <w14:ligatures w14:val="none"/>
              </w:rPr>
              <w:t xml:space="preserve"> </w:t>
            </w:r>
            <w:r w:rsidRPr="00E959A0">
              <w:rPr>
                <w:rFonts w:ascii="TH SarabunPSK" w:eastAsia="Times New Roman" w:hAnsi="TH SarabunPSK" w:cs="TH SarabunPSK" w:hint="cs"/>
                <w:color w:val="0070C0"/>
                <w:kern w:val="0"/>
                <w:sz w:val="28"/>
                <w:cs/>
                <w14:ligatures w14:val="none"/>
              </w:rPr>
              <w:t xml:space="preserve">สร้าง </w:t>
            </w:r>
            <w:r w:rsidRPr="00E959A0">
              <w:rPr>
                <w:rFonts w:ascii="TH SarabunPSK" w:eastAsia="Times New Roman" w:hAnsi="TH SarabunPSK" w:cs="TH SarabunPSK"/>
                <w:color w:val="0070C0"/>
                <w:kern w:val="0"/>
                <w:sz w:val="28"/>
                <w14:ligatures w14:val="none"/>
              </w:rPr>
              <w:t>Rubrics</w:t>
            </w:r>
          </w:p>
        </w:tc>
      </w:tr>
      <w:tr w:rsidR="00CF4EAB" w:rsidRPr="00E959A0" w14:paraId="2DF01A45" w14:textId="77777777" w:rsidTr="007C702B">
        <w:tc>
          <w:tcPr>
            <w:tcW w:w="14737" w:type="dxa"/>
            <w:gridSpan w:val="10"/>
          </w:tcPr>
          <w:p w14:paraId="6BD724E9" w14:textId="77777777" w:rsidR="00CF4EAB" w:rsidRPr="00E959A0" w:rsidRDefault="00CF4EAB" w:rsidP="00CF4EAB">
            <w:pPr>
              <w:widowControl w:val="0"/>
              <w:tabs>
                <w:tab w:val="left" w:pos="840"/>
              </w:tabs>
              <w:spacing w:before="69"/>
              <w:rPr>
                <w:rFonts w:ascii="TH Sarabun New" w:eastAsia="Times New Roman" w:hAnsi="TH Sarabun New" w:cs="TH Sarabun New"/>
                <w:b/>
                <w:bCs/>
                <w:color w:val="0070C0"/>
                <w:kern w:val="0"/>
                <w:sz w:val="30"/>
                <w:szCs w:val="30"/>
                <w14:ligatures w14:val="none"/>
              </w:rPr>
            </w:pPr>
            <w:r w:rsidRPr="00E959A0">
              <w:rPr>
                <w:rFonts w:ascii="TH Sarabun New" w:eastAsia="Times New Roman" w:hAnsi="TH Sarabun New" w:cs="TH Sarabun New" w:hint="cs"/>
                <w:b/>
                <w:bCs/>
                <w:color w:val="0070C0"/>
                <w:kern w:val="0"/>
                <w:sz w:val="30"/>
                <w:szCs w:val="30"/>
                <w:cs/>
                <w14:ligatures w14:val="none"/>
              </w:rPr>
              <w:t>หมายเหตุ</w:t>
            </w:r>
            <w:r w:rsidRPr="00E959A0">
              <w:rPr>
                <w:rFonts w:ascii="TH Sarabun New" w:eastAsia="Times New Roman" w:hAnsi="TH Sarabun New" w:cs="TH Sarabun New"/>
                <w:b/>
                <w:bCs/>
                <w:color w:val="0070C0"/>
                <w:kern w:val="0"/>
                <w:sz w:val="30"/>
                <w:szCs w:val="30"/>
                <w14:ligatures w14:val="none"/>
              </w:rPr>
              <w:t xml:space="preserve">: </w:t>
            </w:r>
          </w:p>
          <w:p w14:paraId="7532839D" w14:textId="571E205B" w:rsidR="00CF4EAB" w:rsidRPr="00E959A0" w:rsidRDefault="00CF4EAB" w:rsidP="00CF4EAB">
            <w:pPr>
              <w:rPr>
                <w:rFonts w:ascii="TH Sarabun New" w:eastAsia="Times New Roman" w:hAnsi="TH Sarabun New" w:cs="TH Sarabun New"/>
                <w:kern w:val="0"/>
                <w:sz w:val="32"/>
                <w:szCs w:val="32"/>
                <w14:ligatures w14:val="none"/>
              </w:rPr>
            </w:pPr>
            <w:r w:rsidRPr="00E959A0">
              <w:rPr>
                <w:rFonts w:ascii="TH Sarabun New" w:eastAsia="Times New Roman" w:hAnsi="TH Sarabun New" w:cs="TH Sarabun New" w:hint="cs"/>
                <w:kern w:val="0"/>
                <w:sz w:val="32"/>
                <w:szCs w:val="32"/>
                <w:cs/>
                <w14:ligatures w14:val="none"/>
              </w:rPr>
              <w:t>สรุปสะท้อนการ</w:t>
            </w:r>
            <w:r w:rsidRPr="00E959A0">
              <w:rPr>
                <w:rFonts w:ascii="TH SarabunPSK" w:eastAsia="Times New Roman" w:hAnsi="TH SarabunPSK" w:cs="TH SarabunPSK" w:hint="cs"/>
                <w:kern w:val="0"/>
                <w:sz w:val="30"/>
                <w:szCs w:val="30"/>
                <w:cs/>
                <w14:ligatures w14:val="none"/>
              </w:rPr>
              <w:t>ผลลัพธ์การเรียนรู้ของรายวิชา</w:t>
            </w:r>
            <w:r w:rsidRPr="00E959A0">
              <w:rPr>
                <w:rFonts w:ascii="TH Sarabun New" w:eastAsia="Times New Roman" w:hAnsi="TH Sarabun New" w:cs="TH Sarabun New"/>
                <w:color w:val="0070C0"/>
                <w:kern w:val="0"/>
                <w:sz w:val="32"/>
                <w:szCs w:val="32"/>
                <w14:ligatures w14:val="none"/>
              </w:rPr>
              <w:t>………</w:t>
            </w:r>
          </w:p>
        </w:tc>
      </w:tr>
      <w:bookmarkEnd w:id="2"/>
    </w:tbl>
    <w:p w14:paraId="4795140A" w14:textId="77777777" w:rsidR="00E959A0" w:rsidRDefault="00E959A0" w:rsidP="007378E5">
      <w:pPr>
        <w:ind w:left="1440" w:rightChars="245" w:right="539"/>
        <w:rPr>
          <w:rFonts w:ascii="TH SarabunPSK" w:hAnsi="TH SarabunPSK" w:cs="TH SarabunPSK"/>
          <w:b/>
          <w:bCs/>
          <w:sz w:val="30"/>
          <w:szCs w:val="30"/>
        </w:rPr>
      </w:pPr>
    </w:p>
    <w:p w14:paraId="7DFF5490" w14:textId="77777777" w:rsidR="00045FB4" w:rsidRDefault="00045FB4" w:rsidP="007378E5">
      <w:pPr>
        <w:ind w:left="1440" w:rightChars="245" w:right="539"/>
        <w:rPr>
          <w:rFonts w:ascii="TH SarabunPSK" w:hAnsi="TH SarabunPSK" w:cs="TH SarabunPSK"/>
          <w:b/>
          <w:bCs/>
          <w:sz w:val="30"/>
          <w:szCs w:val="30"/>
          <w:cs/>
        </w:rPr>
        <w:sectPr w:rsidR="00045FB4" w:rsidSect="00045FB4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419B0E46" w14:textId="143C67AC" w:rsidR="00E959A0" w:rsidRDefault="00EB0B3B" w:rsidP="007378E5">
      <w:pPr>
        <w:ind w:left="1440" w:rightChars="245" w:right="539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sz w:val="24"/>
          <w:szCs w:val="24"/>
        </w:rPr>
        <w:lastRenderedPageBreak/>
        <w:drawing>
          <wp:inline distT="0" distB="0" distL="0" distR="0" wp14:anchorId="6C61FEBC" wp14:editId="0676568E">
            <wp:extent cx="609600" cy="650240"/>
            <wp:effectExtent l="0" t="0" r="0" b="0"/>
            <wp:docPr id="265427599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83" cy="6538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6F825E" w14:textId="77777777" w:rsidR="00EB0B3B" w:rsidRPr="00343EA1" w:rsidRDefault="00EB0B3B" w:rsidP="00EB0B3B">
      <w:pPr>
        <w:ind w:left="1440" w:rightChars="1440" w:right="3168"/>
        <w:rPr>
          <w:rFonts w:ascii="TH Fah kwang" w:hAnsi="TH Fah kwang" w:cs="TH Fah kwang"/>
          <w:b/>
          <w:bCs/>
          <w:sz w:val="30"/>
          <w:szCs w:val="30"/>
        </w:rPr>
      </w:pPr>
      <w:r>
        <w:rPr>
          <w:rFonts w:ascii="TH Fah kwang" w:hAnsi="TH Fah kwang" w:cs="TH Fah kwang" w:hint="cs"/>
          <w:b/>
          <w:bCs/>
          <w:sz w:val="30"/>
          <w:szCs w:val="30"/>
          <w:cs/>
        </w:rPr>
        <w:t>รายงานสรุปการจัดการเรียนรู้ในรายวิชา (</w:t>
      </w:r>
      <w:r>
        <w:rPr>
          <w:rFonts w:ascii="TH Fah kwang" w:hAnsi="TH Fah kwang" w:cs="TH Fah kwang"/>
          <w:b/>
          <w:bCs/>
          <w:sz w:val="30"/>
          <w:szCs w:val="30"/>
        </w:rPr>
        <w:t>OBE5</w:t>
      </w:r>
      <w:r>
        <w:rPr>
          <w:rFonts w:ascii="TH Fah kwang" w:hAnsi="TH Fah kwang" w:cs="TH Fah kwang" w:hint="cs"/>
          <w:b/>
          <w:bCs/>
          <w:sz w:val="30"/>
          <w:szCs w:val="30"/>
          <w:cs/>
        </w:rPr>
        <w:t>)</w:t>
      </w:r>
    </w:p>
    <w:p w14:paraId="7D581CF7" w14:textId="36E9196E" w:rsidR="00EB0B3B" w:rsidRDefault="00EB0B3B" w:rsidP="00EB0B3B">
      <w:pPr>
        <w:ind w:left="1440" w:rightChars="245" w:right="539"/>
        <w:rPr>
          <w:rFonts w:ascii="TH SarabunPSK" w:hAnsi="TH SarabunPSK" w:cs="TH SarabunPSK"/>
          <w:b/>
          <w:bCs/>
          <w:sz w:val="30"/>
          <w:szCs w:val="30"/>
        </w:rPr>
      </w:pPr>
      <w:r w:rsidRPr="00343EA1">
        <w:rPr>
          <w:rFonts w:ascii="TH Fah kwang" w:hAnsi="TH Fah kwang" w:cs="TH Fah kwang"/>
          <w:b/>
          <w:bCs/>
          <w:noProof/>
          <w:sz w:val="30"/>
          <w:szCs w:val="30"/>
          <w:lang w:val="th-TH"/>
          <w14:ligatures w14:val="none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7815D2A" wp14:editId="28DFE3AF">
                <wp:simplePos x="0" y="0"/>
                <wp:positionH relativeFrom="page">
                  <wp:align>right</wp:align>
                </wp:positionH>
                <wp:positionV relativeFrom="paragraph">
                  <wp:posOffset>216535</wp:posOffset>
                </wp:positionV>
                <wp:extent cx="9766300" cy="76200"/>
                <wp:effectExtent l="0" t="0" r="25400" b="19050"/>
                <wp:wrapNone/>
                <wp:docPr id="1194462354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66300" cy="762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A5AB8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B8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B8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B8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0EE9B758" id="Rectangle: Rounded Corners 1" o:spid="_x0000_s1026" style="position:absolute;margin-left:717.8pt;margin-top:17.05pt;width:769pt;height:6pt;z-index:25170329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" fillcolor="#d0d3bf" strokecolor="#a5ab81" strokeweight=".5pt">
                <v:fill color2="#c0c4a8" rotate="t" colors="0 #d0d3bf;.5 #c7cab4;1 #c0c4a8" focus="100%" type="gradient">
                  <o:fill v:ext="view" type="gradientUnscaled"/>
                </v:fill>
                <v:stroke joinstyle="miter"/>
                <w10:wrap anchorx="page"/>
              </v:roundrect>
            </w:pict>
          </mc:Fallback>
        </mc:AlternateContent>
      </w:r>
      <w:r w:rsidRPr="00343EA1">
        <w:rPr>
          <w:rFonts w:ascii="TH Fah kwang" w:hAnsi="TH Fah kwang" w:cs="TH Fah kwang"/>
          <w:b/>
          <w:bCs/>
          <w:sz w:val="30"/>
          <w:szCs w:val="30"/>
          <w:cs/>
        </w:rPr>
        <w:t>คณะพยาบาลศาสตร์ มหาวิทยาลัยราชภัฏชัยภูมิ</w:t>
      </w:r>
    </w:p>
    <w:p w14:paraId="62C07C82" w14:textId="6600BEF6" w:rsidR="00E959A0" w:rsidRDefault="00121153" w:rsidP="006B2608">
      <w:pPr>
        <w:ind w:left="1440" w:rightChars="245" w:right="539"/>
        <w:rPr>
          <w:rFonts w:ascii="TH SarabunPSK" w:hAnsi="TH SarabunPSK" w:cs="TH SarabunPSK"/>
          <w:b/>
          <w:bCs/>
          <w:sz w:val="30"/>
          <w:szCs w:val="30"/>
        </w:rPr>
      </w:pPr>
      <w:r w:rsidRPr="00343EA1">
        <w:rPr>
          <w:rFonts w:ascii="TH Fah kwang" w:hAnsi="TH Fah kwang" w:cs="TH Fah kwang"/>
          <w:b/>
          <w:bCs/>
          <w:noProof/>
          <w:sz w:val="30"/>
          <w:szCs w:val="30"/>
          <w:lang w:val="th-TH"/>
          <w14:ligatures w14:val="non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25BC6E3" wp14:editId="15E9968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7429500" cy="63500"/>
                <wp:effectExtent l="0" t="0" r="19050" b="12700"/>
                <wp:wrapNone/>
                <wp:docPr id="903313586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0" cy="635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A5AB8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B8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B8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B8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597A3460" id="Rectangle: Rounded Corners 1" o:spid="_x0000_s1026" style="position:absolute;margin-left:0;margin-top:-.05pt;width:585pt;height: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" fillcolor="#d0d3bf" strokecolor="#a5ab81" strokeweight=".5pt">
                <v:fill color2="#c0c4a8" rotate="t" colors="0 #d0d3bf;.5 #c7cab4;1 #c0c4a8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</w:p>
    <w:p w14:paraId="6DF979BD" w14:textId="42FAE0CB" w:rsidR="00E959A0" w:rsidRDefault="00F0416F" w:rsidP="007378E5">
      <w:pPr>
        <w:ind w:left="1440" w:rightChars="245" w:right="539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14:ligatures w14:val="non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7EA8843" wp14:editId="3013A5E1">
                <wp:simplePos x="0" y="0"/>
                <wp:positionH relativeFrom="margin">
                  <wp:posOffset>933450</wp:posOffset>
                </wp:positionH>
                <wp:positionV relativeFrom="paragraph">
                  <wp:posOffset>7620</wp:posOffset>
                </wp:positionV>
                <wp:extent cx="2309785" cy="323000"/>
                <wp:effectExtent l="0" t="0" r="14605" b="20320"/>
                <wp:wrapNone/>
                <wp:docPr id="1716899904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9785" cy="3230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A5AB8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B8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B8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B8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E5B50B0" w14:textId="77777777" w:rsidR="00121153" w:rsidRPr="00AE2EEF" w:rsidRDefault="00121153" w:rsidP="0012115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AE2EE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หมวดที่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>4</w:t>
                            </w:r>
                            <w:r w:rsidRPr="00AE2EE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การประเมินผลลัพธ์การเรียนรู้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EA8843" id="_x0000_s1032" style="position:absolute;left:0;text-align:left;margin-left:73.5pt;margin-top:.6pt;width:181.85pt;height:25.4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" fillcolor="#d0d3bf" strokecolor="#a5ab81" strokeweight=".5pt">
                <v:fill color2="#c0c4a8" rotate="t" colors="0 #d0d3bf;.5 #c7cab4;1 #c0c4a8" focus="100%" type="gradient">
                  <o:fill v:ext="view" type="gradientUnscaled"/>
                </v:fill>
                <v:stroke joinstyle="miter"/>
                <v:textbox>
                  <w:txbxContent>
                    <w:p w14:paraId="2E5B50B0" w14:textId="77777777" w:rsidR="00121153" w:rsidRPr="00AE2EEF" w:rsidRDefault="00121153" w:rsidP="0012115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AE2EEF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หมวดที่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>4</w:t>
                      </w:r>
                      <w:r w:rsidRPr="00AE2EEF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การประเมินผลลัพธ์การเรียนรู้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3090D75" w14:textId="77777777" w:rsidR="00F0416F" w:rsidRDefault="00F0416F" w:rsidP="00051B23">
      <w:pPr>
        <w:ind w:firstLine="720"/>
        <w:rPr>
          <w:rFonts w:ascii="TH SarabunPSK" w:hAnsi="TH SarabunPSK" w:cs="TH SarabunPSK"/>
          <w:b/>
          <w:bCs/>
          <w:sz w:val="30"/>
          <w:szCs w:val="30"/>
        </w:rPr>
      </w:pPr>
    </w:p>
    <w:p w14:paraId="6C797152" w14:textId="2D8E9C25" w:rsidR="00121153" w:rsidRPr="007B682E" w:rsidRDefault="00121153" w:rsidP="00F0416F">
      <w:pPr>
        <w:ind w:left="720" w:firstLine="720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 xml:space="preserve">4.1 </w:t>
      </w:r>
      <w:r w:rsidRPr="00F50FEA">
        <w:rPr>
          <w:rFonts w:ascii="TH SarabunPSK" w:hAnsi="TH SarabunPSK" w:cs="TH SarabunPSK"/>
          <w:b/>
          <w:bCs/>
          <w:sz w:val="30"/>
          <w:szCs w:val="30"/>
          <w:cs/>
        </w:rPr>
        <w:t>การประเมิน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เพื่อ</w:t>
      </w:r>
      <w:proofErr w:type="spellStart"/>
      <w:r>
        <w:rPr>
          <w:rFonts w:ascii="TH SarabunPSK" w:hAnsi="TH SarabunPSK" w:cs="TH SarabunPSK" w:hint="cs"/>
          <w:b/>
          <w:bCs/>
          <w:sz w:val="30"/>
          <w:szCs w:val="30"/>
          <w:cs/>
        </w:rPr>
        <w:t>พัฒฯ</w:t>
      </w:r>
      <w:proofErr w:type="spellEnd"/>
      <w:r>
        <w:rPr>
          <w:rFonts w:ascii="TH SarabunPSK" w:hAnsi="TH SarabunPSK" w:cs="TH SarabunPSK" w:hint="cs"/>
          <w:b/>
          <w:bCs/>
          <w:sz w:val="30"/>
          <w:szCs w:val="30"/>
          <w:cs/>
        </w:rPr>
        <w:t>ความก้าวหน้าผู้เรียน (</w:t>
      </w:r>
      <w:r w:rsidRPr="00F50FEA">
        <w:rPr>
          <w:rFonts w:ascii="TH SarabunPSK" w:hAnsi="TH SarabunPSK" w:cs="TH SarabunPSK"/>
          <w:b/>
          <w:bCs/>
          <w:sz w:val="30"/>
          <w:szCs w:val="30"/>
        </w:rPr>
        <w:t>Formative Evaluation</w:t>
      </w:r>
      <w:r>
        <w:rPr>
          <w:rFonts w:ascii="TH SarabunPSK" w:hAnsi="TH SarabunPSK" w:cs="TH SarabunPSK" w:hint="cs"/>
          <w:sz w:val="30"/>
          <w:szCs w:val="30"/>
          <w:cs/>
        </w:rPr>
        <w:t>)</w:t>
      </w:r>
      <w:r w:rsidRPr="00F50FEA">
        <w:rPr>
          <w:rFonts w:ascii="TH SarabunPSK" w:hAnsi="TH SarabunPSK" w:cs="TH SarabunPSK"/>
          <w:sz w:val="30"/>
          <w:szCs w:val="30"/>
        </w:rPr>
        <w:t xml:space="preserve"> </w:t>
      </w:r>
    </w:p>
    <w:tbl>
      <w:tblPr>
        <w:tblStyle w:val="ae"/>
        <w:tblW w:w="9356" w:type="dxa"/>
        <w:tblInd w:w="144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671"/>
        <w:gridCol w:w="630"/>
        <w:gridCol w:w="634"/>
        <w:gridCol w:w="3421"/>
      </w:tblGrid>
      <w:tr w:rsidR="00121153" w:rsidRPr="00A2710E" w14:paraId="1FEDEF94" w14:textId="77777777" w:rsidTr="008442C8">
        <w:trPr>
          <w:trHeight w:val="314"/>
          <w:tblHeader/>
        </w:trPr>
        <w:tc>
          <w:tcPr>
            <w:tcW w:w="4671" w:type="dxa"/>
            <w:vMerge w:val="restart"/>
            <w:shd w:val="clear" w:color="auto" w:fill="D9D9D9" w:themeFill="background1" w:themeFillShade="D9"/>
            <w:vAlign w:val="center"/>
          </w:tcPr>
          <w:p w14:paraId="09FD575F" w14:textId="77777777" w:rsidR="00121153" w:rsidRPr="00A2710E" w:rsidRDefault="00121153" w:rsidP="007502F4">
            <w:pPr>
              <w:tabs>
                <w:tab w:val="left" w:pos="176"/>
              </w:tabs>
              <w:spacing w:line="320" w:lineRule="exact"/>
              <w:ind w:firstLine="45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2710E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วิธีจัดการประเมินผลแบบ </w:t>
            </w:r>
            <w:r w:rsidRPr="00A2710E">
              <w:rPr>
                <w:rFonts w:ascii="TH SarabunPSK" w:hAnsi="TH SarabunPSK" w:cs="TH SarabunPSK"/>
                <w:b/>
                <w:bCs/>
                <w:sz w:val="28"/>
              </w:rPr>
              <w:t>Formative Evaluation</w:t>
            </w:r>
          </w:p>
        </w:tc>
        <w:tc>
          <w:tcPr>
            <w:tcW w:w="1264" w:type="dxa"/>
            <w:gridSpan w:val="2"/>
            <w:shd w:val="clear" w:color="auto" w:fill="D9D9D9" w:themeFill="background1" w:themeFillShade="D9"/>
            <w:vAlign w:val="center"/>
          </w:tcPr>
          <w:p w14:paraId="570D7F4C" w14:textId="77777777" w:rsidR="00121153" w:rsidRPr="00A2710E" w:rsidRDefault="00121153" w:rsidP="007502F4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2710E">
              <w:rPr>
                <w:rFonts w:ascii="TH SarabunPSK" w:hAnsi="TH SarabunPSK" w:cs="TH SarabunPSK"/>
                <w:b/>
                <w:bCs/>
                <w:sz w:val="28"/>
                <w:cs/>
              </w:rPr>
              <w:t>แผนที่กำหนดไว้</w:t>
            </w:r>
          </w:p>
        </w:tc>
        <w:tc>
          <w:tcPr>
            <w:tcW w:w="3421" w:type="dxa"/>
            <w:vMerge w:val="restart"/>
            <w:shd w:val="clear" w:color="auto" w:fill="D9D9D9" w:themeFill="background1" w:themeFillShade="D9"/>
            <w:vAlign w:val="center"/>
          </w:tcPr>
          <w:p w14:paraId="3BD971C2" w14:textId="77777777" w:rsidR="00121153" w:rsidRPr="00A2710E" w:rsidRDefault="00121153" w:rsidP="007502F4">
            <w:pPr>
              <w:spacing w:line="320" w:lineRule="exact"/>
              <w:ind w:left="-26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2710E">
              <w:rPr>
                <w:rFonts w:ascii="TH SarabunPSK" w:hAnsi="TH SarabunPSK" w:cs="TH SarabunPSK"/>
                <w:b/>
                <w:bCs/>
                <w:sz w:val="28"/>
                <w:cs/>
              </w:rPr>
              <w:t>แนวทางการปรับปรุงพัฒนา</w:t>
            </w:r>
          </w:p>
        </w:tc>
      </w:tr>
      <w:tr w:rsidR="00121153" w:rsidRPr="00A2710E" w14:paraId="71E3473A" w14:textId="77777777" w:rsidTr="008442C8">
        <w:trPr>
          <w:trHeight w:val="251"/>
          <w:tblHeader/>
        </w:trPr>
        <w:tc>
          <w:tcPr>
            <w:tcW w:w="4671" w:type="dxa"/>
            <w:vMerge/>
          </w:tcPr>
          <w:p w14:paraId="060CBAEA" w14:textId="77777777" w:rsidR="00121153" w:rsidRPr="00A2710E" w:rsidRDefault="00121153" w:rsidP="007502F4">
            <w:pPr>
              <w:tabs>
                <w:tab w:val="left" w:pos="176"/>
              </w:tabs>
              <w:spacing w:line="320" w:lineRule="exact"/>
              <w:ind w:firstLine="226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</w:tcPr>
          <w:p w14:paraId="316B54B0" w14:textId="77777777" w:rsidR="00121153" w:rsidRPr="00A2710E" w:rsidRDefault="00121153" w:rsidP="007502F4">
            <w:pPr>
              <w:spacing w:line="320" w:lineRule="exact"/>
              <w:ind w:left="-26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2710E">
              <w:rPr>
                <w:rFonts w:ascii="TH SarabunPSK" w:hAnsi="TH SarabunPSK" w:cs="TH SarabunPSK"/>
                <w:b/>
                <w:bCs/>
                <w:sz w:val="28"/>
                <w:cs/>
              </w:rPr>
              <w:t>มี</w:t>
            </w:r>
          </w:p>
        </w:tc>
        <w:tc>
          <w:tcPr>
            <w:tcW w:w="634" w:type="dxa"/>
            <w:shd w:val="clear" w:color="auto" w:fill="D9D9D9" w:themeFill="background1" w:themeFillShade="D9"/>
          </w:tcPr>
          <w:p w14:paraId="7D9CA7D2" w14:textId="77777777" w:rsidR="00121153" w:rsidRPr="00A2710E" w:rsidRDefault="00121153" w:rsidP="007502F4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2710E">
              <w:rPr>
                <w:rFonts w:ascii="TH SarabunPSK" w:hAnsi="TH SarabunPSK" w:cs="TH SarabunPSK"/>
                <w:b/>
                <w:bCs/>
                <w:sz w:val="28"/>
                <w:cs/>
              </w:rPr>
              <w:t>ไม่มี</w:t>
            </w:r>
          </w:p>
        </w:tc>
        <w:tc>
          <w:tcPr>
            <w:tcW w:w="3421" w:type="dxa"/>
            <w:vMerge/>
          </w:tcPr>
          <w:p w14:paraId="7DDF12DB" w14:textId="77777777" w:rsidR="00121153" w:rsidRPr="00A2710E" w:rsidRDefault="00121153" w:rsidP="007502F4">
            <w:pPr>
              <w:spacing w:line="320" w:lineRule="exact"/>
              <w:ind w:left="-26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121153" w:rsidRPr="00A2710E" w14:paraId="323EA7BD" w14:textId="77777777" w:rsidTr="008442C8">
        <w:trPr>
          <w:trHeight w:val="404"/>
        </w:trPr>
        <w:tc>
          <w:tcPr>
            <w:tcW w:w="4671" w:type="dxa"/>
          </w:tcPr>
          <w:p w14:paraId="37307D06" w14:textId="77777777" w:rsidR="00121153" w:rsidRPr="00A2710E" w:rsidRDefault="00121153" w:rsidP="007502F4">
            <w:pPr>
              <w:tabs>
                <w:tab w:val="left" w:pos="176"/>
              </w:tabs>
              <w:ind w:left="130" w:hanging="135"/>
              <w:rPr>
                <w:rFonts w:ascii="TH SarabunPSK" w:hAnsi="TH SarabunPSK" w:cs="TH SarabunPSK"/>
                <w:sz w:val="28"/>
                <w:cs/>
              </w:rPr>
            </w:pPr>
            <w:r w:rsidRPr="00A2710E">
              <w:rPr>
                <w:rFonts w:ascii="TH SarabunPSK" w:hAnsi="TH SarabunPSK" w:cs="TH SarabunPSK"/>
                <w:sz w:val="28"/>
              </w:rPr>
              <w:t>1</w:t>
            </w:r>
            <w:r w:rsidRPr="00A2710E">
              <w:rPr>
                <w:rFonts w:ascii="TH SarabunPSK" w:hAnsi="TH SarabunPSK" w:cs="TH SarabunPSK"/>
                <w:sz w:val="28"/>
                <w:cs/>
              </w:rPr>
              <w:t xml:space="preserve">. กำหนดระยะเวลา/ช่วงเวลาประเมินชัดเจน   </w:t>
            </w:r>
          </w:p>
        </w:tc>
        <w:tc>
          <w:tcPr>
            <w:tcW w:w="630" w:type="dxa"/>
          </w:tcPr>
          <w:p w14:paraId="5A3919E2" w14:textId="77777777" w:rsidR="00121153" w:rsidRPr="00A2710E" w:rsidRDefault="00121153" w:rsidP="007502F4">
            <w:pPr>
              <w:spacing w:line="320" w:lineRule="exact"/>
              <w:ind w:left="-26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34" w:type="dxa"/>
          </w:tcPr>
          <w:p w14:paraId="5BA2D09C" w14:textId="77777777" w:rsidR="00121153" w:rsidRPr="00A2710E" w:rsidRDefault="00121153" w:rsidP="007502F4">
            <w:pPr>
              <w:spacing w:line="320" w:lineRule="exac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421" w:type="dxa"/>
          </w:tcPr>
          <w:p w14:paraId="1029E4E4" w14:textId="77777777" w:rsidR="00121153" w:rsidRPr="00A2710E" w:rsidRDefault="00121153" w:rsidP="007502F4">
            <w:pPr>
              <w:spacing w:line="320" w:lineRule="exact"/>
              <w:ind w:left="-26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121153" w:rsidRPr="00A2710E" w14:paraId="0B097569" w14:textId="77777777" w:rsidTr="008442C8">
        <w:trPr>
          <w:trHeight w:val="404"/>
        </w:trPr>
        <w:tc>
          <w:tcPr>
            <w:tcW w:w="4671" w:type="dxa"/>
          </w:tcPr>
          <w:p w14:paraId="28B5DE3F" w14:textId="6CFFA605" w:rsidR="00121153" w:rsidRPr="00A2710E" w:rsidRDefault="00121153" w:rsidP="008442C8">
            <w:pPr>
              <w:tabs>
                <w:tab w:val="left" w:pos="176"/>
              </w:tabs>
              <w:ind w:left="130" w:hanging="135"/>
              <w:rPr>
                <w:rFonts w:ascii="TH SarabunPSK" w:hAnsi="TH SarabunPSK" w:cs="TH SarabunPSK"/>
                <w:sz w:val="28"/>
                <w:cs/>
              </w:rPr>
            </w:pPr>
            <w:r w:rsidRPr="00A2710E">
              <w:rPr>
                <w:rFonts w:ascii="TH SarabunPSK" w:hAnsi="TH SarabunPSK" w:cs="TH SarabunPSK"/>
                <w:sz w:val="28"/>
              </w:rPr>
              <w:t>2</w:t>
            </w:r>
            <w:r w:rsidRPr="00A2710E">
              <w:rPr>
                <w:rFonts w:ascii="TH SarabunPSK" w:hAnsi="TH SarabunPSK" w:cs="TH SarabunPSK"/>
                <w:sz w:val="28"/>
                <w:cs/>
              </w:rPr>
              <w:t>. กำหนด</w:t>
            </w:r>
            <w:r w:rsidRPr="00A2710E">
              <w:rPr>
                <w:rFonts w:ascii="TH SarabunPSK" w:hAnsi="TH SarabunPSK" w:cs="TH SarabunPSK" w:hint="cs"/>
                <w:sz w:val="28"/>
                <w:cs/>
              </w:rPr>
              <w:t>วิธีประเมินการชัดเจน เช่น การชักถามในชั้นเรียน</w:t>
            </w:r>
          </w:p>
        </w:tc>
        <w:tc>
          <w:tcPr>
            <w:tcW w:w="630" w:type="dxa"/>
          </w:tcPr>
          <w:p w14:paraId="641BCF88" w14:textId="77777777" w:rsidR="00121153" w:rsidRPr="00A2710E" w:rsidRDefault="00121153" w:rsidP="007502F4">
            <w:pPr>
              <w:spacing w:line="320" w:lineRule="exact"/>
              <w:ind w:left="-26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34" w:type="dxa"/>
          </w:tcPr>
          <w:p w14:paraId="19F57A89" w14:textId="77777777" w:rsidR="00121153" w:rsidRPr="00A2710E" w:rsidRDefault="00121153" w:rsidP="007502F4">
            <w:pPr>
              <w:spacing w:line="320" w:lineRule="exac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421" w:type="dxa"/>
          </w:tcPr>
          <w:p w14:paraId="796AA359" w14:textId="77777777" w:rsidR="00121153" w:rsidRPr="00A2710E" w:rsidRDefault="00121153" w:rsidP="007502F4">
            <w:pPr>
              <w:spacing w:line="320" w:lineRule="exact"/>
              <w:ind w:left="-26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121153" w:rsidRPr="00A2710E" w14:paraId="0B434856" w14:textId="77777777" w:rsidTr="008442C8">
        <w:trPr>
          <w:trHeight w:val="404"/>
        </w:trPr>
        <w:tc>
          <w:tcPr>
            <w:tcW w:w="4671" w:type="dxa"/>
          </w:tcPr>
          <w:p w14:paraId="04E9FC2A" w14:textId="7CBFB6F5" w:rsidR="00121153" w:rsidRPr="00A2710E" w:rsidRDefault="00121153" w:rsidP="007502F4">
            <w:pPr>
              <w:tabs>
                <w:tab w:val="left" w:pos="176"/>
              </w:tabs>
              <w:ind w:left="130" w:hanging="135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2710E">
              <w:rPr>
                <w:rFonts w:ascii="TH SarabunPSK" w:hAnsi="TH SarabunPSK" w:cs="TH SarabunPSK"/>
                <w:sz w:val="28"/>
              </w:rPr>
              <w:t>3</w:t>
            </w:r>
            <w:r w:rsidRPr="00A2710E">
              <w:rPr>
                <w:rFonts w:ascii="TH SarabunPSK" w:hAnsi="TH SarabunPSK" w:cs="TH SarabunPSK"/>
                <w:sz w:val="28"/>
                <w:cs/>
              </w:rPr>
              <w:t>. ให้ข้อมูลป้อนกลับรายบุคคล</w:t>
            </w:r>
            <w:r w:rsidR="008442C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="008442C8" w:rsidRPr="008442C8">
              <w:rPr>
                <w:rFonts w:ascii="TH SarabunPSK" w:hAnsi="TH SarabunPSK" w:cs="TH SarabunPSK" w:hint="cs"/>
                <w:sz w:val="28"/>
                <w:cs/>
              </w:rPr>
              <w:t>หรือ</w:t>
            </w:r>
            <w:r w:rsidR="008442C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A2710E">
              <w:rPr>
                <w:rFonts w:ascii="TH SarabunPSK" w:hAnsi="TH SarabunPSK" w:cs="TH SarabunPSK" w:hint="cs"/>
                <w:sz w:val="28"/>
                <w:cs/>
              </w:rPr>
              <w:t>รายกลุ่ม</w:t>
            </w:r>
          </w:p>
        </w:tc>
        <w:tc>
          <w:tcPr>
            <w:tcW w:w="630" w:type="dxa"/>
          </w:tcPr>
          <w:p w14:paraId="1F7B8185" w14:textId="77777777" w:rsidR="00121153" w:rsidRPr="00A2710E" w:rsidRDefault="00121153" w:rsidP="007502F4">
            <w:pPr>
              <w:spacing w:line="320" w:lineRule="exact"/>
              <w:ind w:left="-26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34" w:type="dxa"/>
          </w:tcPr>
          <w:p w14:paraId="60248FE0" w14:textId="77777777" w:rsidR="00121153" w:rsidRPr="00A2710E" w:rsidRDefault="00121153" w:rsidP="007502F4">
            <w:pPr>
              <w:spacing w:line="320" w:lineRule="exac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421" w:type="dxa"/>
          </w:tcPr>
          <w:p w14:paraId="75B065EE" w14:textId="77777777" w:rsidR="00121153" w:rsidRPr="00A2710E" w:rsidRDefault="00121153" w:rsidP="007502F4">
            <w:pPr>
              <w:spacing w:line="320" w:lineRule="exact"/>
              <w:ind w:left="-26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121153" w:rsidRPr="00A2710E" w14:paraId="4928F2C4" w14:textId="77777777" w:rsidTr="008442C8">
        <w:trPr>
          <w:trHeight w:val="404"/>
        </w:trPr>
        <w:tc>
          <w:tcPr>
            <w:tcW w:w="4671" w:type="dxa"/>
          </w:tcPr>
          <w:p w14:paraId="336F0D60" w14:textId="77777777" w:rsidR="00A2710E" w:rsidRDefault="00121153" w:rsidP="007502F4">
            <w:pPr>
              <w:tabs>
                <w:tab w:val="left" w:pos="176"/>
              </w:tabs>
              <w:ind w:left="130" w:hanging="135"/>
              <w:rPr>
                <w:rFonts w:ascii="TH SarabunPSK" w:hAnsi="TH SarabunPSK" w:cs="TH SarabunPSK"/>
                <w:sz w:val="28"/>
              </w:rPr>
            </w:pPr>
            <w:r w:rsidRPr="00A2710E">
              <w:rPr>
                <w:rFonts w:ascii="TH SarabunPSK" w:hAnsi="TH SarabunPSK" w:cs="TH SarabunPSK"/>
                <w:sz w:val="28"/>
              </w:rPr>
              <w:t>4</w:t>
            </w:r>
            <w:r w:rsidRPr="00A2710E">
              <w:rPr>
                <w:rFonts w:ascii="TH SarabunPSK" w:hAnsi="TH SarabunPSK" w:cs="TH SarabunPSK"/>
                <w:sz w:val="28"/>
                <w:cs/>
              </w:rPr>
              <w:t xml:space="preserve">. </w:t>
            </w:r>
            <w:r w:rsidRPr="00A2710E">
              <w:rPr>
                <w:rFonts w:ascii="TH SarabunPSK" w:hAnsi="TH SarabunPSK" w:cs="TH SarabunPSK" w:hint="cs"/>
                <w:sz w:val="28"/>
                <w:cs/>
              </w:rPr>
              <w:t>สรุป</w:t>
            </w:r>
            <w:r w:rsidRPr="00A2710E">
              <w:rPr>
                <w:rFonts w:ascii="TH SarabunPSK" w:hAnsi="TH SarabunPSK" w:cs="TH SarabunPSK"/>
                <w:sz w:val="28"/>
                <w:cs/>
              </w:rPr>
              <w:t>ผล</w:t>
            </w:r>
            <w:r w:rsidR="006F4B84" w:rsidRPr="00A2710E">
              <w:rPr>
                <w:rFonts w:ascii="TH SarabunPSK" w:hAnsi="TH SarabunPSK" w:cs="TH SarabunPSK"/>
                <w:sz w:val="28"/>
              </w:rPr>
              <w:t xml:space="preserve"> Formative </w:t>
            </w:r>
            <w:r w:rsidR="00D22778" w:rsidRPr="00A2710E">
              <w:rPr>
                <w:rFonts w:ascii="TH SarabunPSK" w:hAnsi="TH SarabunPSK" w:cs="TH SarabunPSK" w:hint="cs"/>
                <w:sz w:val="28"/>
                <w:cs/>
              </w:rPr>
              <w:t>มาใช้</w:t>
            </w:r>
            <w:r w:rsidRPr="00A2710E">
              <w:rPr>
                <w:rFonts w:ascii="TH SarabunPSK" w:hAnsi="TH SarabunPSK" w:cs="TH SarabunPSK"/>
                <w:sz w:val="28"/>
                <w:cs/>
              </w:rPr>
              <w:t>วางแผน</w:t>
            </w:r>
            <w:r w:rsidR="00D22778" w:rsidRPr="00A2710E">
              <w:rPr>
                <w:rFonts w:ascii="TH SarabunPSK" w:hAnsi="TH SarabunPSK" w:cs="TH SarabunPSK" w:hint="cs"/>
                <w:sz w:val="28"/>
                <w:cs/>
              </w:rPr>
              <w:t xml:space="preserve"> เพื่อ</w:t>
            </w:r>
            <w:r w:rsidRPr="00A2710E">
              <w:rPr>
                <w:rFonts w:ascii="TH SarabunPSK" w:hAnsi="TH SarabunPSK" w:cs="TH SarabunPSK" w:hint="cs"/>
                <w:sz w:val="28"/>
                <w:cs/>
              </w:rPr>
              <w:t>พัฒนาผลลัพธ์</w:t>
            </w:r>
          </w:p>
          <w:p w14:paraId="2F3ABBDF" w14:textId="1289561A" w:rsidR="00121153" w:rsidRPr="00A2710E" w:rsidRDefault="00A2710E" w:rsidP="007502F4">
            <w:pPr>
              <w:tabs>
                <w:tab w:val="left" w:pos="176"/>
              </w:tabs>
              <w:ind w:left="130" w:hanging="135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="00121153" w:rsidRPr="00A2710E">
              <w:rPr>
                <w:rFonts w:ascii="TH SarabunPSK" w:hAnsi="TH SarabunPSK" w:cs="TH SarabunPSK" w:hint="cs"/>
                <w:sz w:val="28"/>
                <w:cs/>
              </w:rPr>
              <w:t>การเรียนรู้</w:t>
            </w:r>
            <w:r w:rsidR="008442C8">
              <w:rPr>
                <w:rFonts w:ascii="TH SarabunPSK" w:hAnsi="TH SarabunPSK" w:cs="TH SarabunPSK" w:hint="cs"/>
                <w:sz w:val="28"/>
                <w:cs/>
              </w:rPr>
              <w:t>ของผู้เรียน</w:t>
            </w:r>
          </w:p>
        </w:tc>
        <w:tc>
          <w:tcPr>
            <w:tcW w:w="630" w:type="dxa"/>
          </w:tcPr>
          <w:p w14:paraId="7B462F6D" w14:textId="77777777" w:rsidR="00121153" w:rsidRPr="00A2710E" w:rsidRDefault="00121153" w:rsidP="007502F4">
            <w:pPr>
              <w:spacing w:line="320" w:lineRule="exact"/>
              <w:ind w:left="-26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34" w:type="dxa"/>
          </w:tcPr>
          <w:p w14:paraId="4E966B7F" w14:textId="77777777" w:rsidR="00121153" w:rsidRPr="00A2710E" w:rsidRDefault="00121153" w:rsidP="007502F4">
            <w:pPr>
              <w:spacing w:line="320" w:lineRule="exac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421" w:type="dxa"/>
          </w:tcPr>
          <w:p w14:paraId="7BA6CD8F" w14:textId="77777777" w:rsidR="00121153" w:rsidRPr="00A2710E" w:rsidRDefault="00121153" w:rsidP="007502F4">
            <w:pPr>
              <w:spacing w:line="320" w:lineRule="exact"/>
              <w:ind w:left="-26"/>
              <w:jc w:val="both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14:paraId="42F620F2" w14:textId="77777777" w:rsidR="00121153" w:rsidRDefault="00121153" w:rsidP="00121153">
      <w:pPr>
        <w:ind w:firstLine="180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6D769A92" w14:textId="476C2A00" w:rsidR="00121153" w:rsidRDefault="00121153" w:rsidP="00A2710E">
      <w:pPr>
        <w:ind w:left="720" w:firstLine="720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  <w:t>4.</w:t>
      </w:r>
      <w:r w:rsidRPr="001F1476"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  <w:t xml:space="preserve">2 </w:t>
      </w:r>
      <w:r w:rsidRPr="001F1476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 xml:space="preserve">การประเมินผลแบบ </w:t>
      </w:r>
      <w:r w:rsidRPr="001F1476"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  <w:t>Summative Evaluation</w:t>
      </w:r>
      <w:r w:rsidRPr="001F1476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 xml:space="preserve"> </w:t>
      </w:r>
      <w:r w:rsidRPr="001F1476"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  <w:t xml:space="preserve"> </w:t>
      </w:r>
    </w:p>
    <w:tbl>
      <w:tblPr>
        <w:tblStyle w:val="ae"/>
        <w:tblW w:w="9450" w:type="dxa"/>
        <w:tblInd w:w="134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5"/>
        <w:gridCol w:w="810"/>
        <w:gridCol w:w="630"/>
        <w:gridCol w:w="3505"/>
      </w:tblGrid>
      <w:tr w:rsidR="00533D15" w14:paraId="265CF9F6" w14:textId="77777777" w:rsidTr="00A2710E">
        <w:tc>
          <w:tcPr>
            <w:tcW w:w="4505" w:type="dxa"/>
            <w:vMerge w:val="restart"/>
          </w:tcPr>
          <w:p w14:paraId="7A14BD36" w14:textId="69E69BE7" w:rsidR="00533D15" w:rsidRDefault="00533D15" w:rsidP="007502F4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7E615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กระบวนการวัดและประเมินผลลัพธ์การเรียนรู้</w:t>
            </w:r>
          </w:p>
        </w:tc>
        <w:tc>
          <w:tcPr>
            <w:tcW w:w="1440" w:type="dxa"/>
            <w:gridSpan w:val="2"/>
          </w:tcPr>
          <w:p w14:paraId="08ABA94C" w14:textId="77777777" w:rsidR="00533D15" w:rsidRDefault="00533D15" w:rsidP="007502F4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7E615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การดำเนินการ</w:t>
            </w:r>
          </w:p>
        </w:tc>
        <w:tc>
          <w:tcPr>
            <w:tcW w:w="3505" w:type="dxa"/>
            <w:vMerge w:val="restart"/>
          </w:tcPr>
          <w:p w14:paraId="3C8A72A5" w14:textId="77777777" w:rsidR="00533D15" w:rsidRDefault="00533D15" w:rsidP="007502F4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7E615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แนวทางการพัฒนา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และปรับปรุง</w:t>
            </w:r>
            <w:r w:rsidRPr="007E615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คุณภาพ</w:t>
            </w:r>
          </w:p>
        </w:tc>
      </w:tr>
      <w:tr w:rsidR="00533D15" w14:paraId="056272F0" w14:textId="77777777" w:rsidTr="00A2710E">
        <w:trPr>
          <w:trHeight w:val="269"/>
        </w:trPr>
        <w:tc>
          <w:tcPr>
            <w:tcW w:w="4505" w:type="dxa"/>
            <w:vMerge/>
          </w:tcPr>
          <w:p w14:paraId="57EE19EC" w14:textId="414E9B59" w:rsidR="00533D15" w:rsidRPr="00E3031C" w:rsidRDefault="00533D15" w:rsidP="007502F4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810" w:type="dxa"/>
          </w:tcPr>
          <w:p w14:paraId="64655E7B" w14:textId="77777777" w:rsidR="00533D15" w:rsidRDefault="00533D15" w:rsidP="007502F4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7E615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มี</w:t>
            </w:r>
          </w:p>
        </w:tc>
        <w:tc>
          <w:tcPr>
            <w:tcW w:w="630" w:type="dxa"/>
          </w:tcPr>
          <w:p w14:paraId="1FE6762B" w14:textId="77777777" w:rsidR="00533D15" w:rsidRDefault="00533D15" w:rsidP="007502F4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7E6151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ไม่มี</w:t>
            </w:r>
          </w:p>
        </w:tc>
        <w:tc>
          <w:tcPr>
            <w:tcW w:w="3505" w:type="dxa"/>
            <w:vMerge/>
          </w:tcPr>
          <w:p w14:paraId="67500F29" w14:textId="77777777" w:rsidR="00533D15" w:rsidRDefault="00533D15" w:rsidP="007502F4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</w:tc>
      </w:tr>
      <w:tr w:rsidR="00E3031C" w14:paraId="54775060" w14:textId="77777777" w:rsidTr="00A2710E">
        <w:trPr>
          <w:trHeight w:val="269"/>
        </w:trPr>
        <w:tc>
          <w:tcPr>
            <w:tcW w:w="4505" w:type="dxa"/>
          </w:tcPr>
          <w:p w14:paraId="63F76B15" w14:textId="7FAA69E3" w:rsidR="00E3031C" w:rsidRPr="00E3031C" w:rsidRDefault="00E3031C" w:rsidP="007502F4">
            <w:pPr>
              <w:jc w:val="thai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E3031C">
              <w:rPr>
                <w:rFonts w:ascii="TH SarabunPSK" w:hAnsi="TH SarabunPSK" w:cs="TH SarabunPSK"/>
                <w:color w:val="000000" w:themeColor="text1"/>
                <w:sz w:val="28"/>
              </w:rPr>
              <w:t>1.</w:t>
            </w:r>
            <w:r w:rsidRPr="00E3031C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 </w:t>
            </w:r>
            <w:r w:rsidRPr="00E3031C">
              <w:rPr>
                <w:rFonts w:ascii="TH SarabunPSK" w:hAnsi="TH SarabunPSK" w:cs="TH SarabunPSK" w:hint="cs"/>
                <w:sz w:val="28"/>
                <w:cs/>
              </w:rPr>
              <w:t>ใช้การวัดผลด้วยการสอบ</w:t>
            </w:r>
          </w:p>
        </w:tc>
        <w:tc>
          <w:tcPr>
            <w:tcW w:w="810" w:type="dxa"/>
          </w:tcPr>
          <w:p w14:paraId="25D3DE79" w14:textId="77777777" w:rsidR="00E3031C" w:rsidRPr="007E6151" w:rsidRDefault="00E3031C" w:rsidP="007502F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630" w:type="dxa"/>
          </w:tcPr>
          <w:p w14:paraId="4C0A8A45" w14:textId="77777777" w:rsidR="00E3031C" w:rsidRPr="007E6151" w:rsidRDefault="00E3031C" w:rsidP="007502F4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505" w:type="dxa"/>
          </w:tcPr>
          <w:p w14:paraId="4B674964" w14:textId="77777777" w:rsidR="00E3031C" w:rsidRDefault="00E3031C" w:rsidP="007502F4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</w:tc>
      </w:tr>
      <w:tr w:rsidR="00121153" w14:paraId="35317E8E" w14:textId="77777777" w:rsidTr="00A2710E">
        <w:trPr>
          <w:trHeight w:val="269"/>
        </w:trPr>
        <w:tc>
          <w:tcPr>
            <w:tcW w:w="4505" w:type="dxa"/>
          </w:tcPr>
          <w:p w14:paraId="2CE008E7" w14:textId="7FFB7C4E" w:rsidR="00121153" w:rsidRPr="00E3031C" w:rsidRDefault="00E3031C" w:rsidP="007502F4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E3031C"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="00121153" w:rsidRPr="00E3031C">
              <w:rPr>
                <w:rFonts w:ascii="TH SarabunPSK" w:hAnsi="TH SarabunPSK" w:cs="TH SarabunPSK"/>
                <w:sz w:val="28"/>
              </w:rPr>
              <w:t xml:space="preserve">1.1 </w:t>
            </w:r>
            <w:r w:rsidR="00121153" w:rsidRPr="00E3031C">
              <w:rPr>
                <w:rFonts w:ascii="TH SarabunPSK" w:hAnsi="TH SarabunPSK" w:cs="TH SarabunPSK" w:hint="cs"/>
                <w:sz w:val="28"/>
                <w:cs/>
              </w:rPr>
              <w:t>กำหนดผังการออกข้อสอบ (</w:t>
            </w:r>
            <w:r w:rsidR="00121153" w:rsidRPr="00E3031C">
              <w:rPr>
                <w:rFonts w:ascii="TH SarabunPSK" w:hAnsi="TH SarabunPSK" w:cs="TH SarabunPSK"/>
                <w:sz w:val="28"/>
              </w:rPr>
              <w:t>Blueprint</w:t>
            </w:r>
            <w:r w:rsidR="00121153" w:rsidRPr="00E3031C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  <w:tc>
          <w:tcPr>
            <w:tcW w:w="810" w:type="dxa"/>
          </w:tcPr>
          <w:p w14:paraId="29C243BC" w14:textId="77777777" w:rsidR="00121153" w:rsidRPr="007E6151" w:rsidRDefault="00121153" w:rsidP="007502F4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630" w:type="dxa"/>
          </w:tcPr>
          <w:p w14:paraId="1CAD5785" w14:textId="77777777" w:rsidR="00121153" w:rsidRPr="007E6151" w:rsidRDefault="00121153" w:rsidP="007502F4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505" w:type="dxa"/>
          </w:tcPr>
          <w:p w14:paraId="41034316" w14:textId="77777777" w:rsidR="00121153" w:rsidRDefault="00121153" w:rsidP="007502F4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</w:tc>
      </w:tr>
      <w:tr w:rsidR="00121153" w14:paraId="62CEF50B" w14:textId="77777777" w:rsidTr="00A2710E">
        <w:trPr>
          <w:trHeight w:val="269"/>
        </w:trPr>
        <w:tc>
          <w:tcPr>
            <w:tcW w:w="4505" w:type="dxa"/>
          </w:tcPr>
          <w:p w14:paraId="46D0E613" w14:textId="71D6C7A3" w:rsidR="00121153" w:rsidRPr="00E3031C" w:rsidRDefault="00E3031C" w:rsidP="007502F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3031C"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="00121153" w:rsidRPr="00E3031C">
              <w:rPr>
                <w:rFonts w:ascii="TH SarabunPSK" w:hAnsi="TH SarabunPSK" w:cs="TH SarabunPSK"/>
                <w:sz w:val="28"/>
              </w:rPr>
              <w:t xml:space="preserve">1.2 </w:t>
            </w:r>
            <w:r w:rsidR="00121153" w:rsidRPr="00E3031C">
              <w:rPr>
                <w:rFonts w:ascii="TH SarabunPSK" w:hAnsi="TH SarabunPSK" w:cs="TH SarabunPSK" w:hint="cs"/>
                <w:sz w:val="28"/>
                <w:cs/>
              </w:rPr>
              <w:t>วิพากษ์ข้อสอบ</w:t>
            </w:r>
          </w:p>
        </w:tc>
        <w:tc>
          <w:tcPr>
            <w:tcW w:w="810" w:type="dxa"/>
          </w:tcPr>
          <w:p w14:paraId="57175499" w14:textId="77777777" w:rsidR="00121153" w:rsidRPr="007E6151" w:rsidRDefault="00121153" w:rsidP="007502F4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630" w:type="dxa"/>
          </w:tcPr>
          <w:p w14:paraId="3515486D" w14:textId="77777777" w:rsidR="00121153" w:rsidRPr="007E6151" w:rsidRDefault="00121153" w:rsidP="007502F4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505" w:type="dxa"/>
          </w:tcPr>
          <w:p w14:paraId="0C884515" w14:textId="77777777" w:rsidR="00121153" w:rsidRDefault="00121153" w:rsidP="007502F4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</w:tc>
      </w:tr>
      <w:tr w:rsidR="00121153" w14:paraId="0E82AC58" w14:textId="77777777" w:rsidTr="00A2710E">
        <w:trPr>
          <w:trHeight w:val="269"/>
        </w:trPr>
        <w:tc>
          <w:tcPr>
            <w:tcW w:w="4505" w:type="dxa"/>
          </w:tcPr>
          <w:p w14:paraId="389B8C9A" w14:textId="0851E10A" w:rsidR="00121153" w:rsidRPr="00E3031C" w:rsidRDefault="00E3031C" w:rsidP="007502F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3031C"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="00121153" w:rsidRPr="00E3031C">
              <w:rPr>
                <w:rFonts w:ascii="TH SarabunPSK" w:hAnsi="TH SarabunPSK" w:cs="TH SarabunPSK"/>
                <w:sz w:val="28"/>
              </w:rPr>
              <w:t xml:space="preserve">1.3 </w:t>
            </w:r>
            <w:r w:rsidR="00121153" w:rsidRPr="00E3031C">
              <w:rPr>
                <w:rFonts w:ascii="TH SarabunPSK" w:hAnsi="TH SarabunPSK" w:cs="TH SarabunPSK" w:hint="cs"/>
                <w:sz w:val="28"/>
                <w:cs/>
              </w:rPr>
              <w:t>วิเคราะห์ข้อสอบ</w:t>
            </w:r>
          </w:p>
        </w:tc>
        <w:tc>
          <w:tcPr>
            <w:tcW w:w="810" w:type="dxa"/>
          </w:tcPr>
          <w:p w14:paraId="426DAF1C" w14:textId="77777777" w:rsidR="00121153" w:rsidRPr="007E6151" w:rsidRDefault="00121153" w:rsidP="007502F4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630" w:type="dxa"/>
          </w:tcPr>
          <w:p w14:paraId="04E3A3BC" w14:textId="77777777" w:rsidR="00121153" w:rsidRPr="007E6151" w:rsidRDefault="00121153" w:rsidP="007502F4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505" w:type="dxa"/>
          </w:tcPr>
          <w:p w14:paraId="2C0D1F9E" w14:textId="77777777" w:rsidR="00121153" w:rsidRDefault="00121153" w:rsidP="007502F4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</w:tc>
      </w:tr>
      <w:tr w:rsidR="00121153" w14:paraId="740C93AD" w14:textId="77777777" w:rsidTr="00A2710E">
        <w:trPr>
          <w:trHeight w:val="269"/>
        </w:trPr>
        <w:tc>
          <w:tcPr>
            <w:tcW w:w="4505" w:type="dxa"/>
          </w:tcPr>
          <w:p w14:paraId="461A6B6F" w14:textId="2AF904BA" w:rsidR="00121153" w:rsidRPr="00E3031C" w:rsidRDefault="00E3031C" w:rsidP="007502F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3031C"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="00121153" w:rsidRPr="00E3031C">
              <w:rPr>
                <w:rFonts w:ascii="TH SarabunPSK" w:hAnsi="TH SarabunPSK" w:cs="TH SarabunPSK"/>
                <w:sz w:val="28"/>
              </w:rPr>
              <w:t xml:space="preserve">1.4 </w:t>
            </w:r>
            <w:r w:rsidR="00121153" w:rsidRPr="00E3031C">
              <w:rPr>
                <w:rFonts w:ascii="TH SarabunPSK" w:hAnsi="TH SarabunPSK" w:cs="TH SarabunPSK" w:hint="cs"/>
                <w:sz w:val="28"/>
                <w:cs/>
              </w:rPr>
              <w:t>ปรับปรุงคุณภาพข้อสอบ</w:t>
            </w:r>
          </w:p>
        </w:tc>
        <w:tc>
          <w:tcPr>
            <w:tcW w:w="810" w:type="dxa"/>
          </w:tcPr>
          <w:p w14:paraId="7E985564" w14:textId="77777777" w:rsidR="00121153" w:rsidRPr="007E6151" w:rsidRDefault="00121153" w:rsidP="007502F4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630" w:type="dxa"/>
          </w:tcPr>
          <w:p w14:paraId="3510D5E4" w14:textId="77777777" w:rsidR="00121153" w:rsidRPr="007E6151" w:rsidRDefault="00121153" w:rsidP="007502F4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505" w:type="dxa"/>
          </w:tcPr>
          <w:p w14:paraId="61EA4958" w14:textId="77777777" w:rsidR="00121153" w:rsidRDefault="00121153" w:rsidP="007502F4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</w:tc>
      </w:tr>
      <w:tr w:rsidR="00121153" w14:paraId="0AD17BC4" w14:textId="77777777" w:rsidTr="00A2710E">
        <w:trPr>
          <w:trHeight w:val="269"/>
        </w:trPr>
        <w:tc>
          <w:tcPr>
            <w:tcW w:w="4505" w:type="dxa"/>
          </w:tcPr>
          <w:p w14:paraId="218A4478" w14:textId="50F2E14A" w:rsidR="00121153" w:rsidRPr="00E3031C" w:rsidRDefault="00121153" w:rsidP="007502F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3031C">
              <w:rPr>
                <w:rFonts w:ascii="TH SarabunPSK" w:hAnsi="TH SarabunPSK" w:cs="TH SarabunPSK"/>
                <w:sz w:val="28"/>
              </w:rPr>
              <w:t xml:space="preserve">2. </w:t>
            </w:r>
            <w:r w:rsidR="00CC4D3F">
              <w:rPr>
                <w:rFonts w:ascii="TH SarabunPSK" w:hAnsi="TH SarabunPSK" w:cs="TH SarabunPSK" w:hint="cs"/>
                <w:sz w:val="28"/>
                <w:cs/>
              </w:rPr>
              <w:t>เครื่องมือวัดแบบ</w:t>
            </w:r>
            <w:r w:rsidRPr="00E3031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E3031C">
              <w:rPr>
                <w:rFonts w:ascii="TH SarabunPSK" w:hAnsi="TH SarabunPSK" w:cs="TH SarabunPSK" w:hint="cs"/>
                <w:sz w:val="28"/>
              </w:rPr>
              <w:t xml:space="preserve">Rubrics </w:t>
            </w:r>
          </w:p>
        </w:tc>
        <w:tc>
          <w:tcPr>
            <w:tcW w:w="810" w:type="dxa"/>
          </w:tcPr>
          <w:p w14:paraId="5071635E" w14:textId="77777777" w:rsidR="00121153" w:rsidRPr="007E6151" w:rsidRDefault="00121153" w:rsidP="007502F4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630" w:type="dxa"/>
          </w:tcPr>
          <w:p w14:paraId="28FDFAB2" w14:textId="77777777" w:rsidR="00121153" w:rsidRPr="007E6151" w:rsidRDefault="00121153" w:rsidP="007502F4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505" w:type="dxa"/>
          </w:tcPr>
          <w:p w14:paraId="32874792" w14:textId="77777777" w:rsidR="00121153" w:rsidRDefault="00121153" w:rsidP="007502F4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</w:tc>
      </w:tr>
      <w:tr w:rsidR="00121153" w14:paraId="31A6D9F0" w14:textId="77777777" w:rsidTr="00A2710E">
        <w:trPr>
          <w:trHeight w:val="269"/>
        </w:trPr>
        <w:tc>
          <w:tcPr>
            <w:tcW w:w="4505" w:type="dxa"/>
          </w:tcPr>
          <w:p w14:paraId="2185CBDF" w14:textId="77777777" w:rsidR="00121153" w:rsidRPr="00E3031C" w:rsidRDefault="00121153" w:rsidP="007502F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3031C">
              <w:rPr>
                <w:rFonts w:ascii="TH SarabunPSK" w:hAnsi="TH SarabunPSK" w:cs="TH SarabunPSK"/>
                <w:sz w:val="28"/>
              </w:rPr>
              <w:t xml:space="preserve">3. </w:t>
            </w:r>
            <w:r w:rsidRPr="00E3031C">
              <w:rPr>
                <w:rFonts w:ascii="TH SarabunPSK" w:hAnsi="TH SarabunPSK" w:cs="TH SarabunPSK" w:hint="cs"/>
                <w:sz w:val="28"/>
                <w:cs/>
              </w:rPr>
              <w:t>กำหนดเกณฑ์ตัดสินผลการประเมิน</w:t>
            </w:r>
          </w:p>
        </w:tc>
        <w:tc>
          <w:tcPr>
            <w:tcW w:w="810" w:type="dxa"/>
          </w:tcPr>
          <w:p w14:paraId="24EAF04C" w14:textId="77777777" w:rsidR="00121153" w:rsidRPr="007E6151" w:rsidRDefault="00121153" w:rsidP="007502F4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630" w:type="dxa"/>
          </w:tcPr>
          <w:p w14:paraId="6411559F" w14:textId="77777777" w:rsidR="00121153" w:rsidRPr="007E6151" w:rsidRDefault="00121153" w:rsidP="007502F4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505" w:type="dxa"/>
          </w:tcPr>
          <w:p w14:paraId="080E8F94" w14:textId="77777777" w:rsidR="00121153" w:rsidRDefault="00121153" w:rsidP="007502F4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</w:tc>
      </w:tr>
      <w:tr w:rsidR="00121153" w14:paraId="2C0C788A" w14:textId="77777777" w:rsidTr="00A2710E">
        <w:trPr>
          <w:trHeight w:val="269"/>
        </w:trPr>
        <w:tc>
          <w:tcPr>
            <w:tcW w:w="4505" w:type="dxa"/>
          </w:tcPr>
          <w:p w14:paraId="6903965D" w14:textId="06E2D400" w:rsidR="00121153" w:rsidRPr="00E3031C" w:rsidRDefault="00121153" w:rsidP="007502F4">
            <w:pPr>
              <w:tabs>
                <w:tab w:val="left" w:pos="176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E3031C">
              <w:rPr>
                <w:rFonts w:ascii="TH SarabunPSK" w:hAnsi="TH SarabunPSK" w:cs="TH SarabunPSK"/>
                <w:sz w:val="28"/>
              </w:rPr>
              <w:t xml:space="preserve">4. </w:t>
            </w:r>
            <w:r w:rsidRPr="00E3031C">
              <w:rPr>
                <w:rFonts w:ascii="TH SarabunPSK" w:hAnsi="TH SarabunPSK" w:cs="TH SarabunPSK" w:hint="cs"/>
                <w:sz w:val="28"/>
                <w:cs/>
              </w:rPr>
              <w:t>ระบบการตัดสินผลลัพธ์การเรียนรู้</w:t>
            </w:r>
            <w:r w:rsidR="00751F0B">
              <w:rPr>
                <w:rFonts w:ascii="TH SarabunPSK" w:hAnsi="TH SarabunPSK" w:cs="TH SarabunPSK" w:hint="cs"/>
                <w:sz w:val="28"/>
                <w:cs/>
              </w:rPr>
              <w:t xml:space="preserve"> (</w:t>
            </w:r>
            <w:r w:rsidRPr="00E3031C">
              <w:rPr>
                <w:rFonts w:ascii="TH SarabunPSK" w:hAnsi="TH SarabunPSK" w:cs="TH SarabunPSK" w:hint="cs"/>
                <w:sz w:val="28"/>
                <w:cs/>
              </w:rPr>
              <w:t>การตัดเกรด</w:t>
            </w:r>
            <w:r w:rsidR="00751F0B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14:paraId="49AC673E" w14:textId="443F936C" w:rsidR="00121153" w:rsidRPr="00E3031C" w:rsidRDefault="00121153" w:rsidP="007502F4">
            <w:pPr>
              <w:tabs>
                <w:tab w:val="left" w:pos="176"/>
              </w:tabs>
              <w:ind w:left="349"/>
              <w:rPr>
                <w:rFonts w:ascii="TH SarabunPSK" w:hAnsi="TH SarabunPSK" w:cs="TH SarabunPSK"/>
                <w:sz w:val="28"/>
              </w:rPr>
            </w:pPr>
            <w:r w:rsidRPr="00E3031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E3031C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E3031C">
              <w:rPr>
                <w:rFonts w:ascii="TH SarabunPSK" w:hAnsi="TH SarabunPSK" w:cs="TH SarabunPSK" w:hint="cs"/>
                <w:sz w:val="28"/>
                <w:cs/>
              </w:rPr>
              <w:t xml:space="preserve"> อิงเกณฑ์  </w:t>
            </w:r>
            <w:r w:rsidRPr="00E3031C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E3031C">
              <w:rPr>
                <w:rFonts w:ascii="TH SarabunPSK" w:hAnsi="TH SarabunPSK" w:cs="TH SarabunPSK" w:hint="cs"/>
                <w:sz w:val="28"/>
                <w:cs/>
              </w:rPr>
              <w:t xml:space="preserve"> อิงกลุ่ม  </w:t>
            </w:r>
          </w:p>
          <w:p w14:paraId="7601A038" w14:textId="26C73B6D" w:rsidR="00121153" w:rsidRPr="00E3031C" w:rsidRDefault="00121153" w:rsidP="007502F4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E3031C">
              <w:rPr>
                <w:rFonts w:ascii="TH SarabunPSK" w:hAnsi="TH SarabunPSK" w:cs="TH SarabunPSK" w:hint="cs"/>
                <w:sz w:val="28"/>
              </w:rPr>
              <w:t xml:space="preserve">  </w:t>
            </w:r>
            <w:r w:rsidRPr="00E3031C"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Pr="00E3031C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E3031C">
              <w:rPr>
                <w:rFonts w:ascii="TH SarabunPSK" w:hAnsi="TH SarabunPSK" w:cs="TH SarabunPSK" w:hint="cs"/>
                <w:sz w:val="28"/>
                <w:cs/>
              </w:rPr>
              <w:t xml:space="preserve"> อื่น ๆ ระบุ.............</w:t>
            </w:r>
          </w:p>
        </w:tc>
        <w:tc>
          <w:tcPr>
            <w:tcW w:w="810" w:type="dxa"/>
          </w:tcPr>
          <w:p w14:paraId="376C775C" w14:textId="77777777" w:rsidR="00121153" w:rsidRPr="007E6151" w:rsidRDefault="00121153" w:rsidP="007502F4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630" w:type="dxa"/>
          </w:tcPr>
          <w:p w14:paraId="572BD75E" w14:textId="77777777" w:rsidR="00121153" w:rsidRPr="007E6151" w:rsidRDefault="00121153" w:rsidP="007502F4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505" w:type="dxa"/>
          </w:tcPr>
          <w:p w14:paraId="47F20DE9" w14:textId="77777777" w:rsidR="00121153" w:rsidRDefault="00121153" w:rsidP="007502F4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</w:tc>
      </w:tr>
      <w:tr w:rsidR="00121153" w14:paraId="1848DEE5" w14:textId="77777777" w:rsidTr="00A2710E">
        <w:trPr>
          <w:trHeight w:val="269"/>
        </w:trPr>
        <w:tc>
          <w:tcPr>
            <w:tcW w:w="4505" w:type="dxa"/>
          </w:tcPr>
          <w:p w14:paraId="75791840" w14:textId="6BF2D7AA" w:rsidR="00121153" w:rsidRPr="00E3031C" w:rsidRDefault="00121153" w:rsidP="007502F4">
            <w:pPr>
              <w:tabs>
                <w:tab w:val="left" w:pos="176"/>
              </w:tabs>
              <w:rPr>
                <w:rFonts w:ascii="TH SarabunPSK" w:hAnsi="TH SarabunPSK" w:cs="TH SarabunPSK"/>
                <w:sz w:val="28"/>
              </w:rPr>
            </w:pPr>
            <w:r w:rsidRPr="00E3031C">
              <w:rPr>
                <w:rFonts w:ascii="TH SarabunPSK" w:hAnsi="TH SarabunPSK" w:cs="TH SarabunPSK"/>
                <w:sz w:val="28"/>
              </w:rPr>
              <w:t xml:space="preserve">5. </w:t>
            </w:r>
            <w:r w:rsidRPr="00E3031C">
              <w:rPr>
                <w:rFonts w:ascii="TH SarabunPSK" w:hAnsi="TH SarabunPSK" w:cs="TH SarabunPSK" w:hint="cs"/>
                <w:sz w:val="28"/>
                <w:cs/>
              </w:rPr>
              <w:t>การวิพากษ์การตัดสินผลลัพธ์การเรียนรู้</w:t>
            </w:r>
            <w:r w:rsidR="00045AB9">
              <w:rPr>
                <w:rFonts w:ascii="TH SarabunPSK" w:hAnsi="TH SarabunPSK" w:cs="TH SarabunPSK" w:hint="cs"/>
                <w:sz w:val="28"/>
                <w:cs/>
              </w:rPr>
              <w:t xml:space="preserve"> (</w:t>
            </w:r>
            <w:r w:rsidRPr="00E3031C">
              <w:rPr>
                <w:rFonts w:ascii="TH SarabunPSK" w:hAnsi="TH SarabunPSK" w:cs="TH SarabunPSK" w:hint="cs"/>
                <w:sz w:val="28"/>
                <w:cs/>
              </w:rPr>
              <w:t>การตัดเกรด</w:t>
            </w:r>
            <w:r w:rsidR="00045AB9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14:paraId="41A45273" w14:textId="77777777" w:rsidR="00121153" w:rsidRPr="00E3031C" w:rsidRDefault="00121153" w:rsidP="007502F4">
            <w:pPr>
              <w:tabs>
                <w:tab w:val="left" w:pos="176"/>
              </w:tabs>
              <w:ind w:left="349"/>
              <w:rPr>
                <w:rFonts w:ascii="TH SarabunPSK" w:hAnsi="TH SarabunPSK" w:cs="TH SarabunPSK"/>
                <w:sz w:val="28"/>
              </w:rPr>
            </w:pPr>
            <w:r w:rsidRPr="00E3031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bookmarkStart w:id="3" w:name="_Hlk170132845"/>
            <w:r w:rsidRPr="00E3031C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bookmarkEnd w:id="3"/>
            <w:r w:rsidRPr="00E3031C">
              <w:rPr>
                <w:rFonts w:ascii="TH SarabunPSK" w:hAnsi="TH SarabunPSK" w:cs="TH SarabunPSK" w:hint="cs"/>
                <w:sz w:val="28"/>
                <w:cs/>
              </w:rPr>
              <w:t xml:space="preserve"> กลุ่มอาจารย์ผู้สอนและกลุ่มวิชาฯ  </w:t>
            </w:r>
          </w:p>
          <w:p w14:paraId="57FBE1B7" w14:textId="77777777" w:rsidR="00121153" w:rsidRPr="00E3031C" w:rsidRDefault="00121153" w:rsidP="007502F4">
            <w:pPr>
              <w:tabs>
                <w:tab w:val="left" w:pos="176"/>
              </w:tabs>
              <w:ind w:left="349"/>
              <w:rPr>
                <w:rFonts w:ascii="TH SarabunPSK" w:hAnsi="TH SarabunPSK" w:cs="TH SarabunPSK"/>
                <w:sz w:val="28"/>
              </w:rPr>
            </w:pPr>
            <w:r w:rsidRPr="00E3031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E3031C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E3031C">
              <w:rPr>
                <w:rFonts w:ascii="TH SarabunPSK" w:hAnsi="TH SarabunPSK" w:cs="TH SarabunPSK" w:hint="cs"/>
                <w:sz w:val="28"/>
                <w:cs/>
              </w:rPr>
              <w:t xml:space="preserve"> คณะกรรมการบริหารหลักสูตรฯ  </w:t>
            </w:r>
          </w:p>
        </w:tc>
        <w:tc>
          <w:tcPr>
            <w:tcW w:w="810" w:type="dxa"/>
          </w:tcPr>
          <w:p w14:paraId="750EFE72" w14:textId="77777777" w:rsidR="00121153" w:rsidRPr="007E6151" w:rsidRDefault="00121153" w:rsidP="007502F4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630" w:type="dxa"/>
          </w:tcPr>
          <w:p w14:paraId="5B445ADE" w14:textId="77777777" w:rsidR="00121153" w:rsidRPr="007E6151" w:rsidRDefault="00121153" w:rsidP="007502F4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505" w:type="dxa"/>
          </w:tcPr>
          <w:p w14:paraId="685ECF70" w14:textId="77777777" w:rsidR="00121153" w:rsidRDefault="00121153" w:rsidP="007502F4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</w:tc>
      </w:tr>
    </w:tbl>
    <w:p w14:paraId="24673506" w14:textId="77777777" w:rsidR="00E959A0" w:rsidRDefault="00E959A0" w:rsidP="00A2710E">
      <w:pPr>
        <w:ind w:rightChars="1440" w:right="3168"/>
        <w:rPr>
          <w:rFonts w:ascii="TH SarabunPSK" w:hAnsi="TH SarabunPSK" w:cs="TH SarabunPSK"/>
          <w:b/>
          <w:bCs/>
          <w:sz w:val="30"/>
          <w:szCs w:val="30"/>
        </w:rPr>
      </w:pPr>
    </w:p>
    <w:p w14:paraId="49126CE1" w14:textId="2C63DB9E" w:rsidR="00E959A0" w:rsidRDefault="00D22778" w:rsidP="002E2573">
      <w:pPr>
        <w:ind w:left="1440" w:rightChars="1440" w:right="3168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sz w:val="24"/>
          <w:szCs w:val="24"/>
        </w:rPr>
        <w:lastRenderedPageBreak/>
        <w:drawing>
          <wp:inline distT="0" distB="0" distL="0" distR="0" wp14:anchorId="0DED14BF" wp14:editId="5B418D6C">
            <wp:extent cx="609600" cy="650240"/>
            <wp:effectExtent l="0" t="0" r="0" b="0"/>
            <wp:docPr id="45664220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83" cy="6538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AAC7AF" w14:textId="0C10C1A3" w:rsidR="00D22778" w:rsidRPr="00343EA1" w:rsidRDefault="00A748E7" w:rsidP="00D22778">
      <w:pPr>
        <w:ind w:left="1440" w:rightChars="1440" w:right="3168"/>
        <w:rPr>
          <w:rFonts w:ascii="TH Fah kwang" w:hAnsi="TH Fah kwang" w:cs="TH Fah kwang"/>
          <w:b/>
          <w:bCs/>
          <w:sz w:val="30"/>
          <w:szCs w:val="30"/>
        </w:rPr>
      </w:pPr>
      <w:r>
        <w:rPr>
          <w:rFonts w:ascii="TH Fah kwang" w:hAnsi="TH Fah kwang" w:cs="TH Fah kwang" w:hint="cs"/>
          <w:b/>
          <w:bCs/>
          <w:sz w:val="30"/>
          <w:szCs w:val="30"/>
          <w:cs/>
        </w:rPr>
        <w:t>ร</w:t>
      </w:r>
      <w:r w:rsidR="00D22778">
        <w:rPr>
          <w:rFonts w:ascii="TH Fah kwang" w:hAnsi="TH Fah kwang" w:cs="TH Fah kwang" w:hint="cs"/>
          <w:b/>
          <w:bCs/>
          <w:sz w:val="30"/>
          <w:szCs w:val="30"/>
          <w:cs/>
        </w:rPr>
        <w:t>ายงานสรุปการจัดการเรียนรู้ในรายวิชา (</w:t>
      </w:r>
      <w:r w:rsidR="00D22778">
        <w:rPr>
          <w:rFonts w:ascii="TH Fah kwang" w:hAnsi="TH Fah kwang" w:cs="TH Fah kwang"/>
          <w:b/>
          <w:bCs/>
          <w:sz w:val="30"/>
          <w:szCs w:val="30"/>
        </w:rPr>
        <w:t>OBE5</w:t>
      </w:r>
      <w:r w:rsidR="00D22778">
        <w:rPr>
          <w:rFonts w:ascii="TH Fah kwang" w:hAnsi="TH Fah kwang" w:cs="TH Fah kwang" w:hint="cs"/>
          <w:b/>
          <w:bCs/>
          <w:sz w:val="30"/>
          <w:szCs w:val="30"/>
          <w:cs/>
        </w:rPr>
        <w:t>)</w:t>
      </w:r>
    </w:p>
    <w:p w14:paraId="12BB7EB6" w14:textId="77777777" w:rsidR="00D22778" w:rsidRDefault="00D22778" w:rsidP="00D22778">
      <w:pPr>
        <w:ind w:left="1440" w:rightChars="245" w:right="539"/>
        <w:rPr>
          <w:rFonts w:ascii="TH SarabunPSK" w:hAnsi="TH SarabunPSK" w:cs="TH SarabunPSK"/>
          <w:b/>
          <w:bCs/>
          <w:sz w:val="30"/>
          <w:szCs w:val="30"/>
        </w:rPr>
      </w:pPr>
      <w:r w:rsidRPr="00343EA1">
        <w:rPr>
          <w:rFonts w:ascii="TH Fah kwang" w:hAnsi="TH Fah kwang" w:cs="TH Fah kwang"/>
          <w:b/>
          <w:bCs/>
          <w:noProof/>
          <w:sz w:val="30"/>
          <w:szCs w:val="30"/>
          <w:lang w:val="th-TH"/>
          <w14:ligatures w14:val="none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B4836FB" wp14:editId="6C71EB0F">
                <wp:simplePos x="0" y="0"/>
                <wp:positionH relativeFrom="page">
                  <wp:align>right</wp:align>
                </wp:positionH>
                <wp:positionV relativeFrom="paragraph">
                  <wp:posOffset>216535</wp:posOffset>
                </wp:positionV>
                <wp:extent cx="9766300" cy="76200"/>
                <wp:effectExtent l="0" t="0" r="25400" b="19050"/>
                <wp:wrapNone/>
                <wp:docPr id="1454069166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66300" cy="762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A5AB8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B8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B8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B8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26A50F93" id="Rectangle: Rounded Corners 1" o:spid="_x0000_s1026" style="position:absolute;margin-left:717.8pt;margin-top:17.05pt;width:769pt;height:6pt;z-index:25170636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" fillcolor="#d0d3bf" strokecolor="#a5ab81" strokeweight=".5pt">
                <v:fill color2="#c0c4a8" rotate="t" colors="0 #d0d3bf;.5 #c7cab4;1 #c0c4a8" focus="100%" type="gradient">
                  <o:fill v:ext="view" type="gradientUnscaled"/>
                </v:fill>
                <v:stroke joinstyle="miter"/>
                <w10:wrap anchorx="page"/>
              </v:roundrect>
            </w:pict>
          </mc:Fallback>
        </mc:AlternateContent>
      </w:r>
      <w:r w:rsidRPr="00343EA1">
        <w:rPr>
          <w:rFonts w:ascii="TH Fah kwang" w:hAnsi="TH Fah kwang" w:cs="TH Fah kwang"/>
          <w:b/>
          <w:bCs/>
          <w:sz w:val="30"/>
          <w:szCs w:val="30"/>
          <w:cs/>
        </w:rPr>
        <w:t>คณะพยาบาลศาสตร์ มหาวิทยาลัยราชภัฏชัยภูมิ</w:t>
      </w:r>
    </w:p>
    <w:p w14:paraId="7C0D1770" w14:textId="767AACDE" w:rsidR="0007403A" w:rsidRPr="00051B23" w:rsidRDefault="00D22778" w:rsidP="00051B23">
      <w:pPr>
        <w:ind w:left="1440" w:rightChars="245" w:right="539"/>
        <w:rPr>
          <w:rFonts w:ascii="TH SarabunPSK" w:hAnsi="TH SarabunPSK" w:cs="TH SarabunPSK"/>
          <w:b/>
          <w:bCs/>
          <w:sz w:val="30"/>
          <w:szCs w:val="30"/>
        </w:rPr>
      </w:pPr>
      <w:r w:rsidRPr="00343EA1">
        <w:rPr>
          <w:rFonts w:ascii="TH Fah kwang" w:hAnsi="TH Fah kwang" w:cs="TH Fah kwang"/>
          <w:b/>
          <w:bCs/>
          <w:noProof/>
          <w:sz w:val="30"/>
          <w:szCs w:val="30"/>
          <w:lang w:val="th-TH"/>
          <w14:ligatures w14:val="non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953A146" wp14:editId="485ED9F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7429500" cy="63500"/>
                <wp:effectExtent l="0" t="0" r="19050" b="12700"/>
                <wp:wrapNone/>
                <wp:docPr id="205025655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0" cy="635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A5AB8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B8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B8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B8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47FA0E0D" id="Rectangle: Rounded Corners 1" o:spid="_x0000_s1026" style="position:absolute;margin-left:0;margin-top:-.05pt;width:585pt;height: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" fillcolor="#d0d3bf" strokecolor="#a5ab81" strokeweight=".5pt">
                <v:fill color2="#c0c4a8" rotate="t" colors="0 #d0d3bf;.5 #c7cab4;1 #c0c4a8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</w:p>
    <w:p w14:paraId="212908B8" w14:textId="7F7556D4" w:rsidR="003C686E" w:rsidRDefault="003C686E" w:rsidP="00BD54A1">
      <w:pPr>
        <w:ind w:left="144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14:ligatures w14:val="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3910338" wp14:editId="6C9E8641">
                <wp:simplePos x="0" y="0"/>
                <wp:positionH relativeFrom="column">
                  <wp:posOffset>876300</wp:posOffset>
                </wp:positionH>
                <wp:positionV relativeFrom="paragraph">
                  <wp:posOffset>87630</wp:posOffset>
                </wp:positionV>
                <wp:extent cx="2603500" cy="323000"/>
                <wp:effectExtent l="0" t="0" r="25400" b="20320"/>
                <wp:wrapNone/>
                <wp:docPr id="679096664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500" cy="3230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A5AB8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B8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B8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B8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155F764" w14:textId="6C68466A" w:rsidR="003C686E" w:rsidRPr="00AE2EEF" w:rsidRDefault="003C686E" w:rsidP="003C68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AE2EE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หมวดที่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>5</w:t>
                            </w:r>
                            <w:r w:rsidRPr="00AE2EE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051B23" w:rsidRPr="001F147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สรุปผลการจัดการเรียน</w:t>
                            </w:r>
                            <w:r w:rsidR="00051B2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รู้ใน</w:t>
                            </w:r>
                            <w:r w:rsidR="00051B23" w:rsidRPr="001F147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รายวิชา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910338" id="_x0000_s1033" style="position:absolute;left:0;text-align:left;margin-left:69pt;margin-top:6.9pt;width:205pt;height:25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" fillcolor="#d0d3bf" strokecolor="#a5ab81" strokeweight=".5pt">
                <v:fill color2="#c0c4a8" rotate="t" colors="0 #d0d3bf;.5 #c7cab4;1 #c0c4a8" focus="100%" type="gradient">
                  <o:fill v:ext="view" type="gradientUnscaled"/>
                </v:fill>
                <v:stroke joinstyle="miter"/>
                <v:textbox>
                  <w:txbxContent>
                    <w:p w14:paraId="2155F764" w14:textId="6C68466A" w:rsidR="003C686E" w:rsidRPr="00AE2EEF" w:rsidRDefault="003C686E" w:rsidP="003C68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AE2EEF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หมวดที่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>5</w:t>
                      </w:r>
                      <w:r w:rsidRPr="00AE2EEF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="00051B23" w:rsidRPr="001F1476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>สรุปผลการจัดการเรียน</w:t>
                      </w:r>
                      <w:r w:rsidR="00051B23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รู้ใน</w:t>
                      </w:r>
                      <w:r w:rsidR="00051B23" w:rsidRPr="001F1476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>รายวิชา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0B94064" w14:textId="77777777" w:rsidR="003C686E" w:rsidRDefault="003C686E" w:rsidP="00BD54A1">
      <w:pPr>
        <w:ind w:left="1440"/>
        <w:rPr>
          <w:rFonts w:ascii="TH SarabunPSK" w:hAnsi="TH SarabunPSK" w:cs="TH SarabunPSK"/>
          <w:b/>
          <w:bCs/>
          <w:sz w:val="30"/>
          <w:szCs w:val="30"/>
        </w:rPr>
      </w:pPr>
    </w:p>
    <w:p w14:paraId="62E81176" w14:textId="77777777" w:rsidR="00051B23" w:rsidRPr="00533D15" w:rsidRDefault="00051B23" w:rsidP="00A2710E">
      <w:pPr>
        <w:ind w:left="720" w:firstLine="720"/>
        <w:rPr>
          <w:rFonts w:ascii="TH SarabunPSK" w:eastAsia="SimSun" w:hAnsi="TH SarabunPSK" w:cs="TH SarabunPSK"/>
          <w:sz w:val="28"/>
          <w:cs/>
        </w:rPr>
      </w:pPr>
      <w:r w:rsidRPr="00533D15">
        <w:rPr>
          <w:rFonts w:ascii="TH SarabunPSK" w:eastAsia="BrowalliaNew-Bold" w:hAnsi="TH SarabunPSK" w:cs="TH SarabunPSK"/>
          <w:sz w:val="28"/>
        </w:rPr>
        <w:t xml:space="preserve">5.1 </w:t>
      </w:r>
      <w:r w:rsidRPr="00533D15">
        <w:rPr>
          <w:rFonts w:ascii="TH SarabunPSK" w:eastAsia="BrowalliaNew-Bold" w:hAnsi="TH SarabunPSK" w:cs="TH SarabunPSK"/>
          <w:sz w:val="28"/>
          <w:cs/>
        </w:rPr>
        <w:t>จำนวนนักศึกษาที่ลงทะเบียนเรียน</w:t>
      </w:r>
      <w:r w:rsidRPr="00533D15">
        <w:rPr>
          <w:rFonts w:ascii="TH SarabunPSK" w:eastAsia="BrowalliaNew-Bold" w:hAnsi="TH SarabunPSK" w:cs="TH SarabunPSK"/>
          <w:b/>
          <w:bCs/>
          <w:sz w:val="28"/>
        </w:rPr>
        <w:tab/>
      </w:r>
      <w:r w:rsidRPr="00533D15">
        <w:rPr>
          <w:rFonts w:ascii="TH SarabunPSK" w:eastAsia="BrowalliaNew-Bold" w:hAnsi="TH SarabunPSK" w:cs="TH SarabunPSK"/>
          <w:b/>
          <w:bCs/>
          <w:sz w:val="28"/>
        </w:rPr>
        <w:tab/>
      </w:r>
      <w:r w:rsidRPr="00533D15">
        <w:rPr>
          <w:rFonts w:ascii="TH SarabunPSK" w:eastAsia="BrowalliaNew-Bold" w:hAnsi="TH SarabunPSK" w:cs="TH SarabunPSK"/>
          <w:b/>
          <w:bCs/>
          <w:sz w:val="28"/>
        </w:rPr>
        <w:tab/>
      </w:r>
      <w:r w:rsidRPr="00533D15">
        <w:rPr>
          <w:rFonts w:ascii="TH SarabunPSK" w:eastAsia="BrowalliaNew-Bold" w:hAnsi="TH SarabunPSK" w:cs="TH SarabunPSK"/>
          <w:b/>
          <w:bCs/>
          <w:sz w:val="28"/>
          <w:cs/>
        </w:rPr>
        <w:tab/>
      </w:r>
      <w:proofErr w:type="gramStart"/>
      <w:r w:rsidRPr="00533D15">
        <w:rPr>
          <w:rFonts w:ascii="TH SarabunPSK" w:eastAsia="BrowalliaNew-Bold" w:hAnsi="TH SarabunPSK" w:cs="TH SarabunPSK"/>
          <w:sz w:val="28"/>
        </w:rPr>
        <w:t>….xx</w:t>
      </w:r>
      <w:proofErr w:type="gramEnd"/>
      <w:r w:rsidRPr="00533D15">
        <w:rPr>
          <w:rFonts w:ascii="TH SarabunPSK" w:eastAsia="BrowalliaNew-Bold" w:hAnsi="TH SarabunPSK" w:cs="TH SarabunPSK"/>
          <w:sz w:val="28"/>
        </w:rPr>
        <w:t>….</w:t>
      </w:r>
      <w:r w:rsidRPr="00533D15">
        <w:rPr>
          <w:rFonts w:ascii="TH SarabunPSK" w:eastAsia="SimSun" w:hAnsi="TH SarabunPSK" w:cs="TH SarabunPSK"/>
          <w:sz w:val="28"/>
        </w:rPr>
        <w:tab/>
      </w:r>
      <w:r w:rsidRPr="00533D15">
        <w:rPr>
          <w:rFonts w:ascii="TH SarabunPSK" w:eastAsia="SimSun" w:hAnsi="TH SarabunPSK" w:cs="TH SarabunPSK"/>
          <w:sz w:val="28"/>
        </w:rPr>
        <w:tab/>
      </w:r>
      <w:r w:rsidRPr="00533D15">
        <w:rPr>
          <w:rFonts w:ascii="TH SarabunPSK" w:eastAsia="SimSun" w:hAnsi="TH SarabunPSK" w:cs="TH SarabunPSK"/>
          <w:sz w:val="28"/>
          <w:cs/>
        </w:rPr>
        <w:t>คน</w:t>
      </w:r>
    </w:p>
    <w:p w14:paraId="7BF2C450" w14:textId="1F8FCBA8" w:rsidR="00051B23" w:rsidRPr="00533D15" w:rsidRDefault="00051B23" w:rsidP="00A2710E">
      <w:pPr>
        <w:ind w:left="720" w:firstLine="720"/>
        <w:rPr>
          <w:rFonts w:ascii="TH SarabunPSK" w:eastAsia="SimSun" w:hAnsi="TH SarabunPSK" w:cs="TH SarabunPSK"/>
          <w:sz w:val="28"/>
        </w:rPr>
      </w:pPr>
      <w:r w:rsidRPr="00533D15">
        <w:rPr>
          <w:rFonts w:ascii="TH SarabunPSK" w:eastAsia="BrowalliaNew" w:hAnsi="TH SarabunPSK" w:cs="TH SarabunPSK"/>
          <w:sz w:val="28"/>
        </w:rPr>
        <w:t xml:space="preserve">5.2 </w:t>
      </w:r>
      <w:r w:rsidRPr="00533D15">
        <w:rPr>
          <w:rFonts w:ascii="TH SarabunPSK" w:eastAsia="BrowalliaNew-Bold" w:hAnsi="TH SarabunPSK" w:cs="TH SarabunPSK"/>
          <w:sz w:val="28"/>
          <w:cs/>
        </w:rPr>
        <w:t>จำนวนนักศึกษาที่คงอยู่เมื่อสิ้นสุดภาคการศึกษา</w:t>
      </w:r>
      <w:r w:rsidRPr="00533D15">
        <w:rPr>
          <w:rFonts w:ascii="TH SarabunPSK" w:eastAsia="BrowalliaNew-Bold" w:hAnsi="TH SarabunPSK" w:cs="TH SarabunPSK"/>
          <w:sz w:val="28"/>
        </w:rPr>
        <w:tab/>
      </w:r>
      <w:r w:rsidRPr="00533D15">
        <w:rPr>
          <w:rFonts w:ascii="TH SarabunPSK" w:eastAsia="BrowalliaNew-Bold" w:hAnsi="TH SarabunPSK" w:cs="TH SarabunPSK"/>
          <w:sz w:val="28"/>
        </w:rPr>
        <w:tab/>
      </w:r>
      <w:proofErr w:type="gramStart"/>
      <w:r w:rsidRPr="00533D15">
        <w:rPr>
          <w:rFonts w:ascii="TH SarabunPSK" w:eastAsia="BrowalliaNew-Bold" w:hAnsi="TH SarabunPSK" w:cs="TH SarabunPSK"/>
          <w:sz w:val="28"/>
        </w:rPr>
        <w:t>….xx</w:t>
      </w:r>
      <w:proofErr w:type="gramEnd"/>
      <w:r w:rsidRPr="00533D15">
        <w:rPr>
          <w:rFonts w:ascii="TH SarabunPSK" w:eastAsia="BrowalliaNew-Bold" w:hAnsi="TH SarabunPSK" w:cs="TH SarabunPSK"/>
          <w:sz w:val="28"/>
        </w:rPr>
        <w:t>….</w:t>
      </w:r>
      <w:r w:rsidRPr="00533D15">
        <w:rPr>
          <w:rFonts w:ascii="TH SarabunPSK" w:eastAsia="SimSun" w:hAnsi="TH SarabunPSK" w:cs="TH SarabunPSK"/>
          <w:sz w:val="28"/>
        </w:rPr>
        <w:tab/>
      </w:r>
      <w:r w:rsidRPr="00533D15">
        <w:rPr>
          <w:rFonts w:ascii="TH SarabunPSK" w:eastAsia="SimSun" w:hAnsi="TH SarabunPSK" w:cs="TH SarabunPSK"/>
          <w:sz w:val="28"/>
        </w:rPr>
        <w:tab/>
      </w:r>
      <w:r w:rsidRPr="00533D15">
        <w:rPr>
          <w:rFonts w:ascii="TH SarabunPSK" w:eastAsia="SimSun" w:hAnsi="TH SarabunPSK" w:cs="TH SarabunPSK"/>
          <w:sz w:val="28"/>
          <w:cs/>
        </w:rPr>
        <w:t>คน</w:t>
      </w:r>
    </w:p>
    <w:p w14:paraId="2B623935" w14:textId="6A84B8E8" w:rsidR="00051B23" w:rsidRPr="00533D15" w:rsidRDefault="00051B23" w:rsidP="00051B23">
      <w:pPr>
        <w:autoSpaceDE w:val="0"/>
        <w:autoSpaceDN w:val="0"/>
        <w:adjustRightInd w:val="0"/>
        <w:rPr>
          <w:rFonts w:ascii="TH SarabunPSK" w:eastAsia="SimSun" w:hAnsi="TH SarabunPSK" w:cs="TH SarabunPSK"/>
          <w:sz w:val="28"/>
        </w:rPr>
      </w:pPr>
      <w:r w:rsidRPr="00533D15">
        <w:rPr>
          <w:rFonts w:ascii="TH SarabunPSK" w:eastAsia="BrowalliaNew" w:hAnsi="TH SarabunPSK" w:cs="TH SarabunPSK"/>
          <w:sz w:val="28"/>
        </w:rPr>
        <w:t xml:space="preserve">  </w:t>
      </w:r>
      <w:r w:rsidRPr="00533D15">
        <w:rPr>
          <w:rFonts w:ascii="TH SarabunPSK" w:eastAsia="BrowalliaNew" w:hAnsi="TH SarabunPSK" w:cs="TH SarabunPSK"/>
          <w:sz w:val="28"/>
        </w:rPr>
        <w:tab/>
      </w:r>
      <w:r w:rsidR="00A2710E" w:rsidRPr="00533D15">
        <w:rPr>
          <w:rFonts w:ascii="TH SarabunPSK" w:eastAsia="BrowalliaNew" w:hAnsi="TH SarabunPSK" w:cs="TH SarabunPSK"/>
          <w:sz w:val="28"/>
          <w:cs/>
        </w:rPr>
        <w:tab/>
      </w:r>
      <w:r w:rsidRPr="00533D15">
        <w:rPr>
          <w:rFonts w:ascii="TH SarabunPSK" w:eastAsia="BrowalliaNew" w:hAnsi="TH SarabunPSK" w:cs="TH SarabunPSK"/>
          <w:sz w:val="28"/>
        </w:rPr>
        <w:t xml:space="preserve">5.3 </w:t>
      </w:r>
      <w:r w:rsidRPr="00533D15">
        <w:rPr>
          <w:rFonts w:ascii="TH SarabunPSK" w:eastAsia="BrowalliaNew" w:hAnsi="TH SarabunPSK" w:cs="TH SarabunPSK"/>
          <w:sz w:val="28"/>
          <w:cs/>
        </w:rPr>
        <w:t>จำนวนนักศึกษาที่สอบผ่านในรายวิชานี้</w:t>
      </w:r>
      <w:r w:rsidRPr="00533D15">
        <w:rPr>
          <w:rFonts w:ascii="TH SarabunPSK" w:eastAsia="BrowalliaNew" w:hAnsi="TH SarabunPSK" w:cs="TH SarabunPSK"/>
          <w:sz w:val="28"/>
        </w:rPr>
        <w:tab/>
      </w:r>
      <w:r w:rsidRPr="00533D15">
        <w:rPr>
          <w:rFonts w:ascii="TH SarabunPSK" w:eastAsia="BrowalliaNew" w:hAnsi="TH SarabunPSK" w:cs="TH SarabunPSK"/>
          <w:sz w:val="28"/>
        </w:rPr>
        <w:tab/>
      </w:r>
      <w:r w:rsidRPr="00533D15">
        <w:rPr>
          <w:rFonts w:ascii="TH SarabunPSK" w:eastAsia="BrowalliaNew" w:hAnsi="TH SarabunPSK" w:cs="TH SarabunPSK"/>
          <w:sz w:val="28"/>
        </w:rPr>
        <w:tab/>
      </w:r>
      <w:proofErr w:type="gramStart"/>
      <w:r w:rsidRPr="00533D15">
        <w:rPr>
          <w:rFonts w:ascii="TH SarabunPSK" w:eastAsia="BrowalliaNew-Bold" w:hAnsi="TH SarabunPSK" w:cs="TH SarabunPSK"/>
          <w:sz w:val="28"/>
        </w:rPr>
        <w:t>….xx</w:t>
      </w:r>
      <w:proofErr w:type="gramEnd"/>
      <w:r w:rsidRPr="00533D15">
        <w:rPr>
          <w:rFonts w:ascii="TH SarabunPSK" w:eastAsia="BrowalliaNew-Bold" w:hAnsi="TH SarabunPSK" w:cs="TH SarabunPSK"/>
          <w:sz w:val="28"/>
        </w:rPr>
        <w:t>….</w:t>
      </w:r>
      <w:r w:rsidRPr="00533D15">
        <w:rPr>
          <w:rFonts w:ascii="TH SarabunPSK" w:eastAsia="SimSun" w:hAnsi="TH SarabunPSK" w:cs="TH SarabunPSK"/>
          <w:sz w:val="28"/>
        </w:rPr>
        <w:tab/>
      </w:r>
      <w:r w:rsidRPr="00533D15">
        <w:rPr>
          <w:rFonts w:ascii="TH SarabunPSK" w:eastAsia="SimSun" w:hAnsi="TH SarabunPSK" w:cs="TH SarabunPSK"/>
          <w:sz w:val="28"/>
        </w:rPr>
        <w:tab/>
      </w:r>
      <w:r w:rsidRPr="00533D15">
        <w:rPr>
          <w:rFonts w:ascii="TH SarabunPSK" w:eastAsia="SimSun" w:hAnsi="TH SarabunPSK" w:cs="TH SarabunPSK"/>
          <w:sz w:val="28"/>
          <w:cs/>
        </w:rPr>
        <w:t>คน</w:t>
      </w:r>
    </w:p>
    <w:p w14:paraId="723981BD" w14:textId="1711F7C8" w:rsidR="00051B23" w:rsidRPr="00533D15" w:rsidRDefault="00051B23" w:rsidP="00051B23">
      <w:pPr>
        <w:autoSpaceDE w:val="0"/>
        <w:autoSpaceDN w:val="0"/>
        <w:adjustRightInd w:val="0"/>
        <w:rPr>
          <w:rFonts w:ascii="TH SarabunPSK" w:eastAsia="SimSun" w:hAnsi="TH SarabunPSK" w:cs="TH SarabunPSK"/>
          <w:color w:val="C00000"/>
          <w:sz w:val="28"/>
        </w:rPr>
      </w:pPr>
      <w:r w:rsidRPr="00533D15">
        <w:rPr>
          <w:rFonts w:ascii="TH SarabunPSK" w:eastAsia="SimSun" w:hAnsi="TH SarabunPSK" w:cs="TH SarabunPSK"/>
          <w:sz w:val="28"/>
        </w:rPr>
        <w:tab/>
      </w:r>
      <w:r w:rsidR="00A2710E" w:rsidRPr="00533D15">
        <w:rPr>
          <w:rFonts w:ascii="TH SarabunPSK" w:eastAsia="SimSun" w:hAnsi="TH SarabunPSK" w:cs="TH SarabunPSK"/>
          <w:sz w:val="28"/>
          <w:cs/>
        </w:rPr>
        <w:tab/>
      </w:r>
      <w:r w:rsidRPr="00533D15">
        <w:rPr>
          <w:rFonts w:ascii="TH SarabunPSK" w:eastAsia="SimSun" w:hAnsi="TH SarabunPSK" w:cs="TH SarabunPSK"/>
          <w:sz w:val="28"/>
        </w:rPr>
        <w:t xml:space="preserve">5.4 </w:t>
      </w:r>
      <w:r w:rsidRPr="00533D15">
        <w:rPr>
          <w:rFonts w:ascii="TH SarabunPSK" w:eastAsia="SimSun" w:hAnsi="TH SarabunPSK" w:cs="TH SarabunPSK" w:hint="cs"/>
          <w:sz w:val="28"/>
          <w:cs/>
        </w:rPr>
        <w:t>จำนวนนักศึกษาที่มีผลลัพธ์การเรียนรู้ไม่เป็นไปตามเกณฑ์</w:t>
      </w:r>
      <w:r w:rsidRPr="00533D15">
        <w:rPr>
          <w:rFonts w:ascii="TH SarabunPSK" w:eastAsia="SimSun" w:hAnsi="TH SarabunPSK" w:cs="TH SarabunPSK"/>
          <w:sz w:val="28"/>
          <w:cs/>
        </w:rPr>
        <w:tab/>
      </w:r>
      <w:proofErr w:type="gramStart"/>
      <w:r w:rsidRPr="00533D15">
        <w:rPr>
          <w:rFonts w:ascii="TH SarabunPSK" w:eastAsia="BrowalliaNew-Bold" w:hAnsi="TH SarabunPSK" w:cs="TH SarabunPSK"/>
          <w:sz w:val="28"/>
        </w:rPr>
        <w:t>….xx</w:t>
      </w:r>
      <w:proofErr w:type="gramEnd"/>
      <w:r w:rsidRPr="00533D15">
        <w:rPr>
          <w:rFonts w:ascii="TH SarabunPSK" w:eastAsia="BrowalliaNew-Bold" w:hAnsi="TH SarabunPSK" w:cs="TH SarabunPSK"/>
          <w:sz w:val="28"/>
        </w:rPr>
        <w:t>….</w:t>
      </w:r>
      <w:r w:rsidRPr="00533D15">
        <w:rPr>
          <w:rFonts w:ascii="TH SarabunPSK" w:eastAsia="SimSun" w:hAnsi="TH SarabunPSK" w:cs="TH SarabunPSK"/>
          <w:sz w:val="28"/>
        </w:rPr>
        <w:tab/>
      </w:r>
      <w:r w:rsidRPr="00533D15">
        <w:rPr>
          <w:rFonts w:ascii="TH SarabunPSK" w:eastAsia="SimSun" w:hAnsi="TH SarabunPSK" w:cs="TH SarabunPSK"/>
          <w:sz w:val="28"/>
        </w:rPr>
        <w:tab/>
      </w:r>
      <w:r w:rsidRPr="00533D15">
        <w:rPr>
          <w:rFonts w:ascii="TH SarabunPSK" w:eastAsia="SimSun" w:hAnsi="TH SarabunPSK" w:cs="TH SarabunPSK"/>
          <w:sz w:val="28"/>
          <w:cs/>
        </w:rPr>
        <w:t>คน</w:t>
      </w:r>
    </w:p>
    <w:p w14:paraId="2333278C" w14:textId="0C1727B4" w:rsidR="00051B23" w:rsidRPr="00957A1A" w:rsidRDefault="00ED71FE" w:rsidP="00A2710E">
      <w:pPr>
        <w:autoSpaceDE w:val="0"/>
        <w:autoSpaceDN w:val="0"/>
        <w:adjustRightInd w:val="0"/>
        <w:ind w:left="720" w:firstLine="720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BrowalliaNew" w:hAnsi="TH SarabunPSK" w:cs="TH SarabunPSK" w:hint="cs"/>
          <w:sz w:val="28"/>
          <w:cs/>
        </w:rPr>
        <w:t xml:space="preserve">      </w:t>
      </w:r>
      <w:r w:rsidR="00051B23" w:rsidRPr="00533D15">
        <w:rPr>
          <w:rFonts w:ascii="TH SarabunPSK" w:eastAsia="BrowalliaNew-Bold" w:hAnsi="TH SarabunPSK" w:cs="TH SarabunPSK"/>
          <w:sz w:val="28"/>
          <w:cs/>
        </w:rPr>
        <w:t>จำนวนนักศึกษาที่</w:t>
      </w:r>
      <w:r w:rsidR="00533D15" w:rsidRPr="00533D15">
        <w:rPr>
          <w:rFonts w:ascii="TH SarabunPSK" w:eastAsia="BrowalliaNew-Bold" w:hAnsi="TH SarabunPSK" w:cs="TH SarabunPSK" w:hint="cs"/>
          <w:sz w:val="28"/>
          <w:cs/>
        </w:rPr>
        <w:t>ได้รับ</w:t>
      </w:r>
      <w:r w:rsidR="00051B23" w:rsidRPr="00533D15">
        <w:rPr>
          <w:rFonts w:ascii="TH SarabunPSK" w:eastAsia="BrowalliaNew-Bold" w:hAnsi="TH SarabunPSK" w:cs="TH SarabunPSK"/>
          <w:sz w:val="28"/>
        </w:rPr>
        <w:t xml:space="preserve"> (</w:t>
      </w:r>
      <w:r w:rsidR="007C0571" w:rsidRPr="00533D15">
        <w:rPr>
          <w:rFonts w:ascii="TH SarabunPSK" w:eastAsia="BrowalliaNew-Bold" w:hAnsi="TH SarabunPSK" w:cs="TH SarabunPSK"/>
          <w:sz w:val="28"/>
        </w:rPr>
        <w:t xml:space="preserve"> </w:t>
      </w:r>
      <w:r w:rsidR="007C0571" w:rsidRPr="00533D15">
        <w:rPr>
          <w:rFonts w:ascii="TH SarabunPSK" w:hAnsi="TH SarabunPSK" w:cs="TH SarabunPSK" w:hint="cs"/>
          <w:sz w:val="28"/>
        </w:rPr>
        <w:sym w:font="Wingdings 2" w:char="F0A3"/>
      </w:r>
      <w:r w:rsidR="007C0571" w:rsidRPr="00533D15">
        <w:rPr>
          <w:rFonts w:ascii="TH SarabunPSK" w:hAnsi="TH SarabunPSK" w:cs="TH SarabunPSK"/>
          <w:sz w:val="28"/>
        </w:rPr>
        <w:t xml:space="preserve"> </w:t>
      </w:r>
      <w:r w:rsidR="00051B23" w:rsidRPr="00533D15">
        <w:rPr>
          <w:rFonts w:ascii="TH SarabunPSK" w:eastAsia="BrowalliaNew-Bold" w:hAnsi="TH SarabunPSK" w:cs="TH SarabunPSK"/>
          <w:sz w:val="28"/>
        </w:rPr>
        <w:t>W</w:t>
      </w:r>
      <w:r w:rsidR="007C0571" w:rsidRPr="00533D15">
        <w:rPr>
          <w:rFonts w:ascii="TH SarabunPSK" w:eastAsia="BrowalliaNew-Bold" w:hAnsi="TH SarabunPSK" w:cs="TH SarabunPSK"/>
          <w:sz w:val="28"/>
        </w:rPr>
        <w:t xml:space="preserve"> </w:t>
      </w:r>
      <w:r w:rsidR="007C0571" w:rsidRPr="00533D15">
        <w:rPr>
          <w:rFonts w:ascii="TH SarabunPSK" w:hAnsi="TH SarabunPSK" w:cs="TH SarabunPSK" w:hint="cs"/>
          <w:sz w:val="28"/>
        </w:rPr>
        <w:sym w:font="Wingdings 2" w:char="F0A3"/>
      </w:r>
      <w:r w:rsidR="007C0571" w:rsidRPr="00533D15">
        <w:rPr>
          <w:rFonts w:ascii="TH SarabunPSK" w:hAnsi="TH SarabunPSK" w:cs="TH SarabunPSK"/>
          <w:sz w:val="28"/>
        </w:rPr>
        <w:t xml:space="preserve"> </w:t>
      </w:r>
      <w:r w:rsidR="007C0571" w:rsidRPr="00533D15">
        <w:rPr>
          <w:rFonts w:ascii="TH SarabunPSK" w:eastAsia="BrowalliaNew-Bold" w:hAnsi="TH SarabunPSK" w:cs="TH SarabunPSK"/>
          <w:sz w:val="28"/>
        </w:rPr>
        <w:t xml:space="preserve">I </w:t>
      </w:r>
      <w:r w:rsidR="007C0571" w:rsidRPr="00533D15">
        <w:rPr>
          <w:rFonts w:ascii="TH SarabunPSK" w:hAnsi="TH SarabunPSK" w:cs="TH SarabunPSK" w:hint="cs"/>
          <w:sz w:val="28"/>
        </w:rPr>
        <w:sym w:font="Wingdings 2" w:char="F0A3"/>
      </w:r>
      <w:r w:rsidR="007C0571" w:rsidRPr="00533D15">
        <w:rPr>
          <w:rFonts w:ascii="TH SarabunPSK" w:eastAsia="BrowalliaNew-Bold" w:hAnsi="TH SarabunPSK" w:cs="TH SarabunPSK"/>
          <w:sz w:val="28"/>
        </w:rPr>
        <w:t xml:space="preserve"> U</w:t>
      </w:r>
      <w:r w:rsidR="004E6634">
        <w:rPr>
          <w:rFonts w:ascii="TH SarabunPSK" w:eastAsia="BrowalliaNew-Bold" w:hAnsi="TH SarabunPSK" w:cs="TH SarabunPSK"/>
          <w:sz w:val="28"/>
        </w:rPr>
        <w:t xml:space="preserve"> </w:t>
      </w:r>
      <w:r w:rsidR="002E7152" w:rsidRPr="00533D15">
        <w:rPr>
          <w:rFonts w:ascii="TH SarabunPSK" w:hAnsi="TH SarabunPSK" w:cs="TH SarabunPSK" w:hint="cs"/>
          <w:sz w:val="28"/>
        </w:rPr>
        <w:sym w:font="Wingdings 2" w:char="F0A3"/>
      </w:r>
      <w:r w:rsidR="002E7152" w:rsidRPr="00533D15">
        <w:rPr>
          <w:rFonts w:ascii="TH SarabunPSK" w:hAnsi="TH SarabunPSK" w:cs="TH SarabunPSK"/>
          <w:sz w:val="28"/>
        </w:rPr>
        <w:t xml:space="preserve"> </w:t>
      </w:r>
      <w:r w:rsidR="002E7152" w:rsidRPr="00533D15">
        <w:rPr>
          <w:rFonts w:ascii="TH SarabunPSK" w:eastAsia="BrowalliaNew-Bold" w:hAnsi="TH SarabunPSK" w:cs="TH SarabunPSK" w:hint="cs"/>
          <w:sz w:val="28"/>
          <w:cs/>
        </w:rPr>
        <w:t>อื่นๆ</w:t>
      </w:r>
      <w:r w:rsidR="004E6634">
        <w:rPr>
          <w:rFonts w:ascii="TH SarabunPSK" w:eastAsia="BrowalliaNew-Bold" w:hAnsi="TH SarabunPSK" w:cs="TH SarabunPSK"/>
          <w:sz w:val="28"/>
        </w:rPr>
        <w:t>…….</w:t>
      </w:r>
      <w:r w:rsidR="00051B23" w:rsidRPr="00533D15">
        <w:rPr>
          <w:rFonts w:ascii="TH SarabunPSK" w:eastAsia="BrowalliaNew-Bold" w:hAnsi="TH SarabunPSK" w:cs="TH SarabunPSK"/>
          <w:sz w:val="28"/>
        </w:rPr>
        <w:t>)</w:t>
      </w:r>
      <w:r w:rsidR="00051B23">
        <w:rPr>
          <w:rFonts w:ascii="TH SarabunPSK" w:eastAsia="BrowalliaNew-Bold" w:hAnsi="TH SarabunPSK" w:cs="TH SarabunPSK"/>
          <w:sz w:val="32"/>
          <w:szCs w:val="32"/>
        </w:rPr>
        <w:tab/>
      </w:r>
      <w:proofErr w:type="gramStart"/>
      <w:r w:rsidR="00051B23" w:rsidRPr="00DE3F3F">
        <w:rPr>
          <w:rFonts w:ascii="TH SarabunPSK" w:eastAsia="BrowalliaNew-Bold" w:hAnsi="TH SarabunPSK" w:cs="TH SarabunPSK"/>
          <w:sz w:val="32"/>
          <w:szCs w:val="32"/>
        </w:rPr>
        <w:t>….xx</w:t>
      </w:r>
      <w:proofErr w:type="gramEnd"/>
      <w:r w:rsidR="00051B23" w:rsidRPr="00DE3F3F">
        <w:rPr>
          <w:rFonts w:ascii="TH SarabunPSK" w:eastAsia="BrowalliaNew-Bold" w:hAnsi="TH SarabunPSK" w:cs="TH SarabunPSK"/>
          <w:sz w:val="32"/>
          <w:szCs w:val="32"/>
        </w:rPr>
        <w:t>….</w:t>
      </w:r>
      <w:r w:rsidR="00051B23">
        <w:rPr>
          <w:rFonts w:ascii="TH SarabunPSK" w:eastAsia="SimSun" w:hAnsi="TH SarabunPSK" w:cs="TH SarabunPSK"/>
          <w:sz w:val="32"/>
          <w:szCs w:val="32"/>
        </w:rPr>
        <w:tab/>
      </w:r>
      <w:r w:rsidR="00051B23">
        <w:rPr>
          <w:rFonts w:ascii="TH SarabunPSK" w:eastAsia="SimSun" w:hAnsi="TH SarabunPSK" w:cs="TH SarabunPSK"/>
          <w:sz w:val="32"/>
          <w:szCs w:val="32"/>
        </w:rPr>
        <w:tab/>
      </w:r>
      <w:r w:rsidR="00051B23" w:rsidRPr="00DE3F3F">
        <w:rPr>
          <w:rFonts w:ascii="TH SarabunPSK" w:eastAsia="SimSun" w:hAnsi="TH SarabunPSK" w:cs="TH SarabunPSK"/>
          <w:sz w:val="32"/>
          <w:szCs w:val="32"/>
          <w:cs/>
        </w:rPr>
        <w:t>คน</w:t>
      </w:r>
    </w:p>
    <w:p w14:paraId="586FBB43" w14:textId="516FCF95" w:rsidR="00AD31D0" w:rsidRPr="004E6634" w:rsidRDefault="00051B23" w:rsidP="00A2710E">
      <w:pPr>
        <w:ind w:left="720" w:firstLine="720"/>
        <w:rPr>
          <w:rFonts w:ascii="TH SarabunPSK" w:eastAsia="SimSun" w:hAnsi="TH SarabunPSK" w:cs="TH SarabunPSK"/>
          <w:b/>
          <w:bCs/>
          <w:color w:val="C00000"/>
          <w:sz w:val="28"/>
          <w:cs/>
        </w:rPr>
      </w:pPr>
      <w:r w:rsidRPr="004E6634">
        <w:rPr>
          <w:rFonts w:ascii="TH SarabunPSK" w:hAnsi="TH SarabunPSK" w:cs="TH SarabunPSK"/>
          <w:sz w:val="28"/>
        </w:rPr>
        <w:t xml:space="preserve">5.6 </w:t>
      </w:r>
      <w:r w:rsidRPr="004E6634">
        <w:rPr>
          <w:rFonts w:ascii="TH SarabunPSK" w:eastAsia="BrowalliaNew-Bold" w:hAnsi="TH SarabunPSK" w:cs="TH SarabunPSK"/>
          <w:sz w:val="28"/>
          <w:cs/>
        </w:rPr>
        <w:t>การกระจายของระดับคะแนน</w:t>
      </w:r>
      <w:r w:rsidRPr="004E6634">
        <w:rPr>
          <w:rFonts w:ascii="TH SarabunPSK" w:eastAsia="BrowalliaNew-Bold" w:hAnsi="TH SarabunPSK" w:cs="TH SarabunPSK"/>
          <w:sz w:val="28"/>
        </w:rPr>
        <w:t xml:space="preserve"> (</w:t>
      </w:r>
      <w:r w:rsidRPr="004E6634">
        <w:rPr>
          <w:rFonts w:ascii="TH SarabunPSK" w:eastAsia="BrowalliaNew-Bold" w:hAnsi="TH SarabunPSK" w:cs="TH SarabunPSK"/>
          <w:sz w:val="28"/>
          <w:cs/>
        </w:rPr>
        <w:t>เกรด</w:t>
      </w:r>
      <w:r w:rsidRPr="004E6634">
        <w:rPr>
          <w:rFonts w:ascii="TH SarabunPSK" w:eastAsia="BrowalliaNew-Bold" w:hAnsi="TH SarabunPSK" w:cs="TH SarabunPSK"/>
          <w:sz w:val="28"/>
        </w:rPr>
        <w:t>)</w:t>
      </w:r>
      <w:r w:rsidRPr="004E6634">
        <w:rPr>
          <w:rFonts w:ascii="TH SarabunPSK" w:eastAsia="SimSun" w:hAnsi="TH SarabunPSK" w:cs="TH SarabunPSK"/>
          <w:b/>
          <w:bCs/>
          <w:color w:val="C00000"/>
          <w:sz w:val="28"/>
        </w:rPr>
        <w:t xml:space="preserve"> </w:t>
      </w:r>
      <w:r w:rsidRPr="004E6634">
        <w:rPr>
          <w:rFonts w:ascii="TH SarabunPSK" w:eastAsia="SimSun" w:hAnsi="TH SarabunPSK" w:cs="TH SarabunPSK" w:hint="cs"/>
          <w:b/>
          <w:bCs/>
          <w:color w:val="C00000"/>
          <w:sz w:val="28"/>
          <w:cs/>
        </w:rPr>
        <w:t>ตัวอย่าง</w:t>
      </w:r>
    </w:p>
    <w:tbl>
      <w:tblPr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2430"/>
        <w:gridCol w:w="2160"/>
        <w:gridCol w:w="2180"/>
      </w:tblGrid>
      <w:tr w:rsidR="00051B23" w:rsidRPr="00B8668F" w14:paraId="285441A4" w14:textId="77777777" w:rsidTr="007502F4">
        <w:trPr>
          <w:jc w:val="center"/>
        </w:trPr>
        <w:tc>
          <w:tcPr>
            <w:tcW w:w="2430" w:type="dxa"/>
            <w:shd w:val="clear" w:color="auto" w:fill="FFFFFF" w:themeFill="background1"/>
          </w:tcPr>
          <w:p w14:paraId="79B66087" w14:textId="77777777" w:rsidR="00051B23" w:rsidRPr="00B8668F" w:rsidRDefault="00051B23" w:rsidP="007502F4">
            <w:pPr>
              <w:jc w:val="center"/>
              <w:rPr>
                <w:rFonts w:ascii="TH SarabunPSK" w:eastAsia="SimSun" w:hAnsi="TH SarabunPSK" w:cs="TH SarabunPSK"/>
                <w:sz w:val="28"/>
              </w:rPr>
            </w:pPr>
            <w:r w:rsidRPr="00B8668F">
              <w:rPr>
                <w:rFonts w:ascii="TH SarabunPSK" w:eastAsia="BrowalliaNew-Bold" w:hAnsi="TH SarabunPSK" w:cs="TH SarabunPSK" w:hint="cs"/>
                <w:sz w:val="28"/>
                <w:cs/>
              </w:rPr>
              <w:t>ระดับคะแนน</w:t>
            </w:r>
          </w:p>
        </w:tc>
        <w:tc>
          <w:tcPr>
            <w:tcW w:w="2160" w:type="dxa"/>
            <w:shd w:val="clear" w:color="auto" w:fill="FFFFFF" w:themeFill="background1"/>
          </w:tcPr>
          <w:p w14:paraId="64A20C8F" w14:textId="77777777" w:rsidR="00051B23" w:rsidRPr="00B8668F" w:rsidRDefault="00051B23" w:rsidP="007502F4">
            <w:pPr>
              <w:jc w:val="center"/>
              <w:rPr>
                <w:rFonts w:ascii="TH SarabunPSK" w:eastAsia="SimSun" w:hAnsi="TH SarabunPSK" w:cs="TH SarabunPSK"/>
                <w:sz w:val="28"/>
              </w:rPr>
            </w:pPr>
            <w:r w:rsidRPr="00B8668F">
              <w:rPr>
                <w:rFonts w:ascii="TH SarabunPSK" w:eastAsia="BrowalliaNew-Bold" w:hAnsi="TH SarabunPSK" w:cs="TH SarabunPSK" w:hint="cs"/>
                <w:sz w:val="28"/>
                <w:cs/>
              </w:rPr>
              <w:t>จำนวน</w:t>
            </w:r>
            <w:r>
              <w:rPr>
                <w:rFonts w:ascii="TH SarabunPSK" w:eastAsia="BrowalliaNew-Bold" w:hAnsi="TH SarabunPSK" w:cs="TH SarabunPSK" w:hint="cs"/>
                <w:sz w:val="28"/>
                <w:cs/>
              </w:rPr>
              <w:t xml:space="preserve"> (คน)</w:t>
            </w:r>
          </w:p>
        </w:tc>
        <w:tc>
          <w:tcPr>
            <w:tcW w:w="2180" w:type="dxa"/>
            <w:shd w:val="clear" w:color="auto" w:fill="FFFFFF" w:themeFill="background1"/>
          </w:tcPr>
          <w:p w14:paraId="37C8AAFB" w14:textId="77777777" w:rsidR="00051B23" w:rsidRPr="00B8668F" w:rsidRDefault="00051B23" w:rsidP="007502F4">
            <w:pPr>
              <w:jc w:val="center"/>
              <w:rPr>
                <w:rFonts w:ascii="TH SarabunPSK" w:eastAsia="SimSun" w:hAnsi="TH SarabunPSK" w:cs="TH SarabunPSK"/>
                <w:sz w:val="28"/>
              </w:rPr>
            </w:pPr>
            <w:r w:rsidRPr="00B8668F">
              <w:rPr>
                <w:rFonts w:ascii="TH SarabunPSK" w:eastAsia="BrowalliaNew-Bold" w:hAnsi="TH SarabunPSK" w:cs="TH SarabunPSK" w:hint="cs"/>
                <w:sz w:val="28"/>
                <w:cs/>
              </w:rPr>
              <w:t>คิดเป็นร้อยละ</w:t>
            </w:r>
          </w:p>
        </w:tc>
      </w:tr>
      <w:tr w:rsidR="00051B23" w:rsidRPr="00B8668F" w14:paraId="1E090608" w14:textId="77777777" w:rsidTr="007502F4">
        <w:trPr>
          <w:jc w:val="center"/>
        </w:trPr>
        <w:tc>
          <w:tcPr>
            <w:tcW w:w="2430" w:type="dxa"/>
            <w:shd w:val="clear" w:color="auto" w:fill="FFFFFF" w:themeFill="background1"/>
          </w:tcPr>
          <w:p w14:paraId="4366FDFB" w14:textId="77777777" w:rsidR="00051B23" w:rsidRPr="00B8668F" w:rsidRDefault="00051B23" w:rsidP="007502F4">
            <w:pPr>
              <w:jc w:val="center"/>
              <w:rPr>
                <w:rFonts w:ascii="TH SarabunPSK" w:eastAsia="SimSun" w:hAnsi="TH SarabunPSK" w:cs="TH SarabunPSK"/>
                <w:sz w:val="28"/>
              </w:rPr>
            </w:pPr>
            <w:r w:rsidRPr="00B8668F">
              <w:rPr>
                <w:rFonts w:ascii="TH SarabunPSK" w:eastAsia="SimSun" w:hAnsi="TH SarabunPSK" w:cs="TH SarabunPSK" w:hint="cs"/>
                <w:sz w:val="28"/>
              </w:rPr>
              <w:t>A</w:t>
            </w:r>
          </w:p>
        </w:tc>
        <w:tc>
          <w:tcPr>
            <w:tcW w:w="2160" w:type="dxa"/>
            <w:shd w:val="clear" w:color="auto" w:fill="FFFFFF" w:themeFill="background1"/>
          </w:tcPr>
          <w:p w14:paraId="612A5202" w14:textId="77777777" w:rsidR="00051B23" w:rsidRPr="004E6634" w:rsidRDefault="00051B23" w:rsidP="007502F4">
            <w:pPr>
              <w:jc w:val="center"/>
              <w:rPr>
                <w:rFonts w:ascii="TH SarabunPSK" w:eastAsia="SimSun" w:hAnsi="TH SarabunPSK" w:cs="TH SarabunPSK"/>
                <w:color w:val="0070C0"/>
                <w:sz w:val="28"/>
              </w:rPr>
            </w:pPr>
            <w:r w:rsidRPr="004E6634">
              <w:rPr>
                <w:rFonts w:ascii="TH SarabunPSK" w:eastAsia="SimSun" w:hAnsi="TH SarabunPSK" w:cs="TH SarabunPSK" w:hint="cs"/>
                <w:color w:val="0070C0"/>
                <w:sz w:val="28"/>
              </w:rPr>
              <w:t>3</w:t>
            </w:r>
          </w:p>
        </w:tc>
        <w:tc>
          <w:tcPr>
            <w:tcW w:w="2180" w:type="dxa"/>
            <w:shd w:val="clear" w:color="auto" w:fill="FFFFFF" w:themeFill="background1"/>
          </w:tcPr>
          <w:p w14:paraId="2F991009" w14:textId="77777777" w:rsidR="00051B23" w:rsidRPr="004E6634" w:rsidRDefault="00051B23" w:rsidP="007502F4">
            <w:pPr>
              <w:jc w:val="center"/>
              <w:rPr>
                <w:rFonts w:ascii="TH SarabunPSK" w:eastAsia="SimSun" w:hAnsi="TH SarabunPSK" w:cs="TH SarabunPSK"/>
                <w:color w:val="0070C0"/>
                <w:sz w:val="28"/>
              </w:rPr>
            </w:pPr>
            <w:r w:rsidRPr="004E6634">
              <w:rPr>
                <w:rFonts w:ascii="TH SarabunPSK" w:eastAsia="SimSun" w:hAnsi="TH SarabunPSK" w:cs="TH SarabunPSK" w:hint="cs"/>
                <w:color w:val="0070C0"/>
                <w:sz w:val="28"/>
              </w:rPr>
              <w:t>4.41</w:t>
            </w:r>
          </w:p>
        </w:tc>
      </w:tr>
      <w:tr w:rsidR="00051B23" w:rsidRPr="00B8668F" w14:paraId="59F0EBF2" w14:textId="77777777" w:rsidTr="007502F4">
        <w:trPr>
          <w:jc w:val="center"/>
        </w:trPr>
        <w:tc>
          <w:tcPr>
            <w:tcW w:w="2430" w:type="dxa"/>
            <w:shd w:val="clear" w:color="auto" w:fill="FFFFFF" w:themeFill="background1"/>
          </w:tcPr>
          <w:p w14:paraId="5B3935CC" w14:textId="77777777" w:rsidR="00051B23" w:rsidRPr="00B8668F" w:rsidRDefault="00051B23" w:rsidP="007502F4">
            <w:pPr>
              <w:jc w:val="center"/>
              <w:rPr>
                <w:rFonts w:ascii="TH SarabunPSK" w:eastAsia="SimSun" w:hAnsi="TH SarabunPSK" w:cs="TH SarabunPSK"/>
                <w:sz w:val="28"/>
              </w:rPr>
            </w:pPr>
            <w:r w:rsidRPr="00B8668F">
              <w:rPr>
                <w:rFonts w:ascii="TH SarabunPSK" w:eastAsia="SimSun" w:hAnsi="TH SarabunPSK" w:cs="TH SarabunPSK" w:hint="cs"/>
                <w:sz w:val="28"/>
              </w:rPr>
              <w:t>B+</w:t>
            </w:r>
          </w:p>
        </w:tc>
        <w:tc>
          <w:tcPr>
            <w:tcW w:w="2160" w:type="dxa"/>
            <w:shd w:val="clear" w:color="auto" w:fill="FFFFFF" w:themeFill="background1"/>
          </w:tcPr>
          <w:p w14:paraId="3CD1CB98" w14:textId="77777777" w:rsidR="00051B23" w:rsidRPr="004E6634" w:rsidRDefault="00051B23" w:rsidP="007502F4">
            <w:pPr>
              <w:jc w:val="center"/>
              <w:rPr>
                <w:rFonts w:ascii="TH SarabunPSK" w:eastAsia="SimSun" w:hAnsi="TH SarabunPSK" w:cs="TH SarabunPSK"/>
                <w:color w:val="0070C0"/>
                <w:sz w:val="28"/>
              </w:rPr>
            </w:pPr>
            <w:r w:rsidRPr="004E6634">
              <w:rPr>
                <w:rFonts w:ascii="TH SarabunPSK" w:eastAsia="SimSun" w:hAnsi="TH SarabunPSK" w:cs="TH SarabunPSK" w:hint="cs"/>
                <w:color w:val="0070C0"/>
                <w:sz w:val="28"/>
              </w:rPr>
              <w:t>16</w:t>
            </w:r>
          </w:p>
        </w:tc>
        <w:tc>
          <w:tcPr>
            <w:tcW w:w="2180" w:type="dxa"/>
            <w:shd w:val="clear" w:color="auto" w:fill="FFFFFF" w:themeFill="background1"/>
          </w:tcPr>
          <w:p w14:paraId="577C630E" w14:textId="77777777" w:rsidR="00051B23" w:rsidRPr="004E6634" w:rsidRDefault="00051B23" w:rsidP="007502F4">
            <w:pPr>
              <w:jc w:val="center"/>
              <w:rPr>
                <w:rFonts w:ascii="TH SarabunPSK" w:eastAsia="SimSun" w:hAnsi="TH SarabunPSK" w:cs="TH SarabunPSK"/>
                <w:color w:val="0070C0"/>
                <w:sz w:val="28"/>
              </w:rPr>
            </w:pPr>
            <w:r w:rsidRPr="004E6634">
              <w:rPr>
                <w:rFonts w:ascii="TH SarabunPSK" w:eastAsia="SimSun" w:hAnsi="TH SarabunPSK" w:cs="TH SarabunPSK" w:hint="cs"/>
                <w:color w:val="0070C0"/>
                <w:sz w:val="28"/>
              </w:rPr>
              <w:t>23.53</w:t>
            </w:r>
          </w:p>
        </w:tc>
      </w:tr>
      <w:tr w:rsidR="00051B23" w:rsidRPr="00B8668F" w14:paraId="1B385B27" w14:textId="77777777" w:rsidTr="007502F4">
        <w:trPr>
          <w:jc w:val="center"/>
        </w:trPr>
        <w:tc>
          <w:tcPr>
            <w:tcW w:w="2430" w:type="dxa"/>
            <w:shd w:val="clear" w:color="auto" w:fill="FFFFFF" w:themeFill="background1"/>
          </w:tcPr>
          <w:p w14:paraId="0A989748" w14:textId="77777777" w:rsidR="00051B23" w:rsidRPr="00B8668F" w:rsidRDefault="00051B23" w:rsidP="007502F4">
            <w:pPr>
              <w:jc w:val="center"/>
              <w:rPr>
                <w:rFonts w:ascii="TH SarabunPSK" w:eastAsia="SimSun" w:hAnsi="TH SarabunPSK" w:cs="TH SarabunPSK"/>
                <w:sz w:val="28"/>
              </w:rPr>
            </w:pPr>
            <w:r w:rsidRPr="00B8668F">
              <w:rPr>
                <w:rFonts w:ascii="TH SarabunPSK" w:eastAsia="SimSun" w:hAnsi="TH SarabunPSK" w:cs="TH SarabunPSK" w:hint="cs"/>
                <w:sz w:val="28"/>
              </w:rPr>
              <w:t>B</w:t>
            </w:r>
          </w:p>
        </w:tc>
        <w:tc>
          <w:tcPr>
            <w:tcW w:w="2160" w:type="dxa"/>
            <w:shd w:val="clear" w:color="auto" w:fill="FFFFFF" w:themeFill="background1"/>
          </w:tcPr>
          <w:p w14:paraId="1AF05C02" w14:textId="77777777" w:rsidR="00051B23" w:rsidRPr="004E6634" w:rsidRDefault="00051B23" w:rsidP="007502F4">
            <w:pPr>
              <w:jc w:val="center"/>
              <w:rPr>
                <w:rFonts w:ascii="TH SarabunPSK" w:eastAsia="SimSun" w:hAnsi="TH SarabunPSK" w:cs="TH SarabunPSK"/>
                <w:color w:val="0070C0"/>
                <w:sz w:val="28"/>
              </w:rPr>
            </w:pPr>
            <w:r w:rsidRPr="004E6634">
              <w:rPr>
                <w:rFonts w:ascii="TH SarabunPSK" w:eastAsia="SimSun" w:hAnsi="TH SarabunPSK" w:cs="TH SarabunPSK" w:hint="cs"/>
                <w:color w:val="0070C0"/>
                <w:sz w:val="28"/>
              </w:rPr>
              <w:t>26</w:t>
            </w:r>
          </w:p>
        </w:tc>
        <w:tc>
          <w:tcPr>
            <w:tcW w:w="2180" w:type="dxa"/>
            <w:shd w:val="clear" w:color="auto" w:fill="FFFFFF" w:themeFill="background1"/>
          </w:tcPr>
          <w:p w14:paraId="12066AB5" w14:textId="77777777" w:rsidR="00051B23" w:rsidRPr="004E6634" w:rsidRDefault="00051B23" w:rsidP="007502F4">
            <w:pPr>
              <w:jc w:val="center"/>
              <w:rPr>
                <w:rFonts w:ascii="TH SarabunPSK" w:eastAsia="SimSun" w:hAnsi="TH SarabunPSK" w:cs="TH SarabunPSK"/>
                <w:color w:val="0070C0"/>
                <w:sz w:val="28"/>
              </w:rPr>
            </w:pPr>
            <w:r w:rsidRPr="004E6634">
              <w:rPr>
                <w:rFonts w:ascii="TH SarabunPSK" w:eastAsia="SimSun" w:hAnsi="TH SarabunPSK" w:cs="TH SarabunPSK" w:hint="cs"/>
                <w:color w:val="0070C0"/>
                <w:sz w:val="28"/>
              </w:rPr>
              <w:t>38.24</w:t>
            </w:r>
          </w:p>
        </w:tc>
      </w:tr>
      <w:tr w:rsidR="00051B23" w:rsidRPr="00B8668F" w14:paraId="5C1F1704" w14:textId="77777777" w:rsidTr="007502F4">
        <w:trPr>
          <w:jc w:val="center"/>
        </w:trPr>
        <w:tc>
          <w:tcPr>
            <w:tcW w:w="2430" w:type="dxa"/>
            <w:shd w:val="clear" w:color="auto" w:fill="FFFFFF" w:themeFill="background1"/>
          </w:tcPr>
          <w:p w14:paraId="5C0D9FE3" w14:textId="77777777" w:rsidR="00051B23" w:rsidRPr="00B8668F" w:rsidRDefault="00051B23" w:rsidP="007502F4">
            <w:pPr>
              <w:jc w:val="center"/>
              <w:rPr>
                <w:rFonts w:ascii="TH SarabunPSK" w:eastAsia="SimSun" w:hAnsi="TH SarabunPSK" w:cs="TH SarabunPSK"/>
                <w:sz w:val="28"/>
              </w:rPr>
            </w:pPr>
            <w:r w:rsidRPr="00B8668F">
              <w:rPr>
                <w:rFonts w:ascii="TH SarabunPSK" w:eastAsia="SimSun" w:hAnsi="TH SarabunPSK" w:cs="TH SarabunPSK" w:hint="cs"/>
                <w:sz w:val="28"/>
              </w:rPr>
              <w:t>C+</w:t>
            </w:r>
          </w:p>
        </w:tc>
        <w:tc>
          <w:tcPr>
            <w:tcW w:w="2160" w:type="dxa"/>
            <w:shd w:val="clear" w:color="auto" w:fill="FFFFFF" w:themeFill="background1"/>
          </w:tcPr>
          <w:p w14:paraId="11BBB490" w14:textId="77777777" w:rsidR="00051B23" w:rsidRPr="004E6634" w:rsidRDefault="00051B23" w:rsidP="007502F4">
            <w:pPr>
              <w:jc w:val="center"/>
              <w:rPr>
                <w:rFonts w:ascii="TH SarabunPSK" w:eastAsia="SimSun" w:hAnsi="TH SarabunPSK" w:cs="TH SarabunPSK"/>
                <w:color w:val="0070C0"/>
                <w:sz w:val="28"/>
              </w:rPr>
            </w:pPr>
            <w:r w:rsidRPr="004E6634">
              <w:rPr>
                <w:rFonts w:ascii="TH SarabunPSK" w:eastAsia="SimSun" w:hAnsi="TH SarabunPSK" w:cs="TH SarabunPSK" w:hint="cs"/>
                <w:color w:val="0070C0"/>
                <w:sz w:val="28"/>
              </w:rPr>
              <w:t>19</w:t>
            </w:r>
          </w:p>
        </w:tc>
        <w:tc>
          <w:tcPr>
            <w:tcW w:w="2180" w:type="dxa"/>
            <w:shd w:val="clear" w:color="auto" w:fill="FFFFFF" w:themeFill="background1"/>
          </w:tcPr>
          <w:p w14:paraId="690ABDC5" w14:textId="77777777" w:rsidR="00051B23" w:rsidRPr="004E6634" w:rsidRDefault="00051B23" w:rsidP="007502F4">
            <w:pPr>
              <w:jc w:val="center"/>
              <w:rPr>
                <w:rFonts w:ascii="TH SarabunPSK" w:eastAsia="SimSun" w:hAnsi="TH SarabunPSK" w:cs="TH SarabunPSK"/>
                <w:color w:val="0070C0"/>
                <w:sz w:val="28"/>
              </w:rPr>
            </w:pPr>
            <w:r w:rsidRPr="004E6634">
              <w:rPr>
                <w:rFonts w:ascii="TH SarabunPSK" w:eastAsia="SimSun" w:hAnsi="TH SarabunPSK" w:cs="TH SarabunPSK" w:hint="cs"/>
                <w:color w:val="0070C0"/>
                <w:sz w:val="28"/>
              </w:rPr>
              <w:t>27.94</w:t>
            </w:r>
          </w:p>
        </w:tc>
      </w:tr>
      <w:tr w:rsidR="00051B23" w:rsidRPr="00B8668F" w14:paraId="5F90108E" w14:textId="77777777" w:rsidTr="007502F4">
        <w:trPr>
          <w:jc w:val="center"/>
        </w:trPr>
        <w:tc>
          <w:tcPr>
            <w:tcW w:w="2430" w:type="dxa"/>
            <w:shd w:val="clear" w:color="auto" w:fill="FFFFFF" w:themeFill="background1"/>
          </w:tcPr>
          <w:p w14:paraId="2FC2D63C" w14:textId="77777777" w:rsidR="00051B23" w:rsidRPr="00B8668F" w:rsidRDefault="00051B23" w:rsidP="007502F4">
            <w:pPr>
              <w:jc w:val="center"/>
              <w:rPr>
                <w:rFonts w:ascii="TH SarabunPSK" w:eastAsia="SimSun" w:hAnsi="TH SarabunPSK" w:cs="TH SarabunPSK"/>
                <w:sz w:val="28"/>
              </w:rPr>
            </w:pPr>
            <w:r w:rsidRPr="00B8668F">
              <w:rPr>
                <w:rFonts w:ascii="TH SarabunPSK" w:eastAsia="SimSun" w:hAnsi="TH SarabunPSK" w:cs="TH SarabunPSK" w:hint="cs"/>
                <w:sz w:val="28"/>
              </w:rPr>
              <w:t>C</w:t>
            </w:r>
          </w:p>
        </w:tc>
        <w:tc>
          <w:tcPr>
            <w:tcW w:w="2160" w:type="dxa"/>
            <w:shd w:val="clear" w:color="auto" w:fill="FFFFFF" w:themeFill="background1"/>
          </w:tcPr>
          <w:p w14:paraId="60A19735" w14:textId="77777777" w:rsidR="00051B23" w:rsidRPr="004E6634" w:rsidRDefault="00051B23" w:rsidP="007502F4">
            <w:pPr>
              <w:jc w:val="center"/>
              <w:rPr>
                <w:rFonts w:ascii="TH SarabunPSK" w:eastAsia="SimSun" w:hAnsi="TH SarabunPSK" w:cs="TH SarabunPSK"/>
                <w:color w:val="0070C0"/>
                <w:sz w:val="28"/>
              </w:rPr>
            </w:pPr>
            <w:r w:rsidRPr="004E6634">
              <w:rPr>
                <w:rFonts w:ascii="TH SarabunPSK" w:eastAsia="SimSun" w:hAnsi="TH SarabunPSK" w:cs="TH SarabunPSK" w:hint="cs"/>
                <w:color w:val="0070C0"/>
                <w:sz w:val="28"/>
              </w:rPr>
              <w:t>4</w:t>
            </w:r>
          </w:p>
        </w:tc>
        <w:tc>
          <w:tcPr>
            <w:tcW w:w="2180" w:type="dxa"/>
            <w:shd w:val="clear" w:color="auto" w:fill="FFFFFF" w:themeFill="background1"/>
          </w:tcPr>
          <w:p w14:paraId="3232BD2C" w14:textId="77777777" w:rsidR="00051B23" w:rsidRPr="004E6634" w:rsidRDefault="00051B23" w:rsidP="007502F4">
            <w:pPr>
              <w:jc w:val="center"/>
              <w:rPr>
                <w:rFonts w:ascii="TH SarabunPSK" w:eastAsia="SimSun" w:hAnsi="TH SarabunPSK" w:cs="TH SarabunPSK"/>
                <w:color w:val="0070C0"/>
                <w:sz w:val="28"/>
              </w:rPr>
            </w:pPr>
            <w:r w:rsidRPr="004E6634">
              <w:rPr>
                <w:rFonts w:ascii="TH SarabunPSK" w:eastAsia="SimSun" w:hAnsi="TH SarabunPSK" w:cs="TH SarabunPSK" w:hint="cs"/>
                <w:color w:val="0070C0"/>
                <w:sz w:val="28"/>
              </w:rPr>
              <w:t>5.88</w:t>
            </w:r>
          </w:p>
        </w:tc>
      </w:tr>
      <w:tr w:rsidR="00051B23" w:rsidRPr="00B8668F" w14:paraId="1F91D869" w14:textId="77777777" w:rsidTr="007502F4">
        <w:trPr>
          <w:jc w:val="center"/>
        </w:trPr>
        <w:tc>
          <w:tcPr>
            <w:tcW w:w="2430" w:type="dxa"/>
            <w:shd w:val="clear" w:color="auto" w:fill="FFFFFF" w:themeFill="background1"/>
          </w:tcPr>
          <w:p w14:paraId="34D8140B" w14:textId="77777777" w:rsidR="00051B23" w:rsidRPr="00B8668F" w:rsidRDefault="00051B23" w:rsidP="007502F4">
            <w:pPr>
              <w:jc w:val="center"/>
              <w:rPr>
                <w:rFonts w:ascii="TH SarabunPSK" w:eastAsia="SimSun" w:hAnsi="TH SarabunPSK" w:cs="TH SarabunPSK"/>
                <w:sz w:val="28"/>
              </w:rPr>
            </w:pPr>
            <w:r w:rsidRPr="00B8668F">
              <w:rPr>
                <w:rFonts w:ascii="TH SarabunPSK" w:eastAsia="SimSun" w:hAnsi="TH SarabunPSK" w:cs="TH SarabunPSK" w:hint="cs"/>
                <w:sz w:val="28"/>
              </w:rPr>
              <w:t>D+</w:t>
            </w:r>
          </w:p>
        </w:tc>
        <w:tc>
          <w:tcPr>
            <w:tcW w:w="2160" w:type="dxa"/>
            <w:shd w:val="clear" w:color="auto" w:fill="FFFFFF" w:themeFill="background1"/>
          </w:tcPr>
          <w:p w14:paraId="6085B885" w14:textId="77777777" w:rsidR="00051B23" w:rsidRPr="004E6634" w:rsidRDefault="00051B23" w:rsidP="007502F4">
            <w:pPr>
              <w:jc w:val="center"/>
              <w:rPr>
                <w:rFonts w:ascii="TH SarabunPSK" w:eastAsia="SimSun" w:hAnsi="TH SarabunPSK" w:cs="TH SarabunPSK"/>
                <w:color w:val="0070C0"/>
                <w:sz w:val="28"/>
              </w:rPr>
            </w:pPr>
            <w:r w:rsidRPr="004E6634">
              <w:rPr>
                <w:rFonts w:ascii="TH SarabunPSK" w:eastAsia="SimSun" w:hAnsi="TH SarabunPSK" w:cs="TH SarabunPSK" w:hint="cs"/>
                <w:color w:val="0070C0"/>
                <w:sz w:val="28"/>
              </w:rPr>
              <w:t>0</w:t>
            </w:r>
          </w:p>
        </w:tc>
        <w:tc>
          <w:tcPr>
            <w:tcW w:w="2180" w:type="dxa"/>
            <w:shd w:val="clear" w:color="auto" w:fill="FFFFFF" w:themeFill="background1"/>
          </w:tcPr>
          <w:p w14:paraId="0504ADF2" w14:textId="77777777" w:rsidR="00051B23" w:rsidRPr="004E6634" w:rsidRDefault="00051B23" w:rsidP="007502F4">
            <w:pPr>
              <w:jc w:val="center"/>
              <w:rPr>
                <w:rFonts w:ascii="TH SarabunPSK" w:eastAsia="SimSun" w:hAnsi="TH SarabunPSK" w:cs="TH SarabunPSK"/>
                <w:color w:val="0070C0"/>
                <w:sz w:val="28"/>
              </w:rPr>
            </w:pPr>
            <w:r w:rsidRPr="004E6634">
              <w:rPr>
                <w:rFonts w:ascii="TH SarabunPSK" w:eastAsia="SimSun" w:hAnsi="TH SarabunPSK" w:cs="TH SarabunPSK" w:hint="cs"/>
                <w:color w:val="0070C0"/>
                <w:sz w:val="28"/>
              </w:rPr>
              <w:t>0.00</w:t>
            </w:r>
          </w:p>
        </w:tc>
      </w:tr>
      <w:tr w:rsidR="00051B23" w:rsidRPr="00B8668F" w14:paraId="74F1B0D1" w14:textId="77777777" w:rsidTr="007502F4">
        <w:trPr>
          <w:jc w:val="center"/>
        </w:trPr>
        <w:tc>
          <w:tcPr>
            <w:tcW w:w="2430" w:type="dxa"/>
            <w:shd w:val="clear" w:color="auto" w:fill="FFFFFF" w:themeFill="background1"/>
          </w:tcPr>
          <w:p w14:paraId="3927F02A" w14:textId="77777777" w:rsidR="00051B23" w:rsidRPr="00B8668F" w:rsidRDefault="00051B23" w:rsidP="007502F4">
            <w:pPr>
              <w:jc w:val="center"/>
              <w:rPr>
                <w:rFonts w:ascii="TH SarabunPSK" w:eastAsia="SimSun" w:hAnsi="TH SarabunPSK" w:cs="TH SarabunPSK"/>
                <w:sz w:val="28"/>
              </w:rPr>
            </w:pPr>
            <w:r w:rsidRPr="00B8668F">
              <w:rPr>
                <w:rFonts w:ascii="TH SarabunPSK" w:eastAsia="SimSun" w:hAnsi="TH SarabunPSK" w:cs="TH SarabunPSK" w:hint="cs"/>
                <w:sz w:val="28"/>
              </w:rPr>
              <w:t>D</w:t>
            </w:r>
          </w:p>
        </w:tc>
        <w:tc>
          <w:tcPr>
            <w:tcW w:w="2160" w:type="dxa"/>
            <w:shd w:val="clear" w:color="auto" w:fill="FFFFFF" w:themeFill="background1"/>
          </w:tcPr>
          <w:p w14:paraId="4C3541B1" w14:textId="77777777" w:rsidR="00051B23" w:rsidRPr="004E6634" w:rsidRDefault="00051B23" w:rsidP="007502F4">
            <w:pPr>
              <w:jc w:val="center"/>
              <w:rPr>
                <w:rFonts w:ascii="TH SarabunPSK" w:eastAsia="SimSun" w:hAnsi="TH SarabunPSK" w:cs="TH SarabunPSK"/>
                <w:color w:val="0070C0"/>
                <w:sz w:val="28"/>
              </w:rPr>
            </w:pPr>
            <w:r w:rsidRPr="004E6634">
              <w:rPr>
                <w:rFonts w:ascii="TH SarabunPSK" w:eastAsia="SimSun" w:hAnsi="TH SarabunPSK" w:cs="TH SarabunPSK" w:hint="cs"/>
                <w:color w:val="0070C0"/>
                <w:sz w:val="28"/>
              </w:rPr>
              <w:t>0</w:t>
            </w:r>
          </w:p>
        </w:tc>
        <w:tc>
          <w:tcPr>
            <w:tcW w:w="2180" w:type="dxa"/>
            <w:shd w:val="clear" w:color="auto" w:fill="FFFFFF" w:themeFill="background1"/>
          </w:tcPr>
          <w:p w14:paraId="3225F340" w14:textId="77777777" w:rsidR="00051B23" w:rsidRPr="004E6634" w:rsidRDefault="00051B23" w:rsidP="007502F4">
            <w:pPr>
              <w:jc w:val="center"/>
              <w:rPr>
                <w:rFonts w:ascii="TH SarabunPSK" w:eastAsia="SimSun" w:hAnsi="TH SarabunPSK" w:cs="TH SarabunPSK"/>
                <w:color w:val="0070C0"/>
                <w:sz w:val="28"/>
              </w:rPr>
            </w:pPr>
            <w:r w:rsidRPr="004E6634">
              <w:rPr>
                <w:rFonts w:ascii="TH SarabunPSK" w:eastAsia="SimSun" w:hAnsi="TH SarabunPSK" w:cs="TH SarabunPSK" w:hint="cs"/>
                <w:color w:val="0070C0"/>
                <w:sz w:val="28"/>
              </w:rPr>
              <w:t>0.00</w:t>
            </w:r>
          </w:p>
        </w:tc>
      </w:tr>
      <w:tr w:rsidR="00051B23" w:rsidRPr="00B8668F" w14:paraId="7C748971" w14:textId="77777777" w:rsidTr="007502F4">
        <w:trPr>
          <w:jc w:val="center"/>
        </w:trPr>
        <w:tc>
          <w:tcPr>
            <w:tcW w:w="2430" w:type="dxa"/>
            <w:shd w:val="clear" w:color="auto" w:fill="FFFFFF" w:themeFill="background1"/>
          </w:tcPr>
          <w:p w14:paraId="77194892" w14:textId="77777777" w:rsidR="00051B23" w:rsidRPr="00B8668F" w:rsidRDefault="00051B23" w:rsidP="007502F4">
            <w:pPr>
              <w:jc w:val="center"/>
              <w:rPr>
                <w:rFonts w:ascii="TH SarabunPSK" w:eastAsia="SimSun" w:hAnsi="TH SarabunPSK" w:cs="TH SarabunPSK"/>
                <w:sz w:val="28"/>
              </w:rPr>
            </w:pPr>
            <w:r w:rsidRPr="00B8668F">
              <w:rPr>
                <w:rFonts w:ascii="TH SarabunPSK" w:eastAsia="SimSun" w:hAnsi="TH SarabunPSK" w:cs="TH SarabunPSK" w:hint="cs"/>
                <w:sz w:val="28"/>
              </w:rPr>
              <w:t>F</w:t>
            </w:r>
          </w:p>
        </w:tc>
        <w:tc>
          <w:tcPr>
            <w:tcW w:w="2160" w:type="dxa"/>
            <w:shd w:val="clear" w:color="auto" w:fill="FFFFFF" w:themeFill="background1"/>
          </w:tcPr>
          <w:p w14:paraId="2001F29E" w14:textId="77777777" w:rsidR="00051B23" w:rsidRPr="004E6634" w:rsidRDefault="00051B23" w:rsidP="007502F4">
            <w:pPr>
              <w:jc w:val="center"/>
              <w:rPr>
                <w:rFonts w:ascii="TH SarabunPSK" w:eastAsia="SimSun" w:hAnsi="TH SarabunPSK" w:cs="TH SarabunPSK"/>
                <w:color w:val="0070C0"/>
                <w:sz w:val="28"/>
              </w:rPr>
            </w:pPr>
            <w:r w:rsidRPr="004E6634">
              <w:rPr>
                <w:rFonts w:ascii="TH SarabunPSK" w:eastAsia="SimSun" w:hAnsi="TH SarabunPSK" w:cs="TH SarabunPSK" w:hint="cs"/>
                <w:color w:val="0070C0"/>
                <w:sz w:val="28"/>
              </w:rPr>
              <w:t>0</w:t>
            </w:r>
          </w:p>
        </w:tc>
        <w:tc>
          <w:tcPr>
            <w:tcW w:w="2180" w:type="dxa"/>
            <w:shd w:val="clear" w:color="auto" w:fill="FFFFFF" w:themeFill="background1"/>
          </w:tcPr>
          <w:p w14:paraId="05C54855" w14:textId="77777777" w:rsidR="00051B23" w:rsidRPr="004E6634" w:rsidRDefault="00051B23" w:rsidP="007502F4">
            <w:pPr>
              <w:jc w:val="center"/>
              <w:rPr>
                <w:rFonts w:ascii="TH SarabunPSK" w:eastAsia="SimSun" w:hAnsi="TH SarabunPSK" w:cs="TH SarabunPSK"/>
                <w:color w:val="0070C0"/>
                <w:sz w:val="28"/>
              </w:rPr>
            </w:pPr>
            <w:r w:rsidRPr="004E6634">
              <w:rPr>
                <w:rFonts w:ascii="TH SarabunPSK" w:eastAsia="SimSun" w:hAnsi="TH SarabunPSK" w:cs="TH SarabunPSK" w:hint="cs"/>
                <w:color w:val="0070C0"/>
                <w:sz w:val="28"/>
              </w:rPr>
              <w:t>0.00</w:t>
            </w:r>
          </w:p>
        </w:tc>
      </w:tr>
      <w:tr w:rsidR="00051B23" w:rsidRPr="00B8668F" w14:paraId="2CF04D74" w14:textId="77777777" w:rsidTr="007502F4">
        <w:trPr>
          <w:jc w:val="center"/>
        </w:trPr>
        <w:tc>
          <w:tcPr>
            <w:tcW w:w="2430" w:type="dxa"/>
            <w:shd w:val="clear" w:color="auto" w:fill="FFFFFF" w:themeFill="background1"/>
          </w:tcPr>
          <w:p w14:paraId="1DC9A678" w14:textId="77777777" w:rsidR="00051B23" w:rsidRPr="00B8668F" w:rsidRDefault="00051B23" w:rsidP="007502F4">
            <w:pPr>
              <w:jc w:val="center"/>
              <w:rPr>
                <w:rFonts w:ascii="TH SarabunPSK" w:eastAsia="SimSun" w:hAnsi="TH SarabunPSK" w:cs="TH SarabunPSK"/>
                <w:sz w:val="28"/>
              </w:rPr>
            </w:pPr>
            <w:r w:rsidRPr="00B8668F">
              <w:rPr>
                <w:rFonts w:ascii="TH SarabunPSK" w:eastAsia="BrowalliaNew" w:hAnsi="TH SarabunPSK" w:cs="TH SarabunPSK" w:hint="cs"/>
                <w:sz w:val="28"/>
                <w:cs/>
              </w:rPr>
              <w:t>ไม่สมบูรณ์</w:t>
            </w:r>
            <w:r w:rsidRPr="00B8668F">
              <w:rPr>
                <w:rFonts w:ascii="TH SarabunPSK" w:eastAsia="BrowalliaNew" w:hAnsi="TH SarabunPSK" w:cs="TH SarabunPSK" w:hint="cs"/>
                <w:sz w:val="28"/>
              </w:rPr>
              <w:t xml:space="preserve"> (I)</w:t>
            </w:r>
          </w:p>
        </w:tc>
        <w:tc>
          <w:tcPr>
            <w:tcW w:w="2160" w:type="dxa"/>
            <w:shd w:val="clear" w:color="auto" w:fill="FFFFFF" w:themeFill="background1"/>
          </w:tcPr>
          <w:p w14:paraId="5C040B28" w14:textId="77777777" w:rsidR="00051B23" w:rsidRPr="004E6634" w:rsidRDefault="00051B23" w:rsidP="007502F4">
            <w:pPr>
              <w:jc w:val="center"/>
              <w:rPr>
                <w:rFonts w:ascii="TH SarabunPSK" w:eastAsia="SimSun" w:hAnsi="TH SarabunPSK" w:cs="TH SarabunPSK"/>
                <w:color w:val="0070C0"/>
                <w:sz w:val="28"/>
              </w:rPr>
            </w:pPr>
            <w:r w:rsidRPr="004E6634">
              <w:rPr>
                <w:rFonts w:ascii="TH SarabunPSK" w:eastAsia="SimSun" w:hAnsi="TH SarabunPSK" w:cs="TH SarabunPSK" w:hint="cs"/>
                <w:color w:val="0070C0"/>
                <w:sz w:val="28"/>
              </w:rPr>
              <w:t>0</w:t>
            </w:r>
          </w:p>
        </w:tc>
        <w:tc>
          <w:tcPr>
            <w:tcW w:w="2180" w:type="dxa"/>
            <w:shd w:val="clear" w:color="auto" w:fill="FFFFFF" w:themeFill="background1"/>
          </w:tcPr>
          <w:p w14:paraId="222CD4E6" w14:textId="77777777" w:rsidR="00051B23" w:rsidRPr="004E6634" w:rsidRDefault="00051B23" w:rsidP="007502F4">
            <w:pPr>
              <w:jc w:val="center"/>
              <w:rPr>
                <w:rFonts w:ascii="TH SarabunPSK" w:eastAsia="SimSun" w:hAnsi="TH SarabunPSK" w:cs="TH SarabunPSK"/>
                <w:color w:val="0070C0"/>
                <w:sz w:val="28"/>
              </w:rPr>
            </w:pPr>
            <w:r w:rsidRPr="004E6634">
              <w:rPr>
                <w:rFonts w:ascii="TH SarabunPSK" w:eastAsia="SimSun" w:hAnsi="TH SarabunPSK" w:cs="TH SarabunPSK" w:hint="cs"/>
                <w:color w:val="0070C0"/>
                <w:sz w:val="28"/>
              </w:rPr>
              <w:t>0.00</w:t>
            </w:r>
          </w:p>
        </w:tc>
      </w:tr>
      <w:tr w:rsidR="00051B23" w:rsidRPr="00B8668F" w14:paraId="1B6C7C0B" w14:textId="77777777" w:rsidTr="007502F4">
        <w:trPr>
          <w:jc w:val="center"/>
        </w:trPr>
        <w:tc>
          <w:tcPr>
            <w:tcW w:w="2430" w:type="dxa"/>
            <w:shd w:val="clear" w:color="auto" w:fill="FFFFFF" w:themeFill="background1"/>
          </w:tcPr>
          <w:p w14:paraId="19D82313" w14:textId="77777777" w:rsidR="00051B23" w:rsidRPr="00B8668F" w:rsidRDefault="00051B23" w:rsidP="007502F4">
            <w:pPr>
              <w:jc w:val="center"/>
              <w:rPr>
                <w:rFonts w:ascii="TH SarabunPSK" w:eastAsia="SimSun" w:hAnsi="TH SarabunPSK" w:cs="TH SarabunPSK"/>
                <w:sz w:val="28"/>
              </w:rPr>
            </w:pPr>
            <w:r w:rsidRPr="00B8668F">
              <w:rPr>
                <w:rFonts w:ascii="TH SarabunPSK" w:eastAsia="BrowalliaNew" w:hAnsi="TH SarabunPSK" w:cs="TH SarabunPSK" w:hint="cs"/>
                <w:sz w:val="28"/>
                <w:cs/>
              </w:rPr>
              <w:t>ผ่าน</w:t>
            </w:r>
            <w:r w:rsidRPr="00B8668F">
              <w:rPr>
                <w:rFonts w:ascii="TH SarabunPSK" w:eastAsia="BrowalliaNew" w:hAnsi="TH SarabunPSK" w:cs="TH SarabunPSK" w:hint="cs"/>
                <w:sz w:val="28"/>
              </w:rPr>
              <w:t xml:space="preserve"> (P,S)</w:t>
            </w:r>
          </w:p>
        </w:tc>
        <w:tc>
          <w:tcPr>
            <w:tcW w:w="2160" w:type="dxa"/>
            <w:shd w:val="clear" w:color="auto" w:fill="FFFFFF" w:themeFill="background1"/>
          </w:tcPr>
          <w:p w14:paraId="13C651C4" w14:textId="77777777" w:rsidR="00051B23" w:rsidRPr="004E6634" w:rsidRDefault="00051B23" w:rsidP="007502F4">
            <w:pPr>
              <w:jc w:val="center"/>
              <w:rPr>
                <w:rFonts w:ascii="TH SarabunPSK" w:eastAsia="SimSun" w:hAnsi="TH SarabunPSK" w:cs="TH SarabunPSK"/>
                <w:color w:val="0070C0"/>
                <w:sz w:val="28"/>
              </w:rPr>
            </w:pPr>
            <w:r w:rsidRPr="004E6634">
              <w:rPr>
                <w:rFonts w:ascii="TH SarabunPSK" w:eastAsia="SimSun" w:hAnsi="TH SarabunPSK" w:cs="TH SarabunPSK" w:hint="cs"/>
                <w:color w:val="0070C0"/>
                <w:sz w:val="28"/>
              </w:rPr>
              <w:t>0</w:t>
            </w:r>
          </w:p>
        </w:tc>
        <w:tc>
          <w:tcPr>
            <w:tcW w:w="2180" w:type="dxa"/>
            <w:shd w:val="clear" w:color="auto" w:fill="FFFFFF" w:themeFill="background1"/>
          </w:tcPr>
          <w:p w14:paraId="3A3B9915" w14:textId="77777777" w:rsidR="00051B23" w:rsidRPr="004E6634" w:rsidRDefault="00051B23" w:rsidP="007502F4">
            <w:pPr>
              <w:jc w:val="center"/>
              <w:rPr>
                <w:rFonts w:ascii="TH SarabunPSK" w:eastAsia="SimSun" w:hAnsi="TH SarabunPSK" w:cs="TH SarabunPSK"/>
                <w:color w:val="0070C0"/>
                <w:sz w:val="28"/>
              </w:rPr>
            </w:pPr>
            <w:r w:rsidRPr="004E6634">
              <w:rPr>
                <w:rFonts w:ascii="TH SarabunPSK" w:eastAsia="SimSun" w:hAnsi="TH SarabunPSK" w:cs="TH SarabunPSK" w:hint="cs"/>
                <w:color w:val="0070C0"/>
                <w:sz w:val="28"/>
              </w:rPr>
              <w:t>0.00</w:t>
            </w:r>
          </w:p>
        </w:tc>
      </w:tr>
      <w:tr w:rsidR="00051B23" w:rsidRPr="00B8668F" w14:paraId="4DE38A60" w14:textId="77777777" w:rsidTr="007502F4">
        <w:trPr>
          <w:jc w:val="center"/>
        </w:trPr>
        <w:tc>
          <w:tcPr>
            <w:tcW w:w="2430" w:type="dxa"/>
            <w:shd w:val="clear" w:color="auto" w:fill="FFFFFF" w:themeFill="background1"/>
          </w:tcPr>
          <w:p w14:paraId="2BDF7B6D" w14:textId="77777777" w:rsidR="00051B23" w:rsidRPr="00B8668F" w:rsidRDefault="00051B23" w:rsidP="007502F4">
            <w:pPr>
              <w:jc w:val="center"/>
              <w:rPr>
                <w:rFonts w:ascii="TH SarabunPSK" w:eastAsia="SimSun" w:hAnsi="TH SarabunPSK" w:cs="TH SarabunPSK"/>
                <w:sz w:val="28"/>
              </w:rPr>
            </w:pPr>
            <w:r w:rsidRPr="00B8668F">
              <w:rPr>
                <w:rFonts w:ascii="TH SarabunPSK" w:eastAsia="BrowalliaNew" w:hAnsi="TH SarabunPSK" w:cs="TH SarabunPSK" w:hint="cs"/>
                <w:sz w:val="28"/>
                <w:cs/>
              </w:rPr>
              <w:t>ตก</w:t>
            </w:r>
            <w:r w:rsidRPr="00B8668F">
              <w:rPr>
                <w:rFonts w:ascii="TH SarabunPSK" w:eastAsia="BrowalliaNew" w:hAnsi="TH SarabunPSK" w:cs="TH SarabunPSK" w:hint="cs"/>
                <w:sz w:val="28"/>
              </w:rPr>
              <w:t xml:space="preserve"> (U)</w:t>
            </w:r>
          </w:p>
        </w:tc>
        <w:tc>
          <w:tcPr>
            <w:tcW w:w="2160" w:type="dxa"/>
            <w:shd w:val="clear" w:color="auto" w:fill="FFFFFF" w:themeFill="background1"/>
          </w:tcPr>
          <w:p w14:paraId="378EDEBD" w14:textId="77777777" w:rsidR="00051B23" w:rsidRPr="004E6634" w:rsidRDefault="00051B23" w:rsidP="007502F4">
            <w:pPr>
              <w:jc w:val="center"/>
              <w:rPr>
                <w:rFonts w:ascii="TH SarabunPSK" w:eastAsia="SimSun" w:hAnsi="TH SarabunPSK" w:cs="TH SarabunPSK"/>
                <w:color w:val="0070C0"/>
                <w:sz w:val="28"/>
              </w:rPr>
            </w:pPr>
            <w:r w:rsidRPr="004E6634">
              <w:rPr>
                <w:rFonts w:ascii="TH SarabunPSK" w:eastAsia="SimSun" w:hAnsi="TH SarabunPSK" w:cs="TH SarabunPSK" w:hint="cs"/>
                <w:color w:val="0070C0"/>
                <w:sz w:val="28"/>
              </w:rPr>
              <w:t>0</w:t>
            </w:r>
          </w:p>
        </w:tc>
        <w:tc>
          <w:tcPr>
            <w:tcW w:w="2180" w:type="dxa"/>
            <w:shd w:val="clear" w:color="auto" w:fill="FFFFFF" w:themeFill="background1"/>
          </w:tcPr>
          <w:p w14:paraId="7F03BFD7" w14:textId="77777777" w:rsidR="00051B23" w:rsidRPr="004E6634" w:rsidRDefault="00051B23" w:rsidP="007502F4">
            <w:pPr>
              <w:jc w:val="center"/>
              <w:rPr>
                <w:rFonts w:ascii="TH SarabunPSK" w:eastAsia="SimSun" w:hAnsi="TH SarabunPSK" w:cs="TH SarabunPSK"/>
                <w:color w:val="0070C0"/>
                <w:sz w:val="28"/>
              </w:rPr>
            </w:pPr>
            <w:r w:rsidRPr="004E6634">
              <w:rPr>
                <w:rFonts w:ascii="TH SarabunPSK" w:eastAsia="SimSun" w:hAnsi="TH SarabunPSK" w:cs="TH SarabunPSK" w:hint="cs"/>
                <w:color w:val="0070C0"/>
                <w:sz w:val="28"/>
              </w:rPr>
              <w:t>0.00</w:t>
            </w:r>
          </w:p>
        </w:tc>
      </w:tr>
      <w:tr w:rsidR="00051B23" w:rsidRPr="00B8668F" w14:paraId="6D511200" w14:textId="77777777" w:rsidTr="007502F4">
        <w:trPr>
          <w:jc w:val="center"/>
        </w:trPr>
        <w:tc>
          <w:tcPr>
            <w:tcW w:w="2430" w:type="dxa"/>
            <w:shd w:val="clear" w:color="auto" w:fill="FFFFFF" w:themeFill="background1"/>
          </w:tcPr>
          <w:p w14:paraId="2D4054AD" w14:textId="77777777" w:rsidR="00051B23" w:rsidRPr="00B8668F" w:rsidRDefault="00051B23" w:rsidP="007502F4">
            <w:pPr>
              <w:jc w:val="center"/>
              <w:rPr>
                <w:rFonts w:ascii="TH SarabunPSK" w:eastAsia="BrowalliaNew" w:hAnsi="TH SarabunPSK" w:cs="TH SarabunPSK"/>
                <w:sz w:val="28"/>
                <w:cs/>
              </w:rPr>
            </w:pPr>
            <w:r w:rsidRPr="00B8668F">
              <w:rPr>
                <w:rFonts w:ascii="TH SarabunPSK" w:eastAsia="BrowalliaNew" w:hAnsi="TH SarabunPSK" w:cs="TH SarabunPSK" w:hint="cs"/>
                <w:sz w:val="28"/>
                <w:cs/>
              </w:rPr>
              <w:t>ถอน</w:t>
            </w:r>
            <w:r w:rsidRPr="00B8668F">
              <w:rPr>
                <w:rFonts w:ascii="TH SarabunPSK" w:eastAsia="BrowalliaNew" w:hAnsi="TH SarabunPSK" w:cs="TH SarabunPSK" w:hint="cs"/>
                <w:sz w:val="28"/>
              </w:rPr>
              <w:t xml:space="preserve"> (W)</w:t>
            </w:r>
          </w:p>
        </w:tc>
        <w:tc>
          <w:tcPr>
            <w:tcW w:w="2160" w:type="dxa"/>
            <w:shd w:val="clear" w:color="auto" w:fill="FFFFFF" w:themeFill="background1"/>
          </w:tcPr>
          <w:p w14:paraId="17FD357C" w14:textId="77777777" w:rsidR="00051B23" w:rsidRPr="004E6634" w:rsidRDefault="00051B23" w:rsidP="007502F4">
            <w:pPr>
              <w:jc w:val="center"/>
              <w:rPr>
                <w:rFonts w:ascii="TH SarabunPSK" w:eastAsia="SimSun" w:hAnsi="TH SarabunPSK" w:cs="TH SarabunPSK"/>
                <w:color w:val="0070C0"/>
                <w:sz w:val="28"/>
              </w:rPr>
            </w:pPr>
            <w:r w:rsidRPr="004E6634">
              <w:rPr>
                <w:rFonts w:ascii="TH SarabunPSK" w:eastAsia="SimSun" w:hAnsi="TH SarabunPSK" w:cs="TH SarabunPSK" w:hint="cs"/>
                <w:color w:val="0070C0"/>
                <w:sz w:val="28"/>
              </w:rPr>
              <w:t>0</w:t>
            </w:r>
          </w:p>
        </w:tc>
        <w:tc>
          <w:tcPr>
            <w:tcW w:w="2180" w:type="dxa"/>
            <w:shd w:val="clear" w:color="auto" w:fill="FFFFFF" w:themeFill="background1"/>
          </w:tcPr>
          <w:p w14:paraId="67F99835" w14:textId="77777777" w:rsidR="00051B23" w:rsidRPr="004E6634" w:rsidRDefault="00051B23" w:rsidP="007502F4">
            <w:pPr>
              <w:jc w:val="center"/>
              <w:rPr>
                <w:rFonts w:ascii="TH SarabunPSK" w:eastAsia="SimSun" w:hAnsi="TH SarabunPSK" w:cs="TH SarabunPSK"/>
                <w:color w:val="0070C0"/>
                <w:sz w:val="28"/>
              </w:rPr>
            </w:pPr>
            <w:r w:rsidRPr="004E6634">
              <w:rPr>
                <w:rFonts w:ascii="TH SarabunPSK" w:eastAsia="SimSun" w:hAnsi="TH SarabunPSK" w:cs="TH SarabunPSK" w:hint="cs"/>
                <w:color w:val="0070C0"/>
                <w:sz w:val="28"/>
              </w:rPr>
              <w:t>0.00</w:t>
            </w:r>
          </w:p>
        </w:tc>
      </w:tr>
    </w:tbl>
    <w:p w14:paraId="5A2C87A7" w14:textId="77777777" w:rsidR="00051B23" w:rsidRPr="001F1476" w:rsidRDefault="00051B23" w:rsidP="00051B23">
      <w:pPr>
        <w:ind w:right="-1"/>
        <w:rPr>
          <w:rFonts w:ascii="TH SarabunPSK" w:hAnsi="TH SarabunPSK" w:cs="TH SarabunPSK"/>
          <w:b/>
          <w:bCs/>
          <w:sz w:val="30"/>
          <w:szCs w:val="30"/>
        </w:rPr>
      </w:pPr>
    </w:p>
    <w:p w14:paraId="795D0308" w14:textId="77777777" w:rsidR="00051B23" w:rsidRPr="00957A1A" w:rsidRDefault="00051B23" w:rsidP="002E7152">
      <w:pPr>
        <w:ind w:left="720" w:right="-1" w:firstLine="720"/>
        <w:jc w:val="both"/>
        <w:rPr>
          <w:rFonts w:ascii="TH SarabunPSK" w:hAnsi="TH SarabunPSK" w:cs="TH SarabunPSK"/>
          <w:sz w:val="30"/>
          <w:szCs w:val="30"/>
        </w:rPr>
      </w:pPr>
      <w:r w:rsidRPr="00957A1A">
        <w:rPr>
          <w:rFonts w:ascii="TH SarabunPSK" w:hAnsi="TH SarabunPSK" w:cs="TH SarabunPSK"/>
          <w:sz w:val="30"/>
          <w:szCs w:val="30"/>
        </w:rPr>
        <w:t xml:space="preserve">5.7 </w:t>
      </w:r>
      <w:r w:rsidRPr="00957A1A">
        <w:rPr>
          <w:rFonts w:ascii="TH SarabunPSK" w:hAnsi="TH SarabunPSK" w:cs="TH SarabunPSK"/>
          <w:sz w:val="30"/>
          <w:szCs w:val="30"/>
          <w:cs/>
        </w:rPr>
        <w:t>ปัจจัยที่ทำให้ระดับคะแนนผิดปกติ</w:t>
      </w:r>
      <w:r w:rsidRPr="00957A1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957A1A">
        <w:rPr>
          <w:rFonts w:ascii="TH SarabunPSK" w:hAnsi="TH SarabunPSK" w:cs="TH SarabunPSK"/>
          <w:sz w:val="30"/>
          <w:szCs w:val="30"/>
          <w:cs/>
        </w:rPr>
        <w:t>(ถ้ามี)</w:t>
      </w:r>
    </w:p>
    <w:p w14:paraId="004A434B" w14:textId="77777777" w:rsidR="00051B23" w:rsidRPr="001F1476" w:rsidRDefault="00051B23" w:rsidP="002E7152">
      <w:pPr>
        <w:ind w:left="720" w:right="-1" w:firstLine="720"/>
        <w:jc w:val="both"/>
        <w:rPr>
          <w:rFonts w:ascii="TH SarabunPSK" w:hAnsi="TH SarabunPSK" w:cs="TH SarabunPSK"/>
          <w:sz w:val="30"/>
          <w:szCs w:val="30"/>
        </w:rPr>
      </w:pPr>
      <w:r w:rsidRPr="001F1476">
        <w:rPr>
          <w:rFonts w:ascii="TH SarabunPSK" w:hAnsi="TH SarabunPSK" w:cs="TH SarabunPSK" w:hint="cs"/>
          <w:sz w:val="30"/>
          <w:szCs w:val="30"/>
          <w:cs/>
        </w:rPr>
        <w:t>.........</w:t>
      </w:r>
      <w:r w:rsidRPr="001F1476"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</w:t>
      </w:r>
    </w:p>
    <w:p w14:paraId="3C04519D" w14:textId="77777777" w:rsidR="00051B23" w:rsidRPr="001F1476" w:rsidRDefault="00051B23" w:rsidP="00051B23">
      <w:pPr>
        <w:ind w:right="-1"/>
        <w:jc w:val="both"/>
        <w:rPr>
          <w:rFonts w:ascii="TH SarabunPSK" w:hAnsi="TH SarabunPSK" w:cs="TH SarabunPSK"/>
          <w:sz w:val="30"/>
          <w:szCs w:val="30"/>
        </w:rPr>
      </w:pPr>
    </w:p>
    <w:p w14:paraId="0CBBC4D0" w14:textId="0EAC4CDB" w:rsidR="00051B23" w:rsidRDefault="00051B23" w:rsidP="002E7152">
      <w:pPr>
        <w:ind w:left="720" w:right="-1"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E26217">
        <w:rPr>
          <w:rFonts w:ascii="TH SarabunPSK" w:hAnsi="TH SarabunPSK" w:cs="TH SarabunPSK"/>
          <w:sz w:val="30"/>
          <w:szCs w:val="30"/>
        </w:rPr>
        <w:t>5.8</w:t>
      </w:r>
      <w:r w:rsidRPr="00E26217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26217">
        <w:rPr>
          <w:rFonts w:ascii="TH SarabunPSK" w:hAnsi="TH SarabunPSK" w:cs="TH SarabunPSK"/>
          <w:sz w:val="30"/>
          <w:szCs w:val="30"/>
          <w:cs/>
        </w:rPr>
        <w:t>ความคลาดเคลื่อนจากแผนการประเมินที่กำหนดไว้ในรายวิช</w:t>
      </w:r>
      <w:r w:rsidRPr="00E26217">
        <w:rPr>
          <w:rFonts w:ascii="TH SarabunPSK" w:hAnsi="TH SarabunPSK" w:cs="TH SarabunPSK" w:hint="cs"/>
          <w:sz w:val="30"/>
          <w:szCs w:val="30"/>
          <w:cs/>
        </w:rPr>
        <w:t>าทั้งด้านกำหนดเวลาและวิธีการประเมินผล (ถ้ามี)</w:t>
      </w:r>
    </w:p>
    <w:p w14:paraId="4827DC5A" w14:textId="44C16E0D" w:rsidR="00A748E7" w:rsidRDefault="002E7152" w:rsidP="006B2608">
      <w:pPr>
        <w:ind w:left="720" w:right="-1" w:firstLine="720"/>
        <w:jc w:val="both"/>
        <w:rPr>
          <w:rFonts w:ascii="TH SarabunPSK" w:hAnsi="TH SarabunPSK" w:cs="TH SarabunPSK"/>
          <w:sz w:val="30"/>
          <w:szCs w:val="30"/>
        </w:rPr>
      </w:pPr>
      <w:r w:rsidRPr="001F1476">
        <w:rPr>
          <w:rFonts w:ascii="TH SarabunPSK" w:hAnsi="TH SarabunPSK" w:cs="TH SarabunPSK" w:hint="cs"/>
          <w:sz w:val="30"/>
          <w:szCs w:val="30"/>
          <w:cs/>
        </w:rPr>
        <w:t>.........</w:t>
      </w:r>
      <w:r w:rsidRPr="001F1476"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</w:t>
      </w:r>
    </w:p>
    <w:p w14:paraId="7EDFB479" w14:textId="77777777" w:rsidR="006B2608" w:rsidRDefault="006B2608" w:rsidP="006B2608">
      <w:pPr>
        <w:ind w:left="720" w:right="-1" w:firstLine="720"/>
        <w:jc w:val="both"/>
        <w:rPr>
          <w:rFonts w:ascii="TH SarabunPSK" w:hAnsi="TH SarabunPSK" w:cs="TH SarabunPSK"/>
          <w:sz w:val="30"/>
          <w:szCs w:val="30"/>
        </w:rPr>
      </w:pPr>
    </w:p>
    <w:p w14:paraId="08698F43" w14:textId="54A9AA25" w:rsidR="002E7152" w:rsidRDefault="002E7152" w:rsidP="002E7152">
      <w:pPr>
        <w:ind w:left="720" w:rightChars="1440" w:right="3168" w:firstLine="720"/>
        <w:rPr>
          <w:rFonts w:ascii="TH Fah kwang" w:hAnsi="TH Fah kwang" w:cs="TH Fah kwang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sz w:val="24"/>
          <w:szCs w:val="24"/>
        </w:rPr>
        <w:drawing>
          <wp:inline distT="0" distB="0" distL="0" distR="0" wp14:anchorId="0BF13F1C" wp14:editId="410EDDB4">
            <wp:extent cx="609600" cy="650240"/>
            <wp:effectExtent l="0" t="0" r="0" b="0"/>
            <wp:docPr id="70227712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83" cy="6538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277F13" w14:textId="15A8D113" w:rsidR="00A748E7" w:rsidRPr="00343EA1" w:rsidRDefault="00A748E7" w:rsidP="002E7152">
      <w:pPr>
        <w:ind w:left="720" w:rightChars="1440" w:right="3168" w:firstLine="720"/>
        <w:rPr>
          <w:rFonts w:ascii="TH Fah kwang" w:hAnsi="TH Fah kwang" w:cs="TH Fah kwang"/>
          <w:b/>
          <w:bCs/>
          <w:sz w:val="30"/>
          <w:szCs w:val="30"/>
        </w:rPr>
      </w:pPr>
      <w:r>
        <w:rPr>
          <w:rFonts w:ascii="TH Fah kwang" w:hAnsi="TH Fah kwang" w:cs="TH Fah kwang" w:hint="cs"/>
          <w:b/>
          <w:bCs/>
          <w:sz w:val="30"/>
          <w:szCs w:val="30"/>
          <w:cs/>
        </w:rPr>
        <w:lastRenderedPageBreak/>
        <w:t>รายงานสรุปการจัดการเรียนรู้ในรายวิชา (</w:t>
      </w:r>
      <w:r>
        <w:rPr>
          <w:rFonts w:ascii="TH Fah kwang" w:hAnsi="TH Fah kwang" w:cs="TH Fah kwang"/>
          <w:b/>
          <w:bCs/>
          <w:sz w:val="30"/>
          <w:szCs w:val="30"/>
        </w:rPr>
        <w:t>OBE5</w:t>
      </w:r>
      <w:r>
        <w:rPr>
          <w:rFonts w:ascii="TH Fah kwang" w:hAnsi="TH Fah kwang" w:cs="TH Fah kwang" w:hint="cs"/>
          <w:b/>
          <w:bCs/>
          <w:sz w:val="30"/>
          <w:szCs w:val="30"/>
          <w:cs/>
        </w:rPr>
        <w:t>)</w:t>
      </w:r>
    </w:p>
    <w:p w14:paraId="7895209B" w14:textId="78198C6D" w:rsidR="00A748E7" w:rsidRDefault="00C54D7B" w:rsidP="002E7152">
      <w:pPr>
        <w:ind w:left="720" w:right="-1" w:firstLine="720"/>
        <w:jc w:val="thaiDistribute"/>
        <w:rPr>
          <w:rFonts w:ascii="TH Fah kwang" w:hAnsi="TH Fah kwang" w:cs="TH Fah kwang"/>
          <w:b/>
          <w:bCs/>
          <w:sz w:val="30"/>
          <w:szCs w:val="30"/>
        </w:rPr>
      </w:pPr>
      <w:r w:rsidRPr="00343EA1">
        <w:rPr>
          <w:rFonts w:ascii="TH Fah kwang" w:hAnsi="TH Fah kwang" w:cs="TH Fah kwang"/>
          <w:b/>
          <w:bCs/>
          <w:sz w:val="30"/>
          <w:szCs w:val="30"/>
          <w:cs/>
        </w:rPr>
        <w:t xml:space="preserve">คณะพยาบาลศาสตร์ </w:t>
      </w:r>
      <w:r w:rsidR="00A748E7" w:rsidRPr="00343EA1">
        <w:rPr>
          <w:rFonts w:ascii="TH Fah kwang" w:hAnsi="TH Fah kwang" w:cs="TH Fah kwang"/>
          <w:b/>
          <w:bCs/>
          <w:noProof/>
          <w:sz w:val="30"/>
          <w:szCs w:val="30"/>
          <w:lang w:val="th-TH"/>
          <w14:ligatures w14:val="none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4EFE6AB" wp14:editId="48657EC1">
                <wp:simplePos x="0" y="0"/>
                <wp:positionH relativeFrom="page">
                  <wp:posOffset>-2019300</wp:posOffset>
                </wp:positionH>
                <wp:positionV relativeFrom="paragraph">
                  <wp:posOffset>318135</wp:posOffset>
                </wp:positionV>
                <wp:extent cx="9766300" cy="76200"/>
                <wp:effectExtent l="0" t="0" r="25400" b="19050"/>
                <wp:wrapNone/>
                <wp:docPr id="1801450229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66300" cy="762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A5AB8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B8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B8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B8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66C2C8C4" id="Rectangle: Rounded Corners 1" o:spid="_x0000_s1026" style="position:absolute;margin-left:-159pt;margin-top:25.05pt;width:769pt;height:6pt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" fillcolor="#d0d3bf" strokecolor="#a5ab81" strokeweight=".5pt">
                <v:fill color2="#c0c4a8" rotate="t" colors="0 #d0d3bf;.5 #c7cab4;1 #c0c4a8" focus="100%" type="gradient">
                  <o:fill v:ext="view" type="gradientUnscaled"/>
                </v:fill>
                <v:stroke joinstyle="miter"/>
                <w10:wrap anchorx="page"/>
              </v:roundrect>
            </w:pict>
          </mc:Fallback>
        </mc:AlternateContent>
      </w:r>
      <w:r w:rsidRPr="00343EA1">
        <w:rPr>
          <w:rFonts w:ascii="TH Fah kwang" w:hAnsi="TH Fah kwang" w:cs="TH Fah kwang"/>
          <w:b/>
          <w:bCs/>
          <w:sz w:val="30"/>
          <w:szCs w:val="30"/>
          <w:cs/>
        </w:rPr>
        <w:t>มหาวิทยาลัยราชภัฏชัยภูมิ</w:t>
      </w:r>
    </w:p>
    <w:p w14:paraId="6C0A04F0" w14:textId="77777777" w:rsidR="0043187C" w:rsidRDefault="0043187C" w:rsidP="002E7152">
      <w:pPr>
        <w:ind w:left="720" w:right="-1" w:firstLine="720"/>
        <w:jc w:val="thaiDistribute"/>
        <w:rPr>
          <w:rFonts w:ascii="TH Fah kwang" w:hAnsi="TH Fah kwang" w:cs="TH Fah kwang"/>
          <w:b/>
          <w:bCs/>
          <w:sz w:val="30"/>
          <w:szCs w:val="30"/>
        </w:rPr>
      </w:pPr>
    </w:p>
    <w:p w14:paraId="7460D8A8" w14:textId="77777777" w:rsidR="0043187C" w:rsidRDefault="0043187C" w:rsidP="002E7152">
      <w:pPr>
        <w:ind w:left="720" w:right="-1" w:firstLine="720"/>
        <w:jc w:val="thaiDistribute"/>
        <w:rPr>
          <w:rFonts w:ascii="TH Fah kwang" w:hAnsi="TH Fah kwang" w:cs="TH Fah kwang"/>
          <w:b/>
          <w:bCs/>
          <w:sz w:val="30"/>
          <w:szCs w:val="30"/>
        </w:rPr>
      </w:pPr>
    </w:p>
    <w:p w14:paraId="0D228FC3" w14:textId="617369D0" w:rsidR="0043187C" w:rsidRPr="00E26217" w:rsidRDefault="0043187C" w:rsidP="00EB55C2">
      <w:pPr>
        <w:ind w:left="720" w:right="-1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ab/>
      </w:r>
      <w:r w:rsidRPr="00EB55C2">
        <w:rPr>
          <w:rFonts w:ascii="TH SarabunPSK" w:hAnsi="TH SarabunPSK" w:cs="TH SarabunPSK"/>
          <w:sz w:val="28"/>
        </w:rPr>
        <w:t xml:space="preserve">5.9 </w:t>
      </w:r>
      <w:r w:rsidRPr="00EB55C2">
        <w:rPr>
          <w:rFonts w:ascii="TH SarabunPSK" w:hAnsi="TH SarabunPSK" w:cs="TH SarabunPSK" w:hint="cs"/>
          <w:sz w:val="28"/>
          <w:cs/>
        </w:rPr>
        <w:t>สรุปผล</w:t>
      </w:r>
      <w:r w:rsidR="00EB55C2" w:rsidRPr="00EB55C2">
        <w:rPr>
          <w:rFonts w:ascii="TH SarabunPSK" w:hAnsi="TH SarabunPSK" w:cs="TH SarabunPSK" w:hint="cs"/>
          <w:sz w:val="28"/>
          <w:cs/>
        </w:rPr>
        <w:t>การเรียนรู้และการวัดประเมินผล</w:t>
      </w:r>
    </w:p>
    <w:tbl>
      <w:tblPr>
        <w:tblW w:w="9090" w:type="dxa"/>
        <w:tblInd w:w="170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125"/>
        <w:gridCol w:w="45"/>
        <w:gridCol w:w="1080"/>
        <w:gridCol w:w="1125"/>
        <w:gridCol w:w="45"/>
        <w:gridCol w:w="1080"/>
        <w:gridCol w:w="1125"/>
        <w:gridCol w:w="45"/>
        <w:gridCol w:w="1080"/>
      </w:tblGrid>
      <w:tr w:rsidR="00051B23" w:rsidRPr="001F1476" w14:paraId="20F5F48D" w14:textId="77777777" w:rsidTr="00EB55C2">
        <w:trPr>
          <w:tblHeader/>
        </w:trPr>
        <w:tc>
          <w:tcPr>
            <w:tcW w:w="2340" w:type="dxa"/>
            <w:vMerge w:val="restart"/>
            <w:shd w:val="clear" w:color="auto" w:fill="D9D9D9" w:themeFill="background1" w:themeFillShade="D9"/>
            <w:vAlign w:val="center"/>
          </w:tcPr>
          <w:p w14:paraId="1A7A1A16" w14:textId="40B7A475" w:rsidR="00051B23" w:rsidRPr="001F1476" w:rsidRDefault="00051B23" w:rsidP="007502F4">
            <w:pPr>
              <w:tabs>
                <w:tab w:val="left" w:pos="1602"/>
              </w:tabs>
              <w:ind w:right="-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1F147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ผลการเรียนรู้</w:t>
            </w:r>
            <w:r w:rsidR="00EB55C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(</w:t>
            </w:r>
            <w:r w:rsidR="00EB55C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CLOs</w:t>
            </w:r>
            <w:r w:rsidR="00EB55C2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2250" w:type="dxa"/>
            <w:gridSpan w:val="3"/>
            <w:shd w:val="clear" w:color="auto" w:fill="D9D9D9" w:themeFill="background1" w:themeFillShade="D9"/>
          </w:tcPr>
          <w:p w14:paraId="59476C26" w14:textId="77777777" w:rsidR="00051B23" w:rsidRPr="001F1476" w:rsidRDefault="00051B23" w:rsidP="007502F4">
            <w:pPr>
              <w:tabs>
                <w:tab w:val="left" w:pos="1602"/>
              </w:tabs>
              <w:ind w:right="-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F147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วิธีการประเมิน</w:t>
            </w:r>
          </w:p>
        </w:tc>
        <w:tc>
          <w:tcPr>
            <w:tcW w:w="2250" w:type="dxa"/>
            <w:gridSpan w:val="3"/>
            <w:shd w:val="clear" w:color="auto" w:fill="D9D9D9" w:themeFill="background1" w:themeFillShade="D9"/>
          </w:tcPr>
          <w:p w14:paraId="240CC373" w14:textId="77777777" w:rsidR="00051B23" w:rsidRPr="001F1476" w:rsidRDefault="00051B23" w:rsidP="007502F4">
            <w:pPr>
              <w:tabs>
                <w:tab w:val="left" w:pos="1602"/>
              </w:tabs>
              <w:ind w:right="-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F147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สัปดาห์ที่ประเมิน</w:t>
            </w:r>
          </w:p>
        </w:tc>
        <w:tc>
          <w:tcPr>
            <w:tcW w:w="2250" w:type="dxa"/>
            <w:gridSpan w:val="3"/>
            <w:shd w:val="clear" w:color="auto" w:fill="D9D9D9" w:themeFill="background1" w:themeFillShade="D9"/>
          </w:tcPr>
          <w:p w14:paraId="18B2DDDC" w14:textId="77777777" w:rsidR="00051B23" w:rsidRPr="001F1476" w:rsidRDefault="00051B23" w:rsidP="007502F4">
            <w:pPr>
              <w:tabs>
                <w:tab w:val="left" w:pos="1602"/>
              </w:tabs>
              <w:ind w:right="-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F147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สัดส่วนของการประเมิน</w:t>
            </w:r>
          </w:p>
        </w:tc>
      </w:tr>
      <w:tr w:rsidR="00051B23" w:rsidRPr="001F1476" w14:paraId="3E6102E8" w14:textId="77777777" w:rsidTr="00EB55C2">
        <w:trPr>
          <w:tblHeader/>
        </w:trPr>
        <w:tc>
          <w:tcPr>
            <w:tcW w:w="2340" w:type="dxa"/>
            <w:vMerge/>
            <w:shd w:val="clear" w:color="auto" w:fill="D9D9D9" w:themeFill="background1" w:themeFillShade="D9"/>
          </w:tcPr>
          <w:p w14:paraId="16B37E79" w14:textId="77777777" w:rsidR="00051B23" w:rsidRPr="001F1476" w:rsidRDefault="00051B23" w:rsidP="007502F4">
            <w:pPr>
              <w:tabs>
                <w:tab w:val="left" w:pos="1602"/>
              </w:tabs>
              <w:ind w:right="-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170" w:type="dxa"/>
            <w:gridSpan w:val="2"/>
            <w:shd w:val="clear" w:color="auto" w:fill="D9D9D9" w:themeFill="background1" w:themeFillShade="D9"/>
          </w:tcPr>
          <w:p w14:paraId="7F0792BD" w14:textId="77777777" w:rsidR="00051B23" w:rsidRPr="001F1476" w:rsidRDefault="00051B23" w:rsidP="007502F4">
            <w:pPr>
              <w:tabs>
                <w:tab w:val="left" w:pos="1602"/>
              </w:tabs>
              <w:ind w:right="-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F147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ตามแผน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609551FF" w14:textId="77777777" w:rsidR="00051B23" w:rsidRPr="001F1476" w:rsidRDefault="00051B23" w:rsidP="007502F4">
            <w:pPr>
              <w:tabs>
                <w:tab w:val="left" w:pos="1602"/>
              </w:tabs>
              <w:ind w:right="-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F147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ตามจริง</w:t>
            </w:r>
          </w:p>
        </w:tc>
        <w:tc>
          <w:tcPr>
            <w:tcW w:w="1170" w:type="dxa"/>
            <w:gridSpan w:val="2"/>
            <w:shd w:val="clear" w:color="auto" w:fill="D9D9D9" w:themeFill="background1" w:themeFillShade="D9"/>
          </w:tcPr>
          <w:p w14:paraId="5B778EDC" w14:textId="77777777" w:rsidR="00051B23" w:rsidRPr="001F1476" w:rsidRDefault="00051B23" w:rsidP="007502F4">
            <w:pPr>
              <w:tabs>
                <w:tab w:val="left" w:pos="1602"/>
              </w:tabs>
              <w:ind w:right="-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F147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ตามแผน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14B064FE" w14:textId="77777777" w:rsidR="00051B23" w:rsidRPr="001F1476" w:rsidRDefault="00051B23" w:rsidP="007502F4">
            <w:pPr>
              <w:tabs>
                <w:tab w:val="left" w:pos="1602"/>
              </w:tabs>
              <w:ind w:right="-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F147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ตามจริง</w:t>
            </w:r>
          </w:p>
        </w:tc>
        <w:tc>
          <w:tcPr>
            <w:tcW w:w="1170" w:type="dxa"/>
            <w:gridSpan w:val="2"/>
            <w:shd w:val="clear" w:color="auto" w:fill="D9D9D9" w:themeFill="background1" w:themeFillShade="D9"/>
          </w:tcPr>
          <w:p w14:paraId="4E1F1A4C" w14:textId="77777777" w:rsidR="00051B23" w:rsidRPr="001F1476" w:rsidRDefault="00051B23" w:rsidP="007502F4">
            <w:pPr>
              <w:tabs>
                <w:tab w:val="left" w:pos="1602"/>
              </w:tabs>
              <w:ind w:right="-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F147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ตามแผน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1A40AE07" w14:textId="77777777" w:rsidR="00051B23" w:rsidRPr="001F1476" w:rsidRDefault="00051B23" w:rsidP="007502F4">
            <w:pPr>
              <w:tabs>
                <w:tab w:val="left" w:pos="1602"/>
              </w:tabs>
              <w:ind w:right="-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1F147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ตามจริง</w:t>
            </w:r>
          </w:p>
        </w:tc>
      </w:tr>
      <w:tr w:rsidR="00EB55C2" w:rsidRPr="001F1476" w14:paraId="72E6578A" w14:textId="77777777" w:rsidTr="00B96414">
        <w:tc>
          <w:tcPr>
            <w:tcW w:w="2340" w:type="dxa"/>
            <w:vAlign w:val="center"/>
          </w:tcPr>
          <w:p w14:paraId="2AB9593F" w14:textId="7F49067D" w:rsidR="00EB55C2" w:rsidRPr="00EB55C2" w:rsidRDefault="00EB55C2" w:rsidP="007502F4">
            <w:pPr>
              <w:tabs>
                <w:tab w:val="left" w:pos="1602"/>
              </w:tabs>
              <w:ind w:right="-1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B55C2">
              <w:rPr>
                <w:rFonts w:ascii="TH SarabunPSK" w:hAnsi="TH SarabunPSK" w:cs="TH SarabunPSK"/>
                <w:sz w:val="30"/>
                <w:szCs w:val="30"/>
              </w:rPr>
              <w:t>CLO1</w:t>
            </w:r>
          </w:p>
        </w:tc>
        <w:tc>
          <w:tcPr>
            <w:tcW w:w="1125" w:type="dxa"/>
          </w:tcPr>
          <w:p w14:paraId="4F104F67" w14:textId="77777777" w:rsidR="00EB55C2" w:rsidRPr="001F1476" w:rsidRDefault="00EB55C2" w:rsidP="007502F4">
            <w:pPr>
              <w:tabs>
                <w:tab w:val="left" w:pos="1602"/>
              </w:tabs>
              <w:ind w:right="-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125" w:type="dxa"/>
            <w:gridSpan w:val="2"/>
          </w:tcPr>
          <w:p w14:paraId="23A18CFF" w14:textId="11AA5876" w:rsidR="00EB55C2" w:rsidRPr="001F1476" w:rsidRDefault="00EB55C2" w:rsidP="007502F4">
            <w:pPr>
              <w:tabs>
                <w:tab w:val="left" w:pos="1602"/>
              </w:tabs>
              <w:ind w:right="-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125" w:type="dxa"/>
          </w:tcPr>
          <w:p w14:paraId="57381FDA" w14:textId="77777777" w:rsidR="00EB55C2" w:rsidRPr="001F1476" w:rsidRDefault="00EB55C2" w:rsidP="007502F4">
            <w:pPr>
              <w:tabs>
                <w:tab w:val="left" w:pos="1602"/>
              </w:tabs>
              <w:ind w:right="-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125" w:type="dxa"/>
            <w:gridSpan w:val="2"/>
          </w:tcPr>
          <w:p w14:paraId="07AAD494" w14:textId="0BB5C44B" w:rsidR="00EB55C2" w:rsidRPr="001F1476" w:rsidRDefault="00EB55C2" w:rsidP="007502F4">
            <w:pPr>
              <w:tabs>
                <w:tab w:val="left" w:pos="1602"/>
              </w:tabs>
              <w:ind w:right="-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125" w:type="dxa"/>
          </w:tcPr>
          <w:p w14:paraId="451E9BB1" w14:textId="77777777" w:rsidR="00EB55C2" w:rsidRPr="001F1476" w:rsidRDefault="00EB55C2" w:rsidP="007502F4">
            <w:pPr>
              <w:tabs>
                <w:tab w:val="left" w:pos="1602"/>
              </w:tabs>
              <w:ind w:right="-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125" w:type="dxa"/>
            <w:gridSpan w:val="2"/>
          </w:tcPr>
          <w:p w14:paraId="3FA9DF3F" w14:textId="0DFD2FC7" w:rsidR="00EB55C2" w:rsidRPr="001F1476" w:rsidRDefault="00EB55C2" w:rsidP="007502F4">
            <w:pPr>
              <w:tabs>
                <w:tab w:val="left" w:pos="1602"/>
              </w:tabs>
              <w:ind w:right="-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EB55C2" w:rsidRPr="001F1476" w14:paraId="4FF34D29" w14:textId="77777777" w:rsidTr="00B96414">
        <w:tc>
          <w:tcPr>
            <w:tcW w:w="2340" w:type="dxa"/>
            <w:vAlign w:val="center"/>
          </w:tcPr>
          <w:p w14:paraId="64D3126F" w14:textId="0545B376" w:rsidR="00EB55C2" w:rsidRPr="00EB55C2" w:rsidRDefault="00EB55C2" w:rsidP="007502F4">
            <w:pPr>
              <w:tabs>
                <w:tab w:val="left" w:pos="1602"/>
              </w:tabs>
              <w:ind w:right="-1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B55C2">
              <w:rPr>
                <w:rFonts w:ascii="TH SarabunPSK" w:hAnsi="TH SarabunPSK" w:cs="TH SarabunPSK"/>
                <w:sz w:val="30"/>
                <w:szCs w:val="30"/>
              </w:rPr>
              <w:t>CLO2</w:t>
            </w:r>
          </w:p>
        </w:tc>
        <w:tc>
          <w:tcPr>
            <w:tcW w:w="1125" w:type="dxa"/>
          </w:tcPr>
          <w:p w14:paraId="10770B69" w14:textId="77777777" w:rsidR="00EB55C2" w:rsidRPr="001F1476" w:rsidRDefault="00EB55C2" w:rsidP="007502F4">
            <w:pPr>
              <w:tabs>
                <w:tab w:val="left" w:pos="1602"/>
              </w:tabs>
              <w:ind w:right="-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125" w:type="dxa"/>
            <w:gridSpan w:val="2"/>
          </w:tcPr>
          <w:p w14:paraId="41FD81E1" w14:textId="77777777" w:rsidR="00EB55C2" w:rsidRPr="001F1476" w:rsidRDefault="00EB55C2" w:rsidP="007502F4">
            <w:pPr>
              <w:tabs>
                <w:tab w:val="left" w:pos="1602"/>
              </w:tabs>
              <w:ind w:right="-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125" w:type="dxa"/>
          </w:tcPr>
          <w:p w14:paraId="356C5A33" w14:textId="77777777" w:rsidR="00EB55C2" w:rsidRPr="001F1476" w:rsidRDefault="00EB55C2" w:rsidP="007502F4">
            <w:pPr>
              <w:tabs>
                <w:tab w:val="left" w:pos="1602"/>
              </w:tabs>
              <w:ind w:right="-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125" w:type="dxa"/>
            <w:gridSpan w:val="2"/>
          </w:tcPr>
          <w:p w14:paraId="18CD189E" w14:textId="77777777" w:rsidR="00EB55C2" w:rsidRPr="001F1476" w:rsidRDefault="00EB55C2" w:rsidP="007502F4">
            <w:pPr>
              <w:tabs>
                <w:tab w:val="left" w:pos="1602"/>
              </w:tabs>
              <w:ind w:right="-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125" w:type="dxa"/>
          </w:tcPr>
          <w:p w14:paraId="0F3620D2" w14:textId="77777777" w:rsidR="00EB55C2" w:rsidRPr="001F1476" w:rsidRDefault="00EB55C2" w:rsidP="007502F4">
            <w:pPr>
              <w:tabs>
                <w:tab w:val="left" w:pos="1602"/>
              </w:tabs>
              <w:ind w:right="-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125" w:type="dxa"/>
            <w:gridSpan w:val="2"/>
          </w:tcPr>
          <w:p w14:paraId="2A95CD57" w14:textId="77777777" w:rsidR="00EB55C2" w:rsidRPr="001F1476" w:rsidRDefault="00EB55C2" w:rsidP="007502F4">
            <w:pPr>
              <w:tabs>
                <w:tab w:val="left" w:pos="1602"/>
              </w:tabs>
              <w:ind w:right="-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EB55C2" w:rsidRPr="001F1476" w14:paraId="22D467C0" w14:textId="77777777" w:rsidTr="00B96414">
        <w:tc>
          <w:tcPr>
            <w:tcW w:w="2340" w:type="dxa"/>
            <w:vAlign w:val="center"/>
          </w:tcPr>
          <w:p w14:paraId="1CE3C68D" w14:textId="67C1E578" w:rsidR="00EB55C2" w:rsidRPr="00EB55C2" w:rsidRDefault="00EB55C2" w:rsidP="007502F4">
            <w:pPr>
              <w:tabs>
                <w:tab w:val="left" w:pos="1602"/>
              </w:tabs>
              <w:ind w:right="-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EB55C2">
              <w:rPr>
                <w:rFonts w:ascii="TH SarabunPSK" w:hAnsi="TH SarabunPSK" w:cs="TH SarabunPSK"/>
                <w:sz w:val="30"/>
                <w:szCs w:val="30"/>
              </w:rPr>
              <w:t>…….</w:t>
            </w:r>
          </w:p>
        </w:tc>
        <w:tc>
          <w:tcPr>
            <w:tcW w:w="1125" w:type="dxa"/>
          </w:tcPr>
          <w:p w14:paraId="6944D80D" w14:textId="77777777" w:rsidR="00EB55C2" w:rsidRPr="001F1476" w:rsidRDefault="00EB55C2" w:rsidP="007502F4">
            <w:pPr>
              <w:tabs>
                <w:tab w:val="left" w:pos="1602"/>
              </w:tabs>
              <w:ind w:right="-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125" w:type="dxa"/>
            <w:gridSpan w:val="2"/>
          </w:tcPr>
          <w:p w14:paraId="112159D8" w14:textId="77777777" w:rsidR="00EB55C2" w:rsidRPr="001F1476" w:rsidRDefault="00EB55C2" w:rsidP="007502F4">
            <w:pPr>
              <w:tabs>
                <w:tab w:val="left" w:pos="1602"/>
              </w:tabs>
              <w:ind w:right="-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125" w:type="dxa"/>
          </w:tcPr>
          <w:p w14:paraId="47807541" w14:textId="77777777" w:rsidR="00EB55C2" w:rsidRPr="001F1476" w:rsidRDefault="00EB55C2" w:rsidP="007502F4">
            <w:pPr>
              <w:tabs>
                <w:tab w:val="left" w:pos="1602"/>
              </w:tabs>
              <w:ind w:right="-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125" w:type="dxa"/>
            <w:gridSpan w:val="2"/>
          </w:tcPr>
          <w:p w14:paraId="261F2AE3" w14:textId="77777777" w:rsidR="00EB55C2" w:rsidRPr="001F1476" w:rsidRDefault="00EB55C2" w:rsidP="007502F4">
            <w:pPr>
              <w:tabs>
                <w:tab w:val="left" w:pos="1602"/>
              </w:tabs>
              <w:ind w:right="-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125" w:type="dxa"/>
          </w:tcPr>
          <w:p w14:paraId="14BD0C00" w14:textId="77777777" w:rsidR="00EB55C2" w:rsidRPr="001F1476" w:rsidRDefault="00EB55C2" w:rsidP="007502F4">
            <w:pPr>
              <w:tabs>
                <w:tab w:val="left" w:pos="1602"/>
              </w:tabs>
              <w:ind w:right="-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125" w:type="dxa"/>
            <w:gridSpan w:val="2"/>
          </w:tcPr>
          <w:p w14:paraId="3382250E" w14:textId="77777777" w:rsidR="00EB55C2" w:rsidRPr="001F1476" w:rsidRDefault="00EB55C2" w:rsidP="007502F4">
            <w:pPr>
              <w:tabs>
                <w:tab w:val="left" w:pos="1602"/>
              </w:tabs>
              <w:ind w:right="-1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</w:tbl>
    <w:p w14:paraId="219FDFDE" w14:textId="77777777" w:rsidR="0043187C" w:rsidRDefault="0043187C" w:rsidP="001235C4">
      <w:pPr>
        <w:ind w:right="-1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14:paraId="1075B023" w14:textId="7CBD8C14" w:rsidR="007C2610" w:rsidRDefault="00095C34" w:rsidP="001235C4">
      <w:pPr>
        <w:ind w:right="-1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14:ligatures w14:val="none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E4C195D" wp14:editId="068BEFE4">
                <wp:simplePos x="0" y="0"/>
                <wp:positionH relativeFrom="column">
                  <wp:posOffset>965200</wp:posOffset>
                </wp:positionH>
                <wp:positionV relativeFrom="paragraph">
                  <wp:posOffset>64770</wp:posOffset>
                </wp:positionV>
                <wp:extent cx="2309495" cy="386715"/>
                <wp:effectExtent l="0" t="0" r="14605" b="13335"/>
                <wp:wrapNone/>
                <wp:docPr id="232043872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9495" cy="38671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A5AB8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B8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B8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B8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C48DA7" w14:textId="3A0FE6C0" w:rsidR="007C2610" w:rsidRPr="00AE2EEF" w:rsidRDefault="007C2610" w:rsidP="007C261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AE2EE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หมวดที่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>6</w:t>
                            </w:r>
                            <w:r w:rsidRPr="00AE2EE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0763E6" w:rsidRPr="001F147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การทวนสอบ</w:t>
                            </w:r>
                            <w:r w:rsidR="00095C3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ใน</w:t>
                            </w:r>
                            <w:r w:rsidR="000763E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รายวิชา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4C195D" id="_x0000_s1034" style="position:absolute;left:0;text-align:left;margin-left:76pt;margin-top:5.1pt;width:181.85pt;height:30.4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" fillcolor="#d0d3bf" strokecolor="#a5ab81" strokeweight=".5pt">
                <v:fill color2="#c0c4a8" rotate="t" colors="0 #d0d3bf;.5 #c7cab4;1 #c0c4a8" focus="100%" type="gradient">
                  <o:fill v:ext="view" type="gradientUnscaled"/>
                </v:fill>
                <v:stroke joinstyle="miter"/>
                <v:textbox>
                  <w:txbxContent>
                    <w:p w14:paraId="65C48DA7" w14:textId="3A0FE6C0" w:rsidR="007C2610" w:rsidRPr="00AE2EEF" w:rsidRDefault="007C2610" w:rsidP="007C261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AE2EEF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หมวดที่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>6</w:t>
                      </w:r>
                      <w:r w:rsidRPr="00AE2EEF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="000763E6" w:rsidRPr="001F1476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>การทวนสอบ</w:t>
                      </w:r>
                      <w:r w:rsidR="00095C34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ใน</w:t>
                      </w:r>
                      <w:r w:rsidR="000763E6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รายวิชา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C9CB63F" w14:textId="5BF2B4EF" w:rsidR="007C2610" w:rsidRDefault="007C2610" w:rsidP="00AD31D0">
      <w:pPr>
        <w:ind w:right="-1" w:firstLine="342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14:paraId="63F56C14" w14:textId="77777777" w:rsidR="00AD31D0" w:rsidRPr="001F1476" w:rsidRDefault="00AD31D0" w:rsidP="00F24B0E">
      <w:pPr>
        <w:ind w:left="1440" w:right="-1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</w:rPr>
        <w:t xml:space="preserve">6.1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การทวนสอบรายวิชา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</w:p>
    <w:p w14:paraId="59402FC7" w14:textId="77777777" w:rsidR="00AD31D0" w:rsidRPr="00F24B0E" w:rsidRDefault="00AD31D0" w:rsidP="00972361">
      <w:pPr>
        <w:autoSpaceDE w:val="0"/>
        <w:autoSpaceDN w:val="0"/>
        <w:adjustRightInd w:val="0"/>
        <w:ind w:left="2142" w:firstLine="18"/>
        <w:rPr>
          <w:rFonts w:ascii="TH SarabunPSK" w:hAnsi="TH SarabunPSK" w:cs="TH SarabunPSK"/>
          <w:sz w:val="28"/>
          <w:cs/>
        </w:rPr>
      </w:pPr>
      <w:r w:rsidRPr="00F24B0E">
        <w:rPr>
          <w:rFonts w:ascii="TH SarabunPSK" w:hAnsi="TH SarabunPSK" w:cs="TH SarabunPSK"/>
          <w:sz w:val="28"/>
          <w:lang w:bidi="ar-SA"/>
        </w:rPr>
        <w:sym w:font="Wingdings" w:char="F06F"/>
      </w:r>
      <w:r w:rsidRPr="00F24B0E">
        <w:rPr>
          <w:rFonts w:ascii="TH SarabunPSK" w:hAnsi="TH SarabunPSK" w:cs="TH SarabunPSK" w:hint="cs"/>
          <w:sz w:val="28"/>
          <w:cs/>
        </w:rPr>
        <w:t xml:space="preserve"> มีการ</w:t>
      </w:r>
      <w:r w:rsidRPr="00F24B0E">
        <w:rPr>
          <w:rFonts w:ascii="TH SarabunPSK" w:hAnsi="TH SarabunPSK" w:cs="TH SarabunPSK"/>
          <w:sz w:val="28"/>
          <w:cs/>
        </w:rPr>
        <w:t>ทวนสอบ</w:t>
      </w:r>
      <w:r w:rsidRPr="00F24B0E">
        <w:rPr>
          <w:rFonts w:ascii="TH SarabunPSK" w:hAnsi="TH SarabunPSK" w:cs="TH SarabunPSK" w:hint="cs"/>
          <w:sz w:val="28"/>
          <w:cs/>
        </w:rPr>
        <w:t>การบรรลุผลลัพธ์</w:t>
      </w:r>
      <w:r w:rsidRPr="00F24B0E">
        <w:rPr>
          <w:rFonts w:ascii="TH SarabunPSK" w:hAnsi="TH SarabunPSK" w:cs="TH SarabunPSK"/>
          <w:sz w:val="28"/>
          <w:cs/>
        </w:rPr>
        <w:t>การเรียนรู้ขอ</w:t>
      </w:r>
      <w:r w:rsidRPr="00F24B0E">
        <w:rPr>
          <w:rFonts w:ascii="TH SarabunPSK" w:hAnsi="TH SarabunPSK" w:cs="TH SarabunPSK" w:hint="cs"/>
          <w:sz w:val="28"/>
          <w:cs/>
        </w:rPr>
        <w:t>งผู้เรียนในระดับรายวิชา โดยอาจารย์ผู้สอน และกลุ่มวิชา</w:t>
      </w:r>
      <w:r w:rsidRPr="00F24B0E">
        <w:rPr>
          <w:rFonts w:ascii="TH SarabunPSK" w:hAnsi="TH SarabunPSK" w:cs="TH SarabunPSK"/>
          <w:sz w:val="28"/>
          <w:cs/>
        </w:rPr>
        <w:t xml:space="preserve"> </w:t>
      </w:r>
    </w:p>
    <w:p w14:paraId="0E75D072" w14:textId="77777777" w:rsidR="00AD31D0" w:rsidRPr="00F24B0E" w:rsidRDefault="00AD31D0" w:rsidP="00972361">
      <w:pPr>
        <w:autoSpaceDE w:val="0"/>
        <w:autoSpaceDN w:val="0"/>
        <w:adjustRightInd w:val="0"/>
        <w:ind w:left="2106" w:firstLine="36"/>
        <w:jc w:val="thaiDistribute"/>
        <w:rPr>
          <w:rFonts w:ascii="TH SarabunPSK" w:hAnsi="TH SarabunPSK" w:cs="TH SarabunPSK"/>
          <w:sz w:val="28"/>
        </w:rPr>
      </w:pPr>
      <w:r w:rsidRPr="00F24B0E">
        <w:rPr>
          <w:rFonts w:ascii="TH SarabunPSK" w:hAnsi="TH SarabunPSK" w:cs="TH SarabunPSK"/>
          <w:sz w:val="28"/>
          <w:lang w:bidi="ar-SA"/>
        </w:rPr>
        <w:sym w:font="Wingdings" w:char="F06F"/>
      </w:r>
      <w:r w:rsidRPr="00F24B0E">
        <w:rPr>
          <w:rFonts w:ascii="TH SarabunPSK" w:hAnsi="TH SarabunPSK" w:cs="TH SarabunPSK" w:hint="cs"/>
          <w:sz w:val="28"/>
          <w:cs/>
        </w:rPr>
        <w:t xml:space="preserve"> </w:t>
      </w:r>
      <w:r w:rsidRPr="00F24B0E">
        <w:rPr>
          <w:rFonts w:ascii="TH SarabunPSK" w:hAnsi="TH SarabunPSK" w:cs="TH SarabunPSK"/>
          <w:sz w:val="28"/>
          <w:cs/>
        </w:rPr>
        <w:t>มีการ</w:t>
      </w:r>
      <w:r w:rsidRPr="00F24B0E">
        <w:rPr>
          <w:rFonts w:ascii="TH SarabunPSK" w:hAnsi="TH SarabunPSK" w:cs="TH SarabunPSK" w:hint="cs"/>
          <w:sz w:val="28"/>
          <w:cs/>
        </w:rPr>
        <w:t>ทวนสอบรายวิชาในระดับหลักสูตรฯ โดยคณะกรรมการบริหารวิชาการ และคณะกรรมการบริหาร</w:t>
      </w:r>
    </w:p>
    <w:p w14:paraId="58CA4F26" w14:textId="2BBE12BF" w:rsidR="00AD31D0" w:rsidRPr="00F24B0E" w:rsidRDefault="00AD31D0" w:rsidP="00AD31D0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28"/>
        </w:rPr>
      </w:pPr>
      <w:r w:rsidRPr="00F24B0E">
        <w:rPr>
          <w:rFonts w:ascii="TH SarabunPSK" w:hAnsi="TH SarabunPSK" w:cs="TH SarabunPSK" w:hint="cs"/>
          <w:sz w:val="28"/>
          <w:cs/>
        </w:rPr>
        <w:t xml:space="preserve">            </w:t>
      </w:r>
      <w:r w:rsidR="00385CF9" w:rsidRPr="00F24B0E">
        <w:rPr>
          <w:rFonts w:ascii="TH SarabunPSK" w:hAnsi="TH SarabunPSK" w:cs="TH SarabunPSK"/>
          <w:sz w:val="28"/>
        </w:rPr>
        <w:tab/>
      </w:r>
      <w:r w:rsidRPr="00F24B0E">
        <w:rPr>
          <w:rFonts w:ascii="TH SarabunPSK" w:hAnsi="TH SarabunPSK" w:cs="TH SarabunPSK" w:hint="cs"/>
          <w:sz w:val="28"/>
          <w:cs/>
        </w:rPr>
        <w:t xml:space="preserve">    </w:t>
      </w:r>
      <w:r w:rsidR="00972361" w:rsidRPr="00F24B0E">
        <w:rPr>
          <w:rFonts w:ascii="TH SarabunPSK" w:hAnsi="TH SarabunPSK" w:cs="TH SarabunPSK"/>
          <w:sz w:val="28"/>
          <w:cs/>
        </w:rPr>
        <w:tab/>
      </w:r>
      <w:r w:rsidR="00385CF9" w:rsidRPr="00F24B0E">
        <w:rPr>
          <w:rFonts w:ascii="TH SarabunPSK" w:hAnsi="TH SarabunPSK" w:cs="TH SarabunPSK"/>
          <w:sz w:val="28"/>
        </w:rPr>
        <w:t xml:space="preserve"> </w:t>
      </w:r>
      <w:r w:rsidR="00972361" w:rsidRPr="00F24B0E">
        <w:rPr>
          <w:rFonts w:ascii="TH SarabunPSK" w:hAnsi="TH SarabunPSK" w:cs="TH SarabunPSK" w:hint="cs"/>
          <w:sz w:val="28"/>
          <w:cs/>
        </w:rPr>
        <w:t xml:space="preserve">    </w:t>
      </w:r>
      <w:r w:rsidRPr="00F24B0E">
        <w:rPr>
          <w:rFonts w:ascii="TH SarabunPSK" w:hAnsi="TH SarabunPSK" w:cs="TH SarabunPSK" w:hint="cs"/>
          <w:sz w:val="28"/>
          <w:cs/>
        </w:rPr>
        <w:t>หลักสูตรฯ</w:t>
      </w:r>
    </w:p>
    <w:p w14:paraId="6EBE5DB1" w14:textId="5395126D" w:rsidR="00AD31D0" w:rsidRPr="00F24B0E" w:rsidRDefault="00AD31D0" w:rsidP="00972361">
      <w:pPr>
        <w:ind w:left="1440" w:right="-1" w:firstLine="720"/>
        <w:jc w:val="thaiDistribute"/>
        <w:rPr>
          <w:rFonts w:ascii="TH SarabunPSK" w:hAnsi="TH SarabunPSK" w:cs="TH SarabunPSK"/>
          <w:b/>
          <w:bCs/>
          <w:sz w:val="28"/>
        </w:rPr>
      </w:pPr>
      <w:r w:rsidRPr="00F24B0E">
        <w:rPr>
          <w:rFonts w:ascii="TH SarabunPSK" w:hAnsi="TH SarabunPSK" w:cs="TH SarabunPSK"/>
          <w:sz w:val="28"/>
          <w:lang w:bidi="ar-SA"/>
        </w:rPr>
        <w:sym w:font="Wingdings" w:char="F06F"/>
      </w:r>
      <w:r w:rsidRPr="00F24B0E">
        <w:rPr>
          <w:rFonts w:ascii="TH SarabunPSK" w:eastAsia="BrowalliaNew" w:hAnsi="TH SarabunPSK" w:cs="TH SarabunPSK" w:hint="cs"/>
          <w:sz w:val="28"/>
          <w:cs/>
        </w:rPr>
        <w:t xml:space="preserve"> </w:t>
      </w:r>
      <w:r w:rsidRPr="00F24B0E">
        <w:rPr>
          <w:rFonts w:ascii="TH SarabunPSK" w:eastAsia="BrowalliaNew" w:hAnsi="TH SarabunPSK" w:cs="TH SarabunPSK"/>
          <w:sz w:val="28"/>
          <w:cs/>
        </w:rPr>
        <w:t>อื่นๆ</w:t>
      </w:r>
      <w:r w:rsidRPr="00F24B0E">
        <w:rPr>
          <w:rFonts w:ascii="TH SarabunPSK" w:eastAsia="BrowalliaNew" w:hAnsi="TH SarabunPSK" w:cs="TH SarabunPSK" w:hint="cs"/>
          <w:sz w:val="28"/>
          <w:cs/>
        </w:rPr>
        <w:t xml:space="preserve"> </w:t>
      </w:r>
      <w:r w:rsidRPr="00F24B0E">
        <w:rPr>
          <w:rFonts w:ascii="TH SarabunPSK" w:eastAsia="BrowalliaNew" w:hAnsi="TH SarabunPSK" w:cs="TH SarabunPSK"/>
          <w:sz w:val="28"/>
          <w:highlight w:val="lightGray"/>
          <w:cs/>
        </w:rPr>
        <w:t>(ระบุ)</w:t>
      </w:r>
      <w:r w:rsidRPr="00F24B0E">
        <w:rPr>
          <w:rFonts w:ascii="TH SarabunPSK" w:eastAsia="BrowalliaNew" w:hAnsi="TH SarabunPSK" w:cs="TH SarabunPSK"/>
          <w:sz w:val="28"/>
          <w:cs/>
        </w:rPr>
        <w:t xml:space="preserve"> ................................</w:t>
      </w:r>
      <w:r w:rsidR="00F24B0E">
        <w:rPr>
          <w:rFonts w:ascii="TH SarabunPSK" w:eastAsia="BrowalliaNew" w:hAnsi="TH SarabunPSK" w:cs="TH SarabunPSK"/>
          <w:sz w:val="28"/>
        </w:rPr>
        <w:t>...............................................................................................................</w:t>
      </w:r>
    </w:p>
    <w:p w14:paraId="181D3EDF" w14:textId="77777777" w:rsidR="00AD31D0" w:rsidRPr="00F24B0E" w:rsidRDefault="00AD31D0" w:rsidP="00972361">
      <w:pPr>
        <w:ind w:left="720" w:right="-1" w:firstLine="720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sz w:val="30"/>
          <w:szCs w:val="30"/>
        </w:rPr>
        <w:t xml:space="preserve"> </w:t>
      </w:r>
      <w:r w:rsidRPr="00F24B0E">
        <w:rPr>
          <w:rFonts w:ascii="TH SarabunPSK" w:hAnsi="TH SarabunPSK" w:cs="TH SarabunPSK"/>
          <w:b/>
          <w:bCs/>
          <w:sz w:val="28"/>
        </w:rPr>
        <w:t>6.2</w:t>
      </w:r>
      <w:r w:rsidRPr="00F24B0E">
        <w:rPr>
          <w:rFonts w:ascii="TH SarabunPSK" w:hAnsi="TH SarabunPSK" w:cs="TH SarabunPSK"/>
          <w:sz w:val="28"/>
        </w:rPr>
        <w:t xml:space="preserve"> </w:t>
      </w:r>
      <w:r w:rsidRPr="00F24B0E">
        <w:rPr>
          <w:rFonts w:ascii="TH SarabunPSK" w:hAnsi="TH SarabunPSK" w:cs="TH SarabunPSK"/>
          <w:b/>
          <w:bCs/>
          <w:sz w:val="28"/>
          <w:cs/>
        </w:rPr>
        <w:t>การประเมิน</w:t>
      </w:r>
      <w:r w:rsidRPr="00F24B0E">
        <w:rPr>
          <w:rFonts w:ascii="TH SarabunPSK" w:hAnsi="TH SarabunPSK" w:cs="TH SarabunPSK" w:hint="cs"/>
          <w:b/>
          <w:bCs/>
          <w:sz w:val="28"/>
          <w:cs/>
        </w:rPr>
        <w:t>ผล</w:t>
      </w:r>
      <w:r w:rsidRPr="00F24B0E">
        <w:rPr>
          <w:rFonts w:ascii="TH SarabunPSK" w:hAnsi="TH SarabunPSK" w:cs="TH SarabunPSK"/>
          <w:b/>
          <w:bCs/>
          <w:sz w:val="28"/>
          <w:cs/>
        </w:rPr>
        <w:t>รายวิชา</w:t>
      </w:r>
    </w:p>
    <w:p w14:paraId="3501B652" w14:textId="232FEE2A" w:rsidR="00AD31D0" w:rsidRPr="00F24B0E" w:rsidRDefault="00AD31D0" w:rsidP="00972361">
      <w:pPr>
        <w:ind w:left="1440" w:right="-1" w:firstLine="720"/>
        <w:rPr>
          <w:rFonts w:ascii="TH SarabunPSK" w:hAnsi="TH SarabunPSK" w:cs="TH SarabunPSK"/>
          <w:color w:val="C00000"/>
          <w:sz w:val="28"/>
        </w:rPr>
      </w:pPr>
      <w:r w:rsidRPr="00F24B0E">
        <w:rPr>
          <w:rFonts w:ascii="TH SarabunPSK" w:hAnsi="TH SarabunPSK" w:cs="TH SarabunPSK"/>
          <w:sz w:val="28"/>
        </w:rPr>
        <w:t xml:space="preserve">6.2.1 </w:t>
      </w:r>
      <w:r w:rsidRPr="00F24B0E">
        <w:rPr>
          <w:rFonts w:ascii="TH SarabunPSK" w:hAnsi="TH SarabunPSK" w:cs="TH SarabunPSK"/>
          <w:sz w:val="28"/>
          <w:cs/>
        </w:rPr>
        <w:t xml:space="preserve">ผลการประเมินรายวิชาโดยนักศึกษา </w:t>
      </w:r>
      <w:r w:rsidRPr="00F24B0E">
        <w:rPr>
          <w:rFonts w:ascii="TH SarabunPSK" w:hAnsi="TH SarabunPSK" w:cs="TH SarabunPSK"/>
          <w:color w:val="C00000"/>
          <w:sz w:val="28"/>
          <w:cs/>
        </w:rPr>
        <w:t>(แนบเอกสาร</w:t>
      </w:r>
      <w:r w:rsidR="00A748E7" w:rsidRPr="00F24B0E">
        <w:rPr>
          <w:rFonts w:ascii="TH SarabunPSK" w:hAnsi="TH SarabunPSK" w:cs="TH SarabunPSK" w:hint="cs"/>
          <w:color w:val="C00000"/>
          <w:sz w:val="28"/>
          <w:cs/>
        </w:rPr>
        <w:t>ผลการประเมิน</w:t>
      </w:r>
      <w:r w:rsidRPr="00F24B0E">
        <w:rPr>
          <w:rFonts w:ascii="TH SarabunPSK" w:hAnsi="TH SarabunPSK" w:cs="TH SarabunPSK" w:hint="cs"/>
          <w:color w:val="C00000"/>
          <w:sz w:val="28"/>
          <w:cs/>
        </w:rPr>
        <w:t>จาก</w:t>
      </w:r>
      <w:r w:rsidR="00A748E7" w:rsidRPr="00F24B0E">
        <w:rPr>
          <w:rFonts w:ascii="TH SarabunPSK" w:hAnsi="TH SarabunPSK" w:cs="TH SarabunPSK" w:hint="cs"/>
          <w:color w:val="C00000"/>
          <w:sz w:val="28"/>
          <w:cs/>
        </w:rPr>
        <w:t>ระบบทะเบียน</w:t>
      </w:r>
      <w:r w:rsidRPr="00F24B0E">
        <w:rPr>
          <w:rFonts w:ascii="TH SarabunPSK" w:hAnsi="TH SarabunPSK" w:cs="TH SarabunPSK"/>
          <w:color w:val="C00000"/>
          <w:sz w:val="28"/>
          <w:cs/>
        </w:rPr>
        <w:t>)</w:t>
      </w:r>
    </w:p>
    <w:p w14:paraId="1DBC424E" w14:textId="77777777" w:rsidR="00AD31D0" w:rsidRPr="00F24B0E" w:rsidRDefault="00AD31D0" w:rsidP="00972361">
      <w:pPr>
        <w:ind w:left="1440" w:right="-1" w:firstLine="720"/>
        <w:jc w:val="both"/>
        <w:rPr>
          <w:rFonts w:ascii="TH SarabunPSK" w:hAnsi="TH SarabunPSK" w:cs="TH SarabunPSK"/>
          <w:sz w:val="28"/>
        </w:rPr>
      </w:pPr>
      <w:r w:rsidRPr="00F24B0E">
        <w:rPr>
          <w:rFonts w:ascii="TH SarabunPSK" w:hAnsi="TH SarabunPSK" w:cs="TH SarabunPSK" w:hint="cs"/>
          <w:sz w:val="28"/>
          <w:cs/>
        </w:rPr>
        <w:t>.........</w:t>
      </w:r>
      <w:r w:rsidRPr="00F24B0E"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</w:t>
      </w:r>
    </w:p>
    <w:p w14:paraId="5A486DFF" w14:textId="35E1E9D3" w:rsidR="00AD31D0" w:rsidRPr="00F24B0E" w:rsidRDefault="00AD31D0" w:rsidP="00AD31D0">
      <w:pPr>
        <w:ind w:right="-1"/>
        <w:jc w:val="both"/>
        <w:rPr>
          <w:rFonts w:ascii="TH SarabunPSK" w:hAnsi="TH SarabunPSK" w:cs="TH SarabunPSK"/>
          <w:sz w:val="28"/>
        </w:rPr>
      </w:pPr>
      <w:r w:rsidRPr="00F24B0E">
        <w:rPr>
          <w:rFonts w:ascii="TH SarabunPSK" w:hAnsi="TH SarabunPSK" w:cs="TH SarabunPSK"/>
          <w:sz w:val="28"/>
          <w:cs/>
        </w:rPr>
        <w:t xml:space="preserve">    </w:t>
      </w:r>
      <w:r w:rsidRPr="00F24B0E">
        <w:rPr>
          <w:rFonts w:ascii="TH SarabunPSK" w:hAnsi="TH SarabunPSK" w:cs="TH SarabunPSK"/>
          <w:sz w:val="28"/>
        </w:rPr>
        <w:tab/>
      </w:r>
      <w:r w:rsidRPr="00F24B0E">
        <w:rPr>
          <w:rFonts w:ascii="TH SarabunPSK" w:hAnsi="TH SarabunPSK" w:cs="TH SarabunPSK"/>
          <w:sz w:val="28"/>
          <w:cs/>
        </w:rPr>
        <w:t xml:space="preserve"> </w:t>
      </w:r>
      <w:r w:rsidR="00385CF9" w:rsidRPr="00F24B0E">
        <w:rPr>
          <w:rFonts w:ascii="TH SarabunPSK" w:hAnsi="TH SarabunPSK" w:cs="TH SarabunPSK"/>
          <w:sz w:val="28"/>
        </w:rPr>
        <w:tab/>
      </w:r>
      <w:r w:rsidR="00972361" w:rsidRPr="00F24B0E">
        <w:rPr>
          <w:rFonts w:ascii="TH SarabunPSK" w:hAnsi="TH SarabunPSK" w:cs="TH SarabunPSK"/>
          <w:sz w:val="28"/>
          <w:cs/>
        </w:rPr>
        <w:tab/>
      </w:r>
      <w:r w:rsidRPr="00F24B0E">
        <w:rPr>
          <w:rFonts w:ascii="TH SarabunPSK" w:hAnsi="TH SarabunPSK" w:cs="TH SarabunPSK"/>
          <w:sz w:val="28"/>
          <w:cs/>
        </w:rPr>
        <w:t xml:space="preserve"> ข้อวิพากษ์ที่สำคัญจากผลการประเมินโดยนักศึกษา</w:t>
      </w:r>
    </w:p>
    <w:p w14:paraId="27B0AA4D" w14:textId="77777777" w:rsidR="00AD31D0" w:rsidRPr="00F24B0E" w:rsidRDefault="00AD31D0" w:rsidP="00972361">
      <w:pPr>
        <w:ind w:left="1440" w:right="-1" w:firstLine="720"/>
        <w:jc w:val="both"/>
        <w:rPr>
          <w:rFonts w:ascii="TH SarabunPSK" w:hAnsi="TH SarabunPSK" w:cs="TH SarabunPSK"/>
          <w:sz w:val="28"/>
        </w:rPr>
      </w:pPr>
      <w:r w:rsidRPr="00F24B0E">
        <w:rPr>
          <w:rFonts w:ascii="TH SarabunPSK" w:hAnsi="TH SarabunPSK" w:cs="TH SarabunPSK" w:hint="cs"/>
          <w:sz w:val="28"/>
          <w:cs/>
        </w:rPr>
        <w:t>.........</w:t>
      </w:r>
      <w:r w:rsidRPr="00F24B0E"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</w:t>
      </w:r>
    </w:p>
    <w:p w14:paraId="3F821D92" w14:textId="77777777" w:rsidR="00AD31D0" w:rsidRPr="00F24B0E" w:rsidRDefault="00AD31D0" w:rsidP="00972361">
      <w:pPr>
        <w:ind w:left="1440" w:right="-1" w:firstLine="720"/>
        <w:jc w:val="both"/>
        <w:rPr>
          <w:rFonts w:ascii="TH SarabunPSK" w:hAnsi="TH SarabunPSK" w:cs="TH SarabunPSK"/>
          <w:sz w:val="28"/>
        </w:rPr>
      </w:pPr>
      <w:r w:rsidRPr="00F24B0E">
        <w:rPr>
          <w:rFonts w:ascii="TH SarabunPSK" w:hAnsi="TH SarabunPSK" w:cs="TH SarabunPSK"/>
          <w:sz w:val="28"/>
        </w:rPr>
        <w:t>6.</w:t>
      </w:r>
      <w:r w:rsidRPr="00F24B0E">
        <w:rPr>
          <w:rFonts w:ascii="TH SarabunPSK" w:hAnsi="TH SarabunPSK" w:cs="TH SarabunPSK"/>
          <w:sz w:val="28"/>
          <w:cs/>
        </w:rPr>
        <w:t>2.</w:t>
      </w:r>
      <w:r w:rsidRPr="00F24B0E">
        <w:rPr>
          <w:rFonts w:ascii="TH SarabunPSK" w:hAnsi="TH SarabunPSK" w:cs="TH SarabunPSK"/>
          <w:sz w:val="28"/>
        </w:rPr>
        <w:t>2</w:t>
      </w:r>
      <w:r w:rsidRPr="00F24B0E">
        <w:rPr>
          <w:rFonts w:ascii="TH SarabunPSK" w:hAnsi="TH SarabunPSK" w:cs="TH SarabunPSK"/>
          <w:sz w:val="28"/>
          <w:cs/>
        </w:rPr>
        <w:t xml:space="preserve"> ผลการประเม</w:t>
      </w:r>
      <w:r w:rsidRPr="00F24B0E">
        <w:rPr>
          <w:rFonts w:ascii="TH SarabunPSK" w:hAnsi="TH SarabunPSK" w:cs="TH SarabunPSK" w:hint="cs"/>
          <w:sz w:val="28"/>
          <w:cs/>
        </w:rPr>
        <w:t>ิ</w:t>
      </w:r>
      <w:r w:rsidRPr="00F24B0E">
        <w:rPr>
          <w:rFonts w:ascii="TH SarabunPSK" w:hAnsi="TH SarabunPSK" w:cs="TH SarabunPSK"/>
          <w:sz w:val="28"/>
          <w:cs/>
        </w:rPr>
        <w:t>นรายวิชาโดย</w:t>
      </w:r>
      <w:r w:rsidRPr="00F24B0E">
        <w:rPr>
          <w:rFonts w:ascii="TH SarabunPSK" w:hAnsi="TH SarabunPSK" w:cs="TH SarabunPSK" w:hint="cs"/>
          <w:sz w:val="28"/>
          <w:cs/>
        </w:rPr>
        <w:t>อาจารย์ผู้สอน</w:t>
      </w:r>
    </w:p>
    <w:p w14:paraId="7DB53C75" w14:textId="46EAECE9" w:rsidR="00AD31D0" w:rsidRPr="00F24B0E" w:rsidRDefault="00AD31D0" w:rsidP="00972361">
      <w:pPr>
        <w:ind w:left="2160" w:right="-1"/>
        <w:jc w:val="both"/>
        <w:rPr>
          <w:rFonts w:ascii="TH SarabunPSK" w:hAnsi="TH SarabunPSK" w:cs="TH SarabunPSK"/>
          <w:sz w:val="28"/>
        </w:rPr>
      </w:pPr>
      <w:r w:rsidRPr="00F24B0E">
        <w:rPr>
          <w:rFonts w:ascii="TH SarabunPSK" w:hAnsi="TH SarabunPSK" w:cs="TH SarabunPSK" w:hint="cs"/>
          <w:sz w:val="28"/>
          <w:cs/>
        </w:rPr>
        <w:t>.........</w:t>
      </w:r>
      <w:r w:rsidRPr="00F24B0E"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</w:t>
      </w:r>
      <w:r w:rsidR="00972361" w:rsidRPr="00F24B0E">
        <w:rPr>
          <w:rFonts w:ascii="TH SarabunPSK" w:hAnsi="TH SarabunPSK" w:cs="TH SarabunPSK"/>
          <w:sz w:val="28"/>
        </w:rPr>
        <w:t>….</w:t>
      </w:r>
    </w:p>
    <w:p w14:paraId="2CDD4D37" w14:textId="3D8F6F40" w:rsidR="00AD31D0" w:rsidRPr="00F24B0E" w:rsidRDefault="00AD31D0" w:rsidP="00AD31D0">
      <w:pPr>
        <w:ind w:right="-1"/>
        <w:jc w:val="both"/>
        <w:rPr>
          <w:rFonts w:ascii="TH SarabunPSK" w:hAnsi="TH SarabunPSK" w:cs="TH SarabunPSK"/>
          <w:sz w:val="28"/>
        </w:rPr>
      </w:pPr>
      <w:r w:rsidRPr="00F24B0E">
        <w:rPr>
          <w:rFonts w:ascii="TH SarabunPSK" w:hAnsi="TH SarabunPSK" w:cs="TH SarabunPSK"/>
          <w:sz w:val="28"/>
          <w:cs/>
        </w:rPr>
        <w:t xml:space="preserve">    </w:t>
      </w:r>
      <w:r w:rsidRPr="00F24B0E">
        <w:rPr>
          <w:rFonts w:ascii="TH SarabunPSK" w:hAnsi="TH SarabunPSK" w:cs="TH SarabunPSK"/>
          <w:sz w:val="28"/>
          <w:cs/>
        </w:rPr>
        <w:tab/>
      </w:r>
      <w:r w:rsidR="00385CF9" w:rsidRPr="00F24B0E">
        <w:rPr>
          <w:rFonts w:ascii="TH SarabunPSK" w:hAnsi="TH SarabunPSK" w:cs="TH SarabunPSK"/>
          <w:sz w:val="28"/>
        </w:rPr>
        <w:tab/>
      </w:r>
      <w:r w:rsidR="00972361" w:rsidRPr="00F24B0E">
        <w:rPr>
          <w:rFonts w:ascii="TH SarabunPSK" w:hAnsi="TH SarabunPSK" w:cs="TH SarabunPSK"/>
          <w:sz w:val="28"/>
        </w:rPr>
        <w:tab/>
      </w:r>
      <w:r w:rsidRPr="00F24B0E">
        <w:rPr>
          <w:rFonts w:ascii="TH SarabunPSK" w:hAnsi="TH SarabunPSK" w:cs="TH SarabunPSK"/>
          <w:sz w:val="28"/>
          <w:cs/>
        </w:rPr>
        <w:t>ข้อวิพากษ์ที่สำคัญจากผลการประเมินโด</w:t>
      </w:r>
      <w:r w:rsidRPr="00F24B0E">
        <w:rPr>
          <w:rFonts w:ascii="TH SarabunPSK" w:hAnsi="TH SarabunPSK" w:cs="TH SarabunPSK" w:hint="cs"/>
          <w:sz w:val="28"/>
          <w:cs/>
        </w:rPr>
        <w:t>ยอาจารย์ผู้สอน</w:t>
      </w:r>
    </w:p>
    <w:p w14:paraId="23B341DE" w14:textId="46F18D0A" w:rsidR="00385CF9" w:rsidRPr="00F24B0E" w:rsidRDefault="00385CF9" w:rsidP="00972361">
      <w:pPr>
        <w:ind w:left="1440" w:right="-1" w:firstLine="720"/>
        <w:jc w:val="both"/>
        <w:rPr>
          <w:rFonts w:ascii="TH SarabunPSK" w:hAnsi="TH SarabunPSK" w:cs="TH SarabunPSK"/>
          <w:sz w:val="28"/>
        </w:rPr>
      </w:pPr>
      <w:r w:rsidRPr="00F24B0E"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</w:t>
      </w:r>
    </w:p>
    <w:p w14:paraId="40E8026F" w14:textId="77777777" w:rsidR="00AD31D0" w:rsidRPr="00F24B0E" w:rsidRDefault="00AD31D0" w:rsidP="00972361">
      <w:pPr>
        <w:ind w:left="1440" w:right="-1" w:firstLine="720"/>
        <w:jc w:val="both"/>
        <w:rPr>
          <w:rFonts w:ascii="TH SarabunPSK" w:hAnsi="TH SarabunPSK" w:cs="TH SarabunPSK"/>
          <w:sz w:val="28"/>
        </w:rPr>
      </w:pPr>
      <w:r w:rsidRPr="00F24B0E">
        <w:rPr>
          <w:rFonts w:ascii="TH SarabunPSK" w:hAnsi="TH SarabunPSK" w:cs="TH SarabunPSK"/>
          <w:sz w:val="28"/>
        </w:rPr>
        <w:t xml:space="preserve">6.2.3 </w:t>
      </w:r>
      <w:r w:rsidRPr="00F24B0E">
        <w:rPr>
          <w:rFonts w:ascii="TH SarabunPSK" w:hAnsi="TH SarabunPSK" w:cs="TH SarabunPSK"/>
          <w:sz w:val="28"/>
          <w:cs/>
        </w:rPr>
        <w:t>ผลการประเม</w:t>
      </w:r>
      <w:r w:rsidRPr="00F24B0E">
        <w:rPr>
          <w:rFonts w:ascii="TH SarabunPSK" w:hAnsi="TH SarabunPSK" w:cs="TH SarabunPSK" w:hint="cs"/>
          <w:sz w:val="28"/>
          <w:cs/>
        </w:rPr>
        <w:t>ิ</w:t>
      </w:r>
      <w:r w:rsidRPr="00F24B0E">
        <w:rPr>
          <w:rFonts w:ascii="TH SarabunPSK" w:hAnsi="TH SarabunPSK" w:cs="TH SarabunPSK"/>
          <w:sz w:val="28"/>
          <w:cs/>
        </w:rPr>
        <w:t>นรายวิชาโดย</w:t>
      </w:r>
      <w:r w:rsidRPr="00F24B0E">
        <w:rPr>
          <w:rFonts w:ascii="TH SarabunPSK" w:hAnsi="TH SarabunPSK" w:cs="TH SarabunPSK" w:hint="cs"/>
          <w:sz w:val="28"/>
          <w:cs/>
        </w:rPr>
        <w:t>อาจารย์พี่เลี้ยงจากแหล่งฝึก</w:t>
      </w:r>
    </w:p>
    <w:p w14:paraId="1FB232CB" w14:textId="77777777" w:rsidR="00AD31D0" w:rsidRPr="00F24B0E" w:rsidRDefault="00AD31D0" w:rsidP="00972361">
      <w:pPr>
        <w:ind w:left="1440" w:right="-1" w:firstLine="720"/>
        <w:jc w:val="both"/>
        <w:rPr>
          <w:rFonts w:ascii="TH SarabunPSK" w:hAnsi="TH SarabunPSK" w:cs="TH SarabunPSK"/>
          <w:sz w:val="28"/>
        </w:rPr>
      </w:pPr>
      <w:r w:rsidRPr="00F24B0E"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</w:t>
      </w:r>
    </w:p>
    <w:p w14:paraId="125360C1" w14:textId="62E42224" w:rsidR="00AD31D0" w:rsidRPr="00F24B0E" w:rsidRDefault="00AD31D0" w:rsidP="00972361">
      <w:pPr>
        <w:ind w:left="1440" w:right="-1" w:firstLine="720"/>
        <w:jc w:val="both"/>
        <w:rPr>
          <w:rFonts w:ascii="TH SarabunPSK" w:hAnsi="TH SarabunPSK" w:cs="TH SarabunPSK"/>
          <w:sz w:val="28"/>
          <w:cs/>
        </w:rPr>
      </w:pPr>
      <w:r w:rsidRPr="00F24B0E">
        <w:rPr>
          <w:rFonts w:ascii="TH SarabunPSK" w:hAnsi="TH SarabunPSK" w:cs="TH SarabunPSK"/>
          <w:sz w:val="28"/>
          <w:cs/>
        </w:rPr>
        <w:t>ข้อวิพากษ์ที่สำคัญจากผลการประเมินโดย</w:t>
      </w:r>
      <w:r w:rsidR="00C95687" w:rsidRPr="00F24B0E">
        <w:rPr>
          <w:rFonts w:ascii="TH SarabunPSK" w:hAnsi="TH SarabunPSK" w:cs="TH SarabunPSK" w:hint="cs"/>
          <w:sz w:val="28"/>
          <w:cs/>
        </w:rPr>
        <w:t>อาจารย์พี่เลี้ยงจากแหล่งฝึก</w:t>
      </w:r>
    </w:p>
    <w:p w14:paraId="54979162" w14:textId="7E50837A" w:rsidR="00AD31D0" w:rsidRPr="00095C34" w:rsidRDefault="00AD31D0" w:rsidP="00095C34">
      <w:pPr>
        <w:ind w:left="1440" w:right="-1" w:firstLine="720"/>
        <w:jc w:val="both"/>
        <w:rPr>
          <w:rFonts w:ascii="TH SarabunPSK" w:hAnsi="TH SarabunPSK" w:cs="TH SarabunPSK"/>
          <w:sz w:val="30"/>
          <w:szCs w:val="30"/>
        </w:rPr>
      </w:pPr>
      <w:r w:rsidRPr="00F24B0E"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</w:t>
      </w:r>
    </w:p>
    <w:p w14:paraId="5F4BEF85" w14:textId="28CA6F75" w:rsidR="00C54D7B" w:rsidRPr="00C54D7B" w:rsidRDefault="00AD31D0" w:rsidP="00C54D7B">
      <w:pPr>
        <w:ind w:right="-1"/>
        <w:jc w:val="both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 xml:space="preserve">    </w:t>
      </w:r>
      <w:r w:rsidR="004D0066">
        <w:rPr>
          <w:rFonts w:ascii="TH SarabunPSK" w:hAnsi="TH SarabunPSK" w:cs="TH SarabunPSK"/>
          <w:b/>
          <w:bCs/>
          <w:sz w:val="30"/>
          <w:szCs w:val="30"/>
        </w:rPr>
        <w:tab/>
      </w:r>
    </w:p>
    <w:p w14:paraId="7F30B899" w14:textId="586E5BFD" w:rsidR="00C54D7B" w:rsidRDefault="00C54D7B" w:rsidP="00C54D7B">
      <w:pPr>
        <w:ind w:left="720" w:right="-1"/>
        <w:jc w:val="thaiDistribute"/>
        <w:rPr>
          <w:rFonts w:ascii="TH SarabunPSK" w:hAnsi="TH SarabunPSK" w:cs="TH SarabunPSK"/>
          <w:b/>
          <w:bCs/>
          <w:noProof/>
          <w:sz w:val="24"/>
          <w:szCs w:val="24"/>
        </w:rPr>
      </w:pPr>
    </w:p>
    <w:p w14:paraId="565A73A4" w14:textId="085ED5F0" w:rsidR="00095C34" w:rsidRDefault="00095C34" w:rsidP="00C54D7B">
      <w:pPr>
        <w:ind w:left="720" w:right="-1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b/>
          <w:bCs/>
          <w:noProof/>
          <w:sz w:val="24"/>
          <w:szCs w:val="24"/>
        </w:rPr>
        <w:drawing>
          <wp:inline distT="0" distB="0" distL="0" distR="0" wp14:anchorId="3942139B" wp14:editId="36F6FCB9">
            <wp:extent cx="609600" cy="650240"/>
            <wp:effectExtent l="0" t="0" r="0" b="0"/>
            <wp:docPr id="1324745484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83" cy="6538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26CC62" w14:textId="77777777" w:rsidR="00C54D7B" w:rsidRPr="00343EA1" w:rsidRDefault="00C54D7B" w:rsidP="00095C34">
      <w:pPr>
        <w:ind w:left="720" w:rightChars="1440" w:right="3168" w:firstLine="720"/>
        <w:rPr>
          <w:rFonts w:ascii="TH Fah kwang" w:hAnsi="TH Fah kwang" w:cs="TH Fah kwang"/>
          <w:b/>
          <w:bCs/>
          <w:sz w:val="30"/>
          <w:szCs w:val="30"/>
        </w:rPr>
      </w:pPr>
      <w:r>
        <w:rPr>
          <w:rFonts w:ascii="TH Fah kwang" w:hAnsi="TH Fah kwang" w:cs="TH Fah kwang" w:hint="cs"/>
          <w:b/>
          <w:bCs/>
          <w:sz w:val="30"/>
          <w:szCs w:val="30"/>
          <w:cs/>
        </w:rPr>
        <w:t>รายงานสรุปการจัดการเรียนรู้ในรายวิชา (</w:t>
      </w:r>
      <w:r>
        <w:rPr>
          <w:rFonts w:ascii="TH Fah kwang" w:hAnsi="TH Fah kwang" w:cs="TH Fah kwang"/>
          <w:b/>
          <w:bCs/>
          <w:sz w:val="30"/>
          <w:szCs w:val="30"/>
        </w:rPr>
        <w:t>OBE5</w:t>
      </w:r>
      <w:r>
        <w:rPr>
          <w:rFonts w:ascii="TH Fah kwang" w:hAnsi="TH Fah kwang" w:cs="TH Fah kwang" w:hint="cs"/>
          <w:b/>
          <w:bCs/>
          <w:sz w:val="30"/>
          <w:szCs w:val="30"/>
          <w:cs/>
        </w:rPr>
        <w:t>)</w:t>
      </w:r>
    </w:p>
    <w:p w14:paraId="72B907EA" w14:textId="0F457948" w:rsidR="00C54D7B" w:rsidRDefault="00C54D7B" w:rsidP="00095C34">
      <w:pPr>
        <w:ind w:left="720" w:right="-1" w:firstLine="720"/>
        <w:jc w:val="thaiDistribute"/>
        <w:rPr>
          <w:rFonts w:ascii="TH Fah kwang" w:hAnsi="TH Fah kwang" w:cs="TH Fah kwang"/>
          <w:b/>
          <w:bCs/>
          <w:sz w:val="30"/>
          <w:szCs w:val="30"/>
        </w:rPr>
      </w:pPr>
      <w:r w:rsidRPr="00343EA1">
        <w:rPr>
          <w:rFonts w:ascii="TH Fah kwang" w:hAnsi="TH Fah kwang" w:cs="TH Fah kwang"/>
          <w:b/>
          <w:bCs/>
          <w:sz w:val="30"/>
          <w:szCs w:val="30"/>
          <w:cs/>
        </w:rPr>
        <w:lastRenderedPageBreak/>
        <w:t xml:space="preserve">คณะพยาบาลศาสตร์ </w:t>
      </w:r>
      <w:r w:rsidRPr="00343EA1">
        <w:rPr>
          <w:rFonts w:ascii="TH Fah kwang" w:hAnsi="TH Fah kwang" w:cs="TH Fah kwang"/>
          <w:b/>
          <w:bCs/>
          <w:noProof/>
          <w:sz w:val="30"/>
          <w:szCs w:val="30"/>
          <w:lang w:val="th-TH"/>
          <w14:ligatures w14:val="none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AE6833A" wp14:editId="4844F95F">
                <wp:simplePos x="0" y="0"/>
                <wp:positionH relativeFrom="page">
                  <wp:posOffset>-2019300</wp:posOffset>
                </wp:positionH>
                <wp:positionV relativeFrom="paragraph">
                  <wp:posOffset>318135</wp:posOffset>
                </wp:positionV>
                <wp:extent cx="9766300" cy="76200"/>
                <wp:effectExtent l="0" t="0" r="25400" b="19050"/>
                <wp:wrapNone/>
                <wp:docPr id="80341795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66300" cy="7620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A5AB8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B8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B8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B8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16162570" id="Rectangle: Rounded Corners 1" o:spid="_x0000_s1026" style="position:absolute;margin-left:-159pt;margin-top:25.05pt;width:769pt;height:6pt;z-index:25171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" fillcolor="#d0d3bf" strokecolor="#a5ab81" strokeweight=".5pt">
                <v:fill color2="#c0c4a8" rotate="t" colors="0 #d0d3bf;.5 #c7cab4;1 #c0c4a8" focus="100%" type="gradient">
                  <o:fill v:ext="view" type="gradientUnscaled"/>
                </v:fill>
                <v:stroke joinstyle="miter"/>
                <w10:wrap anchorx="page"/>
              </v:roundrect>
            </w:pict>
          </mc:Fallback>
        </mc:AlternateContent>
      </w:r>
      <w:r w:rsidRPr="00343EA1">
        <w:rPr>
          <w:rFonts w:ascii="TH Fah kwang" w:hAnsi="TH Fah kwang" w:cs="TH Fah kwang"/>
          <w:b/>
          <w:bCs/>
          <w:sz w:val="30"/>
          <w:szCs w:val="30"/>
          <w:cs/>
        </w:rPr>
        <w:t>มหาวิทยาลัยราชภัฏชัยภูมิ</w:t>
      </w:r>
    </w:p>
    <w:p w14:paraId="00C00423" w14:textId="77777777" w:rsidR="006D4D9F" w:rsidRPr="006D4D9F" w:rsidRDefault="006D4D9F" w:rsidP="006D4D9F">
      <w:pPr>
        <w:ind w:left="720" w:right="-1"/>
        <w:jc w:val="thaiDistribute"/>
        <w:rPr>
          <w:rFonts w:ascii="TH Fah kwang" w:hAnsi="TH Fah kwang" w:cs="TH Fah kwang"/>
          <w:b/>
          <w:bCs/>
          <w:sz w:val="30"/>
          <w:szCs w:val="30"/>
        </w:rPr>
      </w:pPr>
    </w:p>
    <w:p w14:paraId="43CC1826" w14:textId="77777777" w:rsidR="00095C34" w:rsidRPr="00254732" w:rsidRDefault="00095C34" w:rsidP="009969F4">
      <w:pPr>
        <w:ind w:left="720" w:right="-1" w:firstLine="720"/>
        <w:jc w:val="thaiDistribute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254732">
        <w:rPr>
          <w:rFonts w:ascii="TH SarabunPSK" w:hAnsi="TH SarabunPSK" w:cs="TH SarabunPSK"/>
          <w:b/>
          <w:bCs/>
          <w:sz w:val="30"/>
          <w:szCs w:val="30"/>
        </w:rPr>
        <w:t xml:space="preserve">6.3 </w:t>
      </w:r>
      <w:r w:rsidRPr="00254732">
        <w:rPr>
          <w:rFonts w:ascii="TH SarabunPSK" w:hAnsi="TH SarabunPSK" w:cs="TH SarabunPSK"/>
          <w:b/>
          <w:bCs/>
          <w:sz w:val="30"/>
          <w:szCs w:val="30"/>
          <w:cs/>
        </w:rPr>
        <w:t>ประเด็นด้านทรัพยากรประกอบการเรียนและสิ่งอำนวยความสะดวก</w:t>
      </w:r>
      <w:r w:rsidRPr="00254732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Pr="00254732">
        <w:rPr>
          <w:rFonts w:ascii="TH SarabunPSK" w:hAnsi="TH SarabunPSK" w:cs="TH SarabunPSK" w:hint="cs"/>
          <w:b/>
          <w:bCs/>
          <w:sz w:val="30"/>
          <w:szCs w:val="30"/>
          <w:cs/>
        </w:rPr>
        <w:t>(ถ้ามี)</w:t>
      </w:r>
    </w:p>
    <w:p w14:paraId="42A4B54D" w14:textId="3E9FDF27" w:rsidR="00095C34" w:rsidRDefault="00095C34" w:rsidP="00095C34">
      <w:pPr>
        <w:ind w:left="720" w:right="-1" w:firstLine="720"/>
        <w:jc w:val="both"/>
        <w:rPr>
          <w:rFonts w:ascii="TH SarabunPSK" w:hAnsi="TH SarabunPSK" w:cs="TH SarabunPSK"/>
          <w:b/>
          <w:bCs/>
          <w:sz w:val="30"/>
          <w:szCs w:val="30"/>
        </w:rPr>
      </w:pPr>
      <w:r w:rsidRPr="00254732">
        <w:rPr>
          <w:rFonts w:ascii="TH SarabunPSK" w:hAnsi="TH SarabunPSK" w:cs="TH SarabunPSK" w:hint="cs"/>
          <w:sz w:val="30"/>
          <w:szCs w:val="30"/>
          <w:cs/>
        </w:rPr>
        <w:t>........</w:t>
      </w:r>
      <w:r w:rsidRPr="00254732"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…………………………………………………………………………………………………………………………………………………</w:t>
      </w:r>
    </w:p>
    <w:p w14:paraId="55B12F19" w14:textId="63AB6DEB" w:rsidR="00AD31D0" w:rsidRPr="001F1476" w:rsidRDefault="00AD31D0" w:rsidP="009969F4">
      <w:pPr>
        <w:ind w:left="720" w:right="-1" w:firstLine="720"/>
        <w:jc w:val="both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</w:rPr>
        <w:t xml:space="preserve">6.4 </w:t>
      </w:r>
      <w:r w:rsidRPr="001F1476">
        <w:rPr>
          <w:rFonts w:ascii="TH SarabunPSK" w:hAnsi="TH SarabunPSK" w:cs="TH SarabunPSK"/>
          <w:b/>
          <w:bCs/>
          <w:sz w:val="30"/>
          <w:szCs w:val="30"/>
          <w:cs/>
        </w:rPr>
        <w:t>ประเด็นด้านการบริหาร</w:t>
      </w:r>
      <w:r w:rsidRPr="001F1476">
        <w:rPr>
          <w:rFonts w:ascii="TH SarabunPSK" w:hAnsi="TH SarabunPSK" w:cs="TH SarabunPSK" w:hint="cs"/>
          <w:b/>
          <w:bCs/>
          <w:sz w:val="30"/>
          <w:szCs w:val="30"/>
          <w:cs/>
        </w:rPr>
        <w:t>จัดการ (ถ้ามี)</w:t>
      </w:r>
    </w:p>
    <w:p w14:paraId="0968AB66" w14:textId="77777777" w:rsidR="00AD31D0" w:rsidRDefault="00AD31D0" w:rsidP="004D0066">
      <w:pPr>
        <w:ind w:left="720" w:right="-1" w:firstLine="720"/>
        <w:rPr>
          <w:rFonts w:ascii="TH SarabunPSK" w:hAnsi="TH SarabunPSK" w:cs="TH SarabunPSK"/>
          <w:sz w:val="30"/>
          <w:szCs w:val="30"/>
        </w:rPr>
      </w:pPr>
      <w:r w:rsidRPr="001F1476">
        <w:rPr>
          <w:rFonts w:ascii="TH SarabunPSK" w:hAnsi="TH SarabunPSK" w:cs="TH SarabunPSK" w:hint="cs"/>
          <w:sz w:val="30"/>
          <w:szCs w:val="30"/>
          <w:cs/>
        </w:rPr>
        <w:t>.........</w:t>
      </w:r>
      <w:r w:rsidRPr="001F1476"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</w:t>
      </w:r>
    </w:p>
    <w:p w14:paraId="0F842F51" w14:textId="708E066B" w:rsidR="00AD31D0" w:rsidRDefault="00AD31D0" w:rsidP="00AD31D0">
      <w:pPr>
        <w:ind w:right="-1"/>
        <w:rPr>
          <w:rFonts w:ascii="TH SarabunPSK" w:hAnsi="TH SarabunPSK" w:cs="TH SarabunPSK"/>
          <w:b/>
          <w:bCs/>
          <w:sz w:val="30"/>
          <w:szCs w:val="30"/>
        </w:rPr>
      </w:pPr>
      <w:r w:rsidRPr="00CB33AB">
        <w:rPr>
          <w:rFonts w:ascii="TH SarabunPSK" w:hAnsi="TH SarabunPSK" w:cs="TH SarabunPSK"/>
          <w:b/>
          <w:bCs/>
          <w:sz w:val="30"/>
          <w:szCs w:val="30"/>
        </w:rPr>
        <w:t xml:space="preserve">   </w:t>
      </w:r>
      <w:r w:rsidR="004D0066">
        <w:rPr>
          <w:rFonts w:ascii="TH SarabunPSK" w:hAnsi="TH SarabunPSK" w:cs="TH SarabunPSK"/>
          <w:b/>
          <w:bCs/>
          <w:sz w:val="30"/>
          <w:szCs w:val="30"/>
        </w:rPr>
        <w:tab/>
      </w:r>
      <w:r w:rsidR="009969F4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CB33AB">
        <w:rPr>
          <w:rFonts w:ascii="TH SarabunPSK" w:hAnsi="TH SarabunPSK" w:cs="TH SarabunPSK"/>
          <w:b/>
          <w:bCs/>
          <w:sz w:val="30"/>
          <w:szCs w:val="30"/>
        </w:rPr>
        <w:t xml:space="preserve">6.5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การอุทธรณ์และการจัดการข้อร้องเรียนในรายวิชา</w:t>
      </w:r>
    </w:p>
    <w:p w14:paraId="5D17DFEF" w14:textId="13992039" w:rsidR="00AD31D0" w:rsidRPr="00F9188C" w:rsidRDefault="004D0066" w:rsidP="00AD31D0">
      <w:pPr>
        <w:autoSpaceDE w:val="0"/>
        <w:autoSpaceDN w:val="0"/>
        <w:adjustRightInd w:val="0"/>
        <w:ind w:left="702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</w:rPr>
        <w:tab/>
      </w:r>
      <w:r w:rsidR="009969F4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="00AD31D0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="00AD31D0" w:rsidRPr="00F9188C">
        <w:rPr>
          <w:rFonts w:ascii="TH SarabunPSK" w:hAnsi="TH SarabunPSK" w:cs="TH SarabunPSK"/>
          <w:sz w:val="30"/>
          <w:szCs w:val="30"/>
          <w:lang w:bidi="ar-SA"/>
        </w:rPr>
        <w:sym w:font="Wingdings" w:char="F06F"/>
      </w:r>
      <w:r w:rsidR="00AD31D0">
        <w:rPr>
          <w:rFonts w:ascii="TH SarabunPSK" w:hAnsi="TH SarabunPSK" w:cs="TH SarabunPSK" w:hint="cs"/>
          <w:sz w:val="30"/>
          <w:szCs w:val="30"/>
          <w:cs/>
        </w:rPr>
        <w:t xml:space="preserve"> มี</w:t>
      </w:r>
      <w:r w:rsidR="00AD31D0" w:rsidRPr="00F9188C">
        <w:rPr>
          <w:rFonts w:ascii="TH SarabunPSK" w:hAnsi="TH SarabunPSK" w:cs="TH SarabunPSK"/>
          <w:sz w:val="30"/>
          <w:szCs w:val="30"/>
          <w:cs/>
        </w:rPr>
        <w:t xml:space="preserve"> </w:t>
      </w:r>
    </w:p>
    <w:p w14:paraId="77F6C5C9" w14:textId="77777777" w:rsidR="00AD31D0" w:rsidRPr="00F9188C" w:rsidRDefault="00AD31D0" w:rsidP="009969F4">
      <w:pPr>
        <w:autoSpaceDE w:val="0"/>
        <w:autoSpaceDN w:val="0"/>
        <w:adjustRightInd w:val="0"/>
        <w:ind w:left="2142" w:firstLine="18"/>
        <w:jc w:val="thaiDistribute"/>
        <w:rPr>
          <w:rFonts w:ascii="TH SarabunPSK" w:hAnsi="TH SarabunPSK" w:cs="TH SarabunPSK"/>
          <w:sz w:val="30"/>
          <w:szCs w:val="30"/>
        </w:rPr>
      </w:pPr>
      <w:r w:rsidRPr="00F9188C">
        <w:rPr>
          <w:rFonts w:ascii="TH SarabunPSK" w:hAnsi="TH SarabunPSK" w:cs="TH SarabunPSK"/>
          <w:sz w:val="30"/>
          <w:szCs w:val="30"/>
          <w:lang w:bidi="ar-SA"/>
        </w:rPr>
        <w:sym w:font="Wingdings" w:char="F06F"/>
      </w:r>
      <w:r>
        <w:rPr>
          <w:rFonts w:ascii="TH SarabunPSK" w:hAnsi="TH SarabunPSK" w:cs="TH SarabunPSK" w:hint="cs"/>
          <w:sz w:val="30"/>
          <w:szCs w:val="30"/>
          <w:cs/>
        </w:rPr>
        <w:t xml:space="preserve"> ไม่</w:t>
      </w:r>
      <w:r w:rsidRPr="00F9188C">
        <w:rPr>
          <w:rFonts w:ascii="TH SarabunPSK" w:hAnsi="TH SarabunPSK" w:cs="TH SarabunPSK"/>
          <w:sz w:val="30"/>
          <w:szCs w:val="30"/>
          <w:cs/>
        </w:rPr>
        <w:t>มี</w:t>
      </w:r>
    </w:p>
    <w:p w14:paraId="5E94C2C4" w14:textId="510EBAC9" w:rsidR="001063C2" w:rsidRDefault="00AD31D0" w:rsidP="009969F4">
      <w:pPr>
        <w:ind w:left="1422" w:firstLine="720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แนวทางการจัดการข้อร้องเรียน</w:t>
      </w:r>
      <w:r w:rsidRPr="001F1476">
        <w:rPr>
          <w:rFonts w:ascii="TH SarabunPSK" w:hAnsi="TH SarabunPSK" w:cs="TH SarabunPSK" w:hint="cs"/>
          <w:sz w:val="30"/>
          <w:szCs w:val="30"/>
          <w:cs/>
        </w:rPr>
        <w:t>.........</w:t>
      </w:r>
      <w:r w:rsidRPr="001F1476"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</w:t>
      </w:r>
    </w:p>
    <w:p w14:paraId="71CC6BE2" w14:textId="58C0F9DE" w:rsidR="00A748E7" w:rsidRDefault="006D4D9F" w:rsidP="00A748E7">
      <w:pPr>
        <w:ind w:left="720" w:right="-1" w:firstLine="720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14:ligatures w14:val="none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F9F603A" wp14:editId="56C7E481">
                <wp:simplePos x="0" y="0"/>
                <wp:positionH relativeFrom="margin">
                  <wp:posOffset>946150</wp:posOffset>
                </wp:positionH>
                <wp:positionV relativeFrom="paragraph">
                  <wp:posOffset>142875</wp:posOffset>
                </wp:positionV>
                <wp:extent cx="3403600" cy="386715"/>
                <wp:effectExtent l="0" t="0" r="25400" b="13335"/>
                <wp:wrapNone/>
                <wp:docPr id="327522248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3600" cy="386715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A5AB81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A5AB81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A5AB81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A5AB8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AAF3932" w14:textId="2EB14BEE" w:rsidR="006D4D9F" w:rsidRPr="00AE2EEF" w:rsidRDefault="006D4D9F" w:rsidP="006D4D9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AE2EE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หมวดที่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>7</w:t>
                            </w:r>
                            <w:r w:rsidRPr="00AE2EE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1F147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แผนการปรับปรุง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และพัฒนารายวิชาจากผลการประเมิน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9F603A" id="_x0000_s1035" style="position:absolute;left:0;text-align:left;margin-left:74.5pt;margin-top:11.25pt;width:268pt;height:30.4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" fillcolor="#d0d3bf" strokecolor="#a5ab81" strokeweight=".5pt">
                <v:fill color2="#c0c4a8" rotate="t" colors="0 #d0d3bf;.5 #c7cab4;1 #c0c4a8" focus="100%" type="gradient">
                  <o:fill v:ext="view" type="gradientUnscaled"/>
                </v:fill>
                <v:stroke joinstyle="miter"/>
                <v:textbox>
                  <w:txbxContent>
                    <w:p w14:paraId="6AAF3932" w14:textId="2EB14BEE" w:rsidR="006D4D9F" w:rsidRPr="00AE2EEF" w:rsidRDefault="006D4D9F" w:rsidP="006D4D9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AE2EEF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หมวดที่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>7</w:t>
                      </w:r>
                      <w:r w:rsidRPr="00AE2EEF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Pr="001F1476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>แผนการปรับปรุง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และพัฒนารายวิชาจากผลการประเมิน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EC68849" w14:textId="77777777" w:rsidR="006D4D9F" w:rsidRDefault="006D4D9F" w:rsidP="00A748E7">
      <w:pPr>
        <w:ind w:left="720" w:right="-1" w:firstLine="72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14:paraId="6B1868E1" w14:textId="77777777" w:rsidR="009969F4" w:rsidRDefault="009969F4" w:rsidP="006D4D9F">
      <w:pPr>
        <w:ind w:right="-1" w:firstLine="720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p w14:paraId="3B5B5C9E" w14:textId="7475ED2A" w:rsidR="00A748E7" w:rsidRPr="001F1476" w:rsidRDefault="006D4D9F" w:rsidP="009969F4">
      <w:pPr>
        <w:ind w:left="702" w:right="-1" w:firstLine="720"/>
        <w:jc w:val="both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แผน</w:t>
      </w:r>
      <w:r w:rsidR="00A748E7" w:rsidRPr="001F1476">
        <w:rPr>
          <w:rFonts w:ascii="TH SarabunPSK" w:hAnsi="TH SarabunPSK" w:cs="TH SarabunPSK"/>
          <w:b/>
          <w:bCs/>
          <w:sz w:val="30"/>
          <w:szCs w:val="30"/>
          <w:cs/>
        </w:rPr>
        <w:t>การดำเนินการ</w:t>
      </w:r>
      <w:r w:rsidR="00A748E7" w:rsidRPr="001F1476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เพื่อการปรับปรุงการเรียนการสอน/รายวิชา (นอกเหนือจากที่ระบุไว้ในหมวดที่ </w:t>
      </w:r>
      <w:r w:rsidR="00A748E7">
        <w:rPr>
          <w:rFonts w:ascii="TH SarabunPSK" w:hAnsi="TH SarabunPSK" w:cs="TH SarabunPSK"/>
          <w:b/>
          <w:bCs/>
          <w:sz w:val="30"/>
          <w:szCs w:val="30"/>
        </w:rPr>
        <w:t>3</w:t>
      </w:r>
      <w:r w:rsidR="00A748E7" w:rsidRPr="001F1476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</w:p>
    <w:p w14:paraId="2A419E63" w14:textId="791DC028" w:rsidR="009969F4" w:rsidRPr="009969F4" w:rsidRDefault="009969F4" w:rsidP="009969F4">
      <w:pPr>
        <w:ind w:left="720" w:right="-1" w:firstLine="720"/>
        <w:jc w:val="both"/>
        <w:rPr>
          <w:rFonts w:ascii="TH SarabunPSK" w:hAnsi="TH SarabunPSK" w:cs="TH SarabunPSK"/>
          <w:sz w:val="30"/>
          <w:szCs w:val="30"/>
        </w:rPr>
      </w:pPr>
      <w:r w:rsidRPr="00254732">
        <w:rPr>
          <w:rFonts w:ascii="TH SarabunPSK" w:hAnsi="TH SarabunPSK" w:cs="TH SarabunPSK" w:hint="cs"/>
          <w:sz w:val="30"/>
          <w:szCs w:val="30"/>
          <w:cs/>
        </w:rPr>
        <w:t>........</w:t>
      </w:r>
      <w:r w:rsidRPr="00254732"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…………………………………………………………………………………………………………………………………………………</w:t>
      </w:r>
    </w:p>
    <w:p w14:paraId="285E20DF" w14:textId="0561A629" w:rsidR="00336F79" w:rsidRPr="009969F4" w:rsidRDefault="009969F4" w:rsidP="009969F4">
      <w:pPr>
        <w:ind w:left="720" w:right="-1" w:firstLine="720"/>
        <w:jc w:val="both"/>
        <w:rPr>
          <w:rFonts w:ascii="TH SarabunPSK" w:hAnsi="TH SarabunPSK" w:cs="TH SarabunPSK"/>
          <w:sz w:val="30"/>
          <w:szCs w:val="30"/>
        </w:rPr>
      </w:pPr>
      <w:r w:rsidRPr="00254732">
        <w:rPr>
          <w:rFonts w:ascii="TH SarabunPSK" w:hAnsi="TH SarabunPSK" w:cs="TH SarabunPSK" w:hint="cs"/>
          <w:sz w:val="30"/>
          <w:szCs w:val="30"/>
          <w:cs/>
        </w:rPr>
        <w:t>........</w:t>
      </w:r>
      <w:r w:rsidRPr="00254732"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…………………………………………………………………………………………………………………………………………………</w:t>
      </w:r>
    </w:p>
    <w:p w14:paraId="6B6FB429" w14:textId="77777777" w:rsidR="009969F4" w:rsidRDefault="009969F4" w:rsidP="009969F4">
      <w:pPr>
        <w:ind w:left="720" w:right="-1" w:firstLine="720"/>
        <w:jc w:val="both"/>
        <w:rPr>
          <w:rFonts w:ascii="TH SarabunPSK" w:hAnsi="TH SarabunPSK" w:cs="TH SarabunPSK"/>
          <w:b/>
          <w:bCs/>
          <w:sz w:val="30"/>
          <w:szCs w:val="30"/>
        </w:rPr>
      </w:pPr>
      <w:r w:rsidRPr="00254732">
        <w:rPr>
          <w:rFonts w:ascii="TH SarabunPSK" w:hAnsi="TH SarabunPSK" w:cs="TH SarabunPSK" w:hint="cs"/>
          <w:sz w:val="30"/>
          <w:szCs w:val="30"/>
          <w:cs/>
        </w:rPr>
        <w:t>........</w:t>
      </w:r>
      <w:r w:rsidRPr="00254732"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…………………………………………………………………………………………………………………………………………………</w:t>
      </w:r>
    </w:p>
    <w:p w14:paraId="5E2C6BF0" w14:textId="77777777" w:rsidR="00336F79" w:rsidRDefault="00336F79" w:rsidP="009969F4">
      <w:pPr>
        <w:ind w:left="720" w:firstLine="720"/>
        <w:rPr>
          <w:rFonts w:ascii="TH SarabunPSK" w:hAnsi="TH SarabunPSK" w:cs="TH SarabunPSK"/>
          <w:b/>
          <w:bCs/>
          <w:sz w:val="30"/>
          <w:szCs w:val="30"/>
        </w:rPr>
      </w:pPr>
    </w:p>
    <w:p w14:paraId="1C3F54C5" w14:textId="3D26D291" w:rsidR="00AC264F" w:rsidRPr="00CB65E4" w:rsidRDefault="00AC264F" w:rsidP="00CB65E4">
      <w:pPr>
        <w:rPr>
          <w:rFonts w:ascii="TH SarabunPSK" w:hAnsi="TH SarabunPSK" w:cs="TH SarabunPSK"/>
          <w:b/>
          <w:bCs/>
          <w:sz w:val="30"/>
          <w:szCs w:val="30"/>
        </w:rPr>
      </w:pPr>
    </w:p>
    <w:p w14:paraId="0FBBBC03" w14:textId="77777777" w:rsidR="009969F4" w:rsidRDefault="009969F4" w:rsidP="00946FD5">
      <w:pPr>
        <w:jc w:val="center"/>
        <w:rPr>
          <w:rFonts w:ascii="TH SarabunPSK" w:hAnsi="TH SarabunPSK" w:cs="TH SarabunPSK"/>
          <w:sz w:val="24"/>
          <w:szCs w:val="24"/>
        </w:rPr>
      </w:pPr>
    </w:p>
    <w:p w14:paraId="1D71D750" w14:textId="77777777" w:rsidR="009969F4" w:rsidRDefault="009969F4" w:rsidP="00946FD5">
      <w:pPr>
        <w:jc w:val="center"/>
        <w:rPr>
          <w:rFonts w:ascii="TH SarabunPSK" w:hAnsi="TH SarabunPSK" w:cs="TH SarabunPSK"/>
          <w:sz w:val="24"/>
          <w:szCs w:val="24"/>
        </w:rPr>
      </w:pPr>
    </w:p>
    <w:p w14:paraId="3186F119" w14:textId="77777777" w:rsidR="009969F4" w:rsidRDefault="009969F4" w:rsidP="00946FD5">
      <w:pPr>
        <w:jc w:val="center"/>
        <w:rPr>
          <w:rFonts w:ascii="TH SarabunPSK" w:hAnsi="TH SarabunPSK" w:cs="TH SarabunPSK"/>
          <w:sz w:val="24"/>
          <w:szCs w:val="24"/>
        </w:rPr>
      </w:pPr>
    </w:p>
    <w:p w14:paraId="365D3ACA" w14:textId="77777777" w:rsidR="009969F4" w:rsidRDefault="009969F4" w:rsidP="00946FD5">
      <w:pPr>
        <w:jc w:val="center"/>
        <w:rPr>
          <w:rFonts w:ascii="TH SarabunPSK" w:hAnsi="TH SarabunPSK" w:cs="TH SarabunPSK"/>
          <w:sz w:val="24"/>
          <w:szCs w:val="24"/>
        </w:rPr>
      </w:pPr>
    </w:p>
    <w:p w14:paraId="28CE6FD9" w14:textId="77777777" w:rsidR="009969F4" w:rsidRDefault="009969F4" w:rsidP="00946FD5">
      <w:pPr>
        <w:jc w:val="center"/>
        <w:rPr>
          <w:rFonts w:ascii="TH SarabunPSK" w:hAnsi="TH SarabunPSK" w:cs="TH SarabunPSK"/>
          <w:sz w:val="24"/>
          <w:szCs w:val="24"/>
        </w:rPr>
      </w:pPr>
    </w:p>
    <w:p w14:paraId="75EF0F92" w14:textId="77777777" w:rsidR="009969F4" w:rsidRDefault="009969F4" w:rsidP="00946FD5">
      <w:pPr>
        <w:jc w:val="center"/>
        <w:rPr>
          <w:rFonts w:ascii="TH SarabunPSK" w:hAnsi="TH SarabunPSK" w:cs="TH SarabunPSK"/>
          <w:sz w:val="24"/>
          <w:szCs w:val="24"/>
        </w:rPr>
      </w:pPr>
    </w:p>
    <w:p w14:paraId="6D355186" w14:textId="77777777" w:rsidR="009969F4" w:rsidRDefault="009969F4" w:rsidP="00946FD5">
      <w:pPr>
        <w:jc w:val="center"/>
        <w:rPr>
          <w:rFonts w:ascii="TH SarabunPSK" w:hAnsi="TH SarabunPSK" w:cs="TH SarabunPSK"/>
          <w:sz w:val="24"/>
          <w:szCs w:val="24"/>
        </w:rPr>
      </w:pPr>
    </w:p>
    <w:p w14:paraId="16758EB5" w14:textId="21654578" w:rsidR="00F75BD5" w:rsidRPr="00EC510E" w:rsidRDefault="00F75BD5" w:rsidP="00946FD5">
      <w:pPr>
        <w:jc w:val="center"/>
        <w:rPr>
          <w:rFonts w:ascii="TH SarabunPSK" w:hAnsi="TH SarabunPSK" w:cs="TH SarabunPSK"/>
          <w:sz w:val="24"/>
          <w:szCs w:val="24"/>
          <w:cs/>
        </w:rPr>
      </w:pPr>
      <w:r w:rsidRPr="00EC510E">
        <w:rPr>
          <w:rFonts w:ascii="TH SarabunPSK" w:hAnsi="TH SarabunPSK" w:cs="TH SarabunPSK"/>
          <w:sz w:val="24"/>
          <w:szCs w:val="24"/>
        </w:rPr>
        <w:t>*****************************************************</w:t>
      </w:r>
      <w:r w:rsidR="00946FD5" w:rsidRPr="00EC510E">
        <w:rPr>
          <w:rFonts w:ascii="TH SarabunPSK" w:hAnsi="TH SarabunPSK" w:cs="TH SarabunPSK"/>
          <w:sz w:val="24"/>
          <w:szCs w:val="24"/>
        </w:rPr>
        <w:t>**************************</w:t>
      </w:r>
    </w:p>
    <w:sectPr w:rsidR="00F75BD5" w:rsidRPr="00EC510E" w:rsidSect="000C45F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2623A" w14:textId="77777777" w:rsidR="00351C9D" w:rsidRDefault="00351C9D" w:rsidP="000C45FF">
      <w:pPr>
        <w:ind w:right="3168"/>
      </w:pPr>
      <w:r>
        <w:separator/>
      </w:r>
    </w:p>
  </w:endnote>
  <w:endnote w:type="continuationSeparator" w:id="0">
    <w:p w14:paraId="4B74805E" w14:textId="77777777" w:rsidR="00351C9D" w:rsidRDefault="00351C9D" w:rsidP="000C45FF">
      <w:pPr>
        <w:ind w:right="3168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 New"/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H Fah kwang">
    <w:altName w:val="Browallia New"/>
    <w:panose1 w:val="020B0604020202020204"/>
    <w:charset w:val="00"/>
    <w:family w:val="auto"/>
    <w:pitch w:val="variable"/>
    <w:sig w:usb0="A100002F" w:usb1="5000204A" w:usb2="00000000" w:usb3="00000000" w:csb0="00010183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H SarabunIT๙">
    <w:altName w:val="Browallia New"/>
    <w:panose1 w:val="020B0604020202020204"/>
    <w:charset w:val="00"/>
    <w:family w:val="swiss"/>
    <w:pitch w:val="variable"/>
    <w:sig w:usb0="A100006F" w:usb1="5000205A" w:usb2="00000000" w:usb3="00000000" w:csb0="00010183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H Sarabun New">
    <w:altName w:val="Browallia New"/>
    <w:panose1 w:val="020B0604020202020204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BrowalliaNew-Bold">
    <w:altName w:val="MingLiU"/>
    <w:panose1 w:val="020B0604020202020204"/>
    <w:charset w:val="88"/>
    <w:family w:val="auto"/>
    <w:pitch w:val="default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owalliaNew">
    <w:altName w:val="Arial Unicode MS"/>
    <w:panose1 w:val="020B0604020202020204"/>
    <w:charset w:val="88"/>
    <w:family w:val="auto"/>
    <w:notTrueType/>
    <w:pitch w:val="default"/>
    <w:sig w:usb0="00000000" w:usb1="08080000" w:usb2="00000010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704E5" w14:textId="7FE0E0BA" w:rsidR="00946FD5" w:rsidRPr="004A0463" w:rsidRDefault="00946FD5">
    <w:pPr>
      <w:pStyle w:val="ac"/>
      <w:rPr>
        <w:rFonts w:ascii="TH Fah kwang" w:hAnsi="TH Fah kwang" w:cs="TH Fah kwang"/>
        <w:sz w:val="24"/>
        <w:szCs w:val="24"/>
      </w:rPr>
    </w:pPr>
    <w:r w:rsidRPr="004A0463">
      <w:rPr>
        <w:rFonts w:ascii="TH Fah kwang" w:hAnsi="TH Fah kwang" w:cs="TH Fah kwang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B409C50" wp14:editId="08B992DD">
              <wp:simplePos x="0" y="0"/>
              <wp:positionH relativeFrom="rightMargin">
                <wp:align>left</wp:align>
              </wp:positionH>
              <wp:positionV relativeFrom="page">
                <wp:align>bottom</wp:align>
              </wp:positionV>
              <wp:extent cx="73152" cy="699247"/>
              <wp:effectExtent l="0" t="0" r="22225" b="10795"/>
              <wp:wrapNone/>
              <wp:docPr id="223" name="Group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152" cy="699247"/>
                        <a:chOff x="2820" y="4935"/>
                        <a:chExt cx="120" cy="1320"/>
                      </a:xfrm>
                    </wpg:grpSpPr>
                    <wps:wsp>
                      <wps:cNvPr id="448" name="AutoShape 2"/>
                      <wps:cNvCnPr>
                        <a:cxnSpLocks noChangeShapeType="1"/>
                      </wps:cNvCnPr>
                      <wps:spPr bwMode="auto">
                        <a:xfrm>
                          <a:off x="282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9" name="AutoShape 3"/>
                      <wps:cNvCnPr>
                        <a:cxnSpLocks noChangeShapeType="1"/>
                      </wps:cNvCnPr>
                      <wps:spPr bwMode="auto">
                        <a:xfrm>
                          <a:off x="288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50" name="AutoShape 4"/>
                      <wps:cNvCnPr>
                        <a:cxnSpLocks noChangeShapeType="1"/>
                      </wps:cNvCnPr>
                      <wps:spPr bwMode="auto">
                        <a:xfrm>
                          <a:off x="294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78000</wp14:pctHeight>
              </wp14:sizeRelV>
            </wp:anchor>
          </w:drawing>
        </mc:Choice>
        <mc:Fallback xmlns:w16du="http://schemas.microsoft.com/office/word/2023/wordml/word16du">
          <w:pict>
            <v:group w14:anchorId="756F04A7" id="Group 75" o:spid="_x0000_s1026" style="position:absolute;margin-left:0;margin-top:0;width:5.75pt;height:55.05pt;z-index:251661312;mso-height-percent:780;mso-position-horizontal:left;mso-position-horizontal-relative:right-margin-area;mso-position-vertical:bottom;mso-position-vertical-relative:page;mso-height-percent:780;mso-height-relative:bottom-margin-area" coordorigin="2820,4935" coordsize="120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7" type="#_x0000_t32" style="position:absolute;left:282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" strokecolor="#c0baba [1945]" strokeweight="1.25pt"/>
              <v:shape id="AutoShape 3" o:spid="_x0000_s1028" type="#_x0000_t32" style="position:absolute;left:288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" strokecolor="#c0baba [1945]" strokeweight="1.25pt"/>
              <v:shape id="AutoShape 4" o:spid="_x0000_s1029" type="#_x0000_t32" style="position:absolute;left:294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" strokecolor="#c0baba [1945]" strokeweight="1.25pt"/>
              <w10:wrap anchorx="margin" anchory="page"/>
            </v:group>
          </w:pict>
        </mc:Fallback>
      </mc:AlternateContent>
    </w:r>
    <w:r w:rsidRPr="004A0463">
      <w:rPr>
        <w:rFonts w:ascii="TH Fah kwang" w:hAnsi="TH Fah kwang" w:cs="TH Fah kwang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243EE0B" wp14:editId="130FF9F6">
              <wp:simplePos x="0" y="0"/>
              <wp:positionH relativeFrom="margin">
                <wp:align>center</wp:align>
              </wp:positionH>
              <wp:positionV relativeFrom="page">
                <wp:align>bottom</wp:align>
              </wp:positionV>
              <wp:extent cx="5939155" cy="740410"/>
              <wp:effectExtent l="0" t="0" r="4445" b="0"/>
              <wp:wrapNone/>
              <wp:docPr id="451" name="Rectangle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39155" cy="740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Date"/>
                            <w:id w:val="77476837"/>
                            <w:showingPlcHdr/>
                            <w:dataBinding w:prefixMappings="xmlns:ns0='http://schemas.microsoft.com/office/2006/coverPageProps'" w:xpath="/ns0:CoverPageProperties[1]/ns0:PublishDate[1]" w:storeItemID="{55AF091B-3C7A-41E3-B477-F2FDAA23CFDA}"/>
                            <w:date>
                              <w:dateFormat w:val="MMMM d, 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14:paraId="4EC74C60" w14:textId="77777777" w:rsidR="00946FD5" w:rsidRDefault="00946FD5">
                              <w:pPr>
                                <w:jc w:val="right"/>
                              </w:pPr>
                              <w:r>
                                <w:t>[Date]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bottomMargin">
                <wp14:pctHeight>81000</wp14:pctHeight>
              </wp14:sizeRelV>
            </wp:anchor>
          </w:drawing>
        </mc:Choice>
        <mc:Fallback>
          <w:pict>
            <v:rect w14:anchorId="5243EE0B" id="Rectangle 76" o:spid="_x0000_s1036" style="position:absolute;margin-left:0;margin-top:0;width:467.65pt;height:58.3pt;z-index:251660288;visibility:visible;mso-wrap-style:square;mso-width-percent:1000;mso-height-percent:810;mso-wrap-distance-left:9pt;mso-wrap-distance-top:0;mso-wrap-distance-right:9pt;mso-wrap-distance-bottom:0;mso-position-horizontal:center;mso-position-horizontal-relative:margin;mso-position-vertical:bottom;mso-position-vertical-relative:page;mso-width-percent:1000;mso-height-percent:810;mso-width-relative:margin;mso-height-relative:bottom-margin-area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" filled="f" stroked="f">
              <v:textbox inset=",0">
                <w:txbxContent>
                  <w:sdt>
                    <w:sdtPr>
                      <w:alias w:val="Date"/>
                      <w:id w:val="77476837"/>
                      <w:showingPlcHdr/>
                      <w:dataBinding w:prefixMappings="xmlns:ns0='http://schemas.microsoft.com/office/2006/coverPageProps'" w:xpath="/ns0:CoverPageProperties[1]/ns0:PublishDate[1]" w:storeItemID="{55AF091B-3C7A-41E3-B477-F2FDAA23CFDA}"/>
                      <w:date>
                        <w:dateFormat w:val="MMMM d, yyyy"/>
                        <w:lid w:val="en-US"/>
                        <w:storeMappedDataAs w:val="dateTime"/>
                        <w:calendar w:val="gregorian"/>
                      </w:date>
                    </w:sdtPr>
                    <w:sdtContent>
                      <w:p w14:paraId="4EC74C60" w14:textId="77777777" w:rsidR="00946FD5" w:rsidRDefault="00946FD5">
                        <w:pPr>
                          <w:jc w:val="right"/>
                        </w:pPr>
                        <w:r>
                          <w:t>[Date]</w:t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  <w:r w:rsidRPr="004A0463">
      <w:rPr>
        <w:rFonts w:ascii="TH Fah kwang" w:hAnsi="TH Fah kwang" w:cs="TH Fah kwang"/>
        <w:sz w:val="24"/>
        <w:szCs w:val="24"/>
        <w:cs/>
      </w:rPr>
      <w:t>คณะกรรมการบริหารหลักสูตร</w:t>
    </w:r>
    <w:r w:rsidR="004A0463" w:rsidRPr="004A0463">
      <w:rPr>
        <w:rFonts w:ascii="TH Fah kwang" w:hAnsi="TH Fah kwang" w:cs="TH Fah kwang"/>
        <w:sz w:val="24"/>
        <w:szCs w:val="24"/>
        <w:cs/>
      </w:rPr>
      <w:t xml:space="preserve">ฯ ปรับปรุงเมื่อ </w:t>
    </w:r>
    <w:r w:rsidR="001235C4">
      <w:rPr>
        <w:rFonts w:ascii="TH Fah kwang" w:hAnsi="TH Fah kwang" w:cs="TH Fah kwang"/>
        <w:sz w:val="24"/>
        <w:szCs w:val="24"/>
      </w:rPr>
      <w:t xml:space="preserve">24 </w:t>
    </w:r>
    <w:r w:rsidR="001235C4">
      <w:rPr>
        <w:rFonts w:ascii="TH Fah kwang" w:hAnsi="TH Fah kwang" w:cs="TH Fah kwang" w:hint="cs"/>
        <w:sz w:val="24"/>
        <w:szCs w:val="24"/>
        <w:cs/>
      </w:rPr>
      <w:t>มิถุนายน</w:t>
    </w:r>
    <w:r w:rsidR="004A0463" w:rsidRPr="004A0463">
      <w:rPr>
        <w:rFonts w:ascii="TH Fah kwang" w:hAnsi="TH Fah kwang" w:cs="TH Fah kwang"/>
        <w:sz w:val="24"/>
        <w:szCs w:val="24"/>
        <w:cs/>
      </w:rPr>
      <w:t xml:space="preserve"> </w:t>
    </w:r>
    <w:r w:rsidR="004A0463" w:rsidRPr="004A0463">
      <w:rPr>
        <w:rFonts w:ascii="TH Fah kwang" w:hAnsi="TH Fah kwang" w:cs="TH Fah kwang"/>
        <w:sz w:val="24"/>
        <w:szCs w:val="24"/>
      </w:rPr>
      <w:t>2567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AEECB" w14:textId="77777777" w:rsidR="00351C9D" w:rsidRDefault="00351C9D" w:rsidP="000C45FF">
      <w:pPr>
        <w:ind w:right="3168"/>
      </w:pPr>
      <w:r>
        <w:separator/>
      </w:r>
    </w:p>
  </w:footnote>
  <w:footnote w:type="continuationSeparator" w:id="0">
    <w:p w14:paraId="49BC693C" w14:textId="77777777" w:rsidR="00351C9D" w:rsidRDefault="00351C9D" w:rsidP="000C45FF">
      <w:pPr>
        <w:ind w:right="3168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F1F6D" w14:textId="585BCBFD" w:rsidR="005708E2" w:rsidRDefault="00351C9D">
    <w:pPr>
      <w:pStyle w:val="aa"/>
    </w:pPr>
    <w:r>
      <w:rPr>
        <w:noProof/>
        <w14:ligatures w14:val="none"/>
      </w:rPr>
      <w:pict w14:anchorId="54AD7D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9936110" o:spid="_x0000_s1027" type="#_x0000_t75" alt="" style="position:absolute;margin-left:0;margin-top:0;width:2in;height:2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0D8FE" w14:textId="3BA99F82" w:rsidR="000C45FF" w:rsidRDefault="00351C9D">
    <w:pPr>
      <w:pStyle w:val="aa"/>
      <w:ind w:right="3168"/>
    </w:pPr>
    <w:r>
      <w:rPr>
        <w:noProof/>
        <w14:ligatures w14:val="none"/>
      </w:rPr>
      <w:pict w14:anchorId="7DA852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9936111" o:spid="_x0000_s1026" type="#_x0000_t75" alt="" style="position:absolute;margin-left:0;margin-top:0;width:2in;height:2in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"/>
          <w10:wrap anchorx="margin" anchory="margin"/>
        </v:shape>
      </w:pict>
    </w:r>
    <w:r w:rsidR="000C45FF">
      <w:rPr>
        <w:noProof/>
      </w:rPr>
      <w:drawing>
        <wp:anchor distT="0" distB="0" distL="114300" distR="114300" simplePos="0" relativeHeight="251658240" behindDoc="1" locked="0" layoutInCell="1" allowOverlap="1" wp14:anchorId="05016EAA" wp14:editId="22FF2E7A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260336" cy="9628632"/>
          <wp:effectExtent l="0" t="0" r="0" b="0"/>
          <wp:wrapNone/>
          <wp:docPr id="1389025755" name="Graphic 138902575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0336" cy="96286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C4A28" w14:textId="5AC63831" w:rsidR="005708E2" w:rsidRDefault="00351C9D">
    <w:pPr>
      <w:pStyle w:val="aa"/>
    </w:pPr>
    <w:r>
      <w:rPr>
        <w:noProof/>
        <w14:ligatures w14:val="none"/>
      </w:rPr>
      <w:pict w14:anchorId="01669B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9936109" o:spid="_x0000_s1025" type="#_x0000_t75" alt="" style="position:absolute;margin-left:0;margin-top:0;width:2in;height:2in;z-index:-2516541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8DB"/>
    <w:rsid w:val="00003D5C"/>
    <w:rsid w:val="00036450"/>
    <w:rsid w:val="00043DB4"/>
    <w:rsid w:val="00045AB9"/>
    <w:rsid w:val="00045FB4"/>
    <w:rsid w:val="00051909"/>
    <w:rsid w:val="00051B23"/>
    <w:rsid w:val="000521F1"/>
    <w:rsid w:val="0006555B"/>
    <w:rsid w:val="0007403A"/>
    <w:rsid w:val="000763E6"/>
    <w:rsid w:val="00080C31"/>
    <w:rsid w:val="00086C21"/>
    <w:rsid w:val="00091D3B"/>
    <w:rsid w:val="00091DE9"/>
    <w:rsid w:val="00094499"/>
    <w:rsid w:val="00095C34"/>
    <w:rsid w:val="00097DD6"/>
    <w:rsid w:val="00097F05"/>
    <w:rsid w:val="000A06F7"/>
    <w:rsid w:val="000A3885"/>
    <w:rsid w:val="000A3B01"/>
    <w:rsid w:val="000B1FB1"/>
    <w:rsid w:val="000C2255"/>
    <w:rsid w:val="000C45FF"/>
    <w:rsid w:val="000C7494"/>
    <w:rsid w:val="000C7F11"/>
    <w:rsid w:val="000D53CB"/>
    <w:rsid w:val="000E069A"/>
    <w:rsid w:val="000E2AC8"/>
    <w:rsid w:val="000E2C1B"/>
    <w:rsid w:val="000E3FD1"/>
    <w:rsid w:val="0010057A"/>
    <w:rsid w:val="00103953"/>
    <w:rsid w:val="001063C2"/>
    <w:rsid w:val="00112054"/>
    <w:rsid w:val="00120CE2"/>
    <w:rsid w:val="001210D2"/>
    <w:rsid w:val="00121153"/>
    <w:rsid w:val="001219A6"/>
    <w:rsid w:val="001235C4"/>
    <w:rsid w:val="0012768F"/>
    <w:rsid w:val="001317D8"/>
    <w:rsid w:val="00132177"/>
    <w:rsid w:val="00134336"/>
    <w:rsid w:val="00137D1F"/>
    <w:rsid w:val="00141B73"/>
    <w:rsid w:val="001525E1"/>
    <w:rsid w:val="00162530"/>
    <w:rsid w:val="00162C02"/>
    <w:rsid w:val="001752EA"/>
    <w:rsid w:val="00180329"/>
    <w:rsid w:val="00184AB6"/>
    <w:rsid w:val="0019001F"/>
    <w:rsid w:val="00195820"/>
    <w:rsid w:val="001A2738"/>
    <w:rsid w:val="001A6123"/>
    <w:rsid w:val="001A74A5"/>
    <w:rsid w:val="001B2977"/>
    <w:rsid w:val="001B2ABD"/>
    <w:rsid w:val="001B75D5"/>
    <w:rsid w:val="001C3597"/>
    <w:rsid w:val="001D3A80"/>
    <w:rsid w:val="001D61ED"/>
    <w:rsid w:val="001D7910"/>
    <w:rsid w:val="001E0391"/>
    <w:rsid w:val="001E1759"/>
    <w:rsid w:val="001E3453"/>
    <w:rsid w:val="001F1975"/>
    <w:rsid w:val="001F1ECC"/>
    <w:rsid w:val="001F6623"/>
    <w:rsid w:val="00206994"/>
    <w:rsid w:val="002100CA"/>
    <w:rsid w:val="00213404"/>
    <w:rsid w:val="0021709D"/>
    <w:rsid w:val="002258B2"/>
    <w:rsid w:val="002279FA"/>
    <w:rsid w:val="00227B41"/>
    <w:rsid w:val="0023153B"/>
    <w:rsid w:val="0023360B"/>
    <w:rsid w:val="002349C5"/>
    <w:rsid w:val="002400EB"/>
    <w:rsid w:val="00242DF5"/>
    <w:rsid w:val="002433CA"/>
    <w:rsid w:val="0024641D"/>
    <w:rsid w:val="00246F0E"/>
    <w:rsid w:val="00256CF7"/>
    <w:rsid w:val="00261785"/>
    <w:rsid w:val="00265D45"/>
    <w:rsid w:val="002668DB"/>
    <w:rsid w:val="00266C31"/>
    <w:rsid w:val="002742ED"/>
    <w:rsid w:val="002764C5"/>
    <w:rsid w:val="00277BFB"/>
    <w:rsid w:val="00281FD5"/>
    <w:rsid w:val="00290B08"/>
    <w:rsid w:val="002A679F"/>
    <w:rsid w:val="002B16AF"/>
    <w:rsid w:val="002B2298"/>
    <w:rsid w:val="002C3D8C"/>
    <w:rsid w:val="002C7011"/>
    <w:rsid w:val="002D1003"/>
    <w:rsid w:val="002E2573"/>
    <w:rsid w:val="002E266F"/>
    <w:rsid w:val="002E3317"/>
    <w:rsid w:val="002E4445"/>
    <w:rsid w:val="002E50D8"/>
    <w:rsid w:val="002E7152"/>
    <w:rsid w:val="0030481B"/>
    <w:rsid w:val="00306A86"/>
    <w:rsid w:val="003137C2"/>
    <w:rsid w:val="003156FC"/>
    <w:rsid w:val="00321A57"/>
    <w:rsid w:val="003254B5"/>
    <w:rsid w:val="00336F79"/>
    <w:rsid w:val="00343EA1"/>
    <w:rsid w:val="00346736"/>
    <w:rsid w:val="003518FC"/>
    <w:rsid w:val="00351C9D"/>
    <w:rsid w:val="00353739"/>
    <w:rsid w:val="00353D9C"/>
    <w:rsid w:val="003629D3"/>
    <w:rsid w:val="003637D0"/>
    <w:rsid w:val="00367629"/>
    <w:rsid w:val="0037121F"/>
    <w:rsid w:val="003819FD"/>
    <w:rsid w:val="00384C91"/>
    <w:rsid w:val="00385CF9"/>
    <w:rsid w:val="003910D8"/>
    <w:rsid w:val="003A17B4"/>
    <w:rsid w:val="003A65F4"/>
    <w:rsid w:val="003A6B7D"/>
    <w:rsid w:val="003B043F"/>
    <w:rsid w:val="003B06CA"/>
    <w:rsid w:val="003C686E"/>
    <w:rsid w:val="003D4288"/>
    <w:rsid w:val="003F62F5"/>
    <w:rsid w:val="003F6E33"/>
    <w:rsid w:val="004071FC"/>
    <w:rsid w:val="00407954"/>
    <w:rsid w:val="004211BA"/>
    <w:rsid w:val="004218B2"/>
    <w:rsid w:val="004264A9"/>
    <w:rsid w:val="004273B5"/>
    <w:rsid w:val="0043187C"/>
    <w:rsid w:val="00435C17"/>
    <w:rsid w:val="00445947"/>
    <w:rsid w:val="00453238"/>
    <w:rsid w:val="00455168"/>
    <w:rsid w:val="004552EC"/>
    <w:rsid w:val="00460C0C"/>
    <w:rsid w:val="00475A8E"/>
    <w:rsid w:val="004813B3"/>
    <w:rsid w:val="00496591"/>
    <w:rsid w:val="004A0463"/>
    <w:rsid w:val="004A61E6"/>
    <w:rsid w:val="004B0FD1"/>
    <w:rsid w:val="004B5C7A"/>
    <w:rsid w:val="004C3367"/>
    <w:rsid w:val="004C63E4"/>
    <w:rsid w:val="004D0066"/>
    <w:rsid w:val="004D3011"/>
    <w:rsid w:val="004D508B"/>
    <w:rsid w:val="004D54AE"/>
    <w:rsid w:val="004D5970"/>
    <w:rsid w:val="004E42A6"/>
    <w:rsid w:val="004E6634"/>
    <w:rsid w:val="004E7B73"/>
    <w:rsid w:val="004F60B4"/>
    <w:rsid w:val="004F6680"/>
    <w:rsid w:val="00511074"/>
    <w:rsid w:val="00520418"/>
    <w:rsid w:val="00520C96"/>
    <w:rsid w:val="005262AC"/>
    <w:rsid w:val="005306B9"/>
    <w:rsid w:val="00530D4D"/>
    <w:rsid w:val="00533D15"/>
    <w:rsid w:val="00546716"/>
    <w:rsid w:val="00546A33"/>
    <w:rsid w:val="00551F58"/>
    <w:rsid w:val="00555DF8"/>
    <w:rsid w:val="005708E2"/>
    <w:rsid w:val="00570DB0"/>
    <w:rsid w:val="005763F9"/>
    <w:rsid w:val="00577EFA"/>
    <w:rsid w:val="00580DE6"/>
    <w:rsid w:val="00592564"/>
    <w:rsid w:val="005A2975"/>
    <w:rsid w:val="005A6118"/>
    <w:rsid w:val="005B4A13"/>
    <w:rsid w:val="005C0B67"/>
    <w:rsid w:val="005C70DE"/>
    <w:rsid w:val="005E39D5"/>
    <w:rsid w:val="005F3E77"/>
    <w:rsid w:val="005F761D"/>
    <w:rsid w:val="00600670"/>
    <w:rsid w:val="006076C4"/>
    <w:rsid w:val="00607DE2"/>
    <w:rsid w:val="00610710"/>
    <w:rsid w:val="0061127A"/>
    <w:rsid w:val="00612DB6"/>
    <w:rsid w:val="0062123A"/>
    <w:rsid w:val="0062398A"/>
    <w:rsid w:val="00631310"/>
    <w:rsid w:val="0064341E"/>
    <w:rsid w:val="006437CC"/>
    <w:rsid w:val="00646E75"/>
    <w:rsid w:val="006771D0"/>
    <w:rsid w:val="00677BC2"/>
    <w:rsid w:val="0069019F"/>
    <w:rsid w:val="0069362D"/>
    <w:rsid w:val="00697F51"/>
    <w:rsid w:val="006A65E6"/>
    <w:rsid w:val="006B2608"/>
    <w:rsid w:val="006B34A7"/>
    <w:rsid w:val="006B7A30"/>
    <w:rsid w:val="006C02E9"/>
    <w:rsid w:val="006D4D9F"/>
    <w:rsid w:val="006E05D7"/>
    <w:rsid w:val="006E271D"/>
    <w:rsid w:val="006E3214"/>
    <w:rsid w:val="006E6A55"/>
    <w:rsid w:val="006E7CA6"/>
    <w:rsid w:val="006F0AA3"/>
    <w:rsid w:val="006F4B84"/>
    <w:rsid w:val="007038F3"/>
    <w:rsid w:val="0071007D"/>
    <w:rsid w:val="0071213A"/>
    <w:rsid w:val="00715BF6"/>
    <w:rsid w:val="00715FCB"/>
    <w:rsid w:val="007162B6"/>
    <w:rsid w:val="007318BF"/>
    <w:rsid w:val="007378E5"/>
    <w:rsid w:val="007411F6"/>
    <w:rsid w:val="00743101"/>
    <w:rsid w:val="00743AAC"/>
    <w:rsid w:val="00751F0B"/>
    <w:rsid w:val="00752B27"/>
    <w:rsid w:val="00764C9F"/>
    <w:rsid w:val="00773AFD"/>
    <w:rsid w:val="00775655"/>
    <w:rsid w:val="007775E1"/>
    <w:rsid w:val="007867A0"/>
    <w:rsid w:val="0079246E"/>
    <w:rsid w:val="007927F5"/>
    <w:rsid w:val="007A480E"/>
    <w:rsid w:val="007A5056"/>
    <w:rsid w:val="007C0571"/>
    <w:rsid w:val="007C2610"/>
    <w:rsid w:val="007C702B"/>
    <w:rsid w:val="007E604F"/>
    <w:rsid w:val="00802CA0"/>
    <w:rsid w:val="0081019E"/>
    <w:rsid w:val="0081341E"/>
    <w:rsid w:val="00813558"/>
    <w:rsid w:val="008209B4"/>
    <w:rsid w:val="008245CC"/>
    <w:rsid w:val="00843CC7"/>
    <w:rsid w:val="008442C8"/>
    <w:rsid w:val="00853F3F"/>
    <w:rsid w:val="008617D1"/>
    <w:rsid w:val="008675BA"/>
    <w:rsid w:val="00876915"/>
    <w:rsid w:val="00883772"/>
    <w:rsid w:val="00884451"/>
    <w:rsid w:val="00885DD7"/>
    <w:rsid w:val="008860F4"/>
    <w:rsid w:val="00895D18"/>
    <w:rsid w:val="00896AC8"/>
    <w:rsid w:val="008A67BA"/>
    <w:rsid w:val="008B33E2"/>
    <w:rsid w:val="008B677D"/>
    <w:rsid w:val="008C2A49"/>
    <w:rsid w:val="008C6573"/>
    <w:rsid w:val="008D20DC"/>
    <w:rsid w:val="008D6F39"/>
    <w:rsid w:val="008E3382"/>
    <w:rsid w:val="008E6E4A"/>
    <w:rsid w:val="008F1882"/>
    <w:rsid w:val="008F467F"/>
    <w:rsid w:val="008F5D52"/>
    <w:rsid w:val="009260CD"/>
    <w:rsid w:val="00926B95"/>
    <w:rsid w:val="00933059"/>
    <w:rsid w:val="00940A66"/>
    <w:rsid w:val="00942551"/>
    <w:rsid w:val="00943F79"/>
    <w:rsid w:val="009469A0"/>
    <w:rsid w:val="00946FD5"/>
    <w:rsid w:val="00951972"/>
    <w:rsid w:val="00952C25"/>
    <w:rsid w:val="00960369"/>
    <w:rsid w:val="00965FF2"/>
    <w:rsid w:val="009713B5"/>
    <w:rsid w:val="00972361"/>
    <w:rsid w:val="009800FA"/>
    <w:rsid w:val="009969F4"/>
    <w:rsid w:val="009A395A"/>
    <w:rsid w:val="009B3545"/>
    <w:rsid w:val="009C3115"/>
    <w:rsid w:val="009D3226"/>
    <w:rsid w:val="009E0A49"/>
    <w:rsid w:val="009E4A8A"/>
    <w:rsid w:val="00A0048A"/>
    <w:rsid w:val="00A07E41"/>
    <w:rsid w:val="00A11001"/>
    <w:rsid w:val="00A11695"/>
    <w:rsid w:val="00A17E9D"/>
    <w:rsid w:val="00A2118D"/>
    <w:rsid w:val="00A215FD"/>
    <w:rsid w:val="00A238D1"/>
    <w:rsid w:val="00A2710E"/>
    <w:rsid w:val="00A27CB1"/>
    <w:rsid w:val="00A32631"/>
    <w:rsid w:val="00A3615B"/>
    <w:rsid w:val="00A452A7"/>
    <w:rsid w:val="00A53EE9"/>
    <w:rsid w:val="00A54FB5"/>
    <w:rsid w:val="00A6058B"/>
    <w:rsid w:val="00A643ED"/>
    <w:rsid w:val="00A748E7"/>
    <w:rsid w:val="00A80C34"/>
    <w:rsid w:val="00A9125E"/>
    <w:rsid w:val="00A979FA"/>
    <w:rsid w:val="00AA1815"/>
    <w:rsid w:val="00AA40F3"/>
    <w:rsid w:val="00AA4E93"/>
    <w:rsid w:val="00AC02B4"/>
    <w:rsid w:val="00AC264F"/>
    <w:rsid w:val="00AD0A50"/>
    <w:rsid w:val="00AD2489"/>
    <w:rsid w:val="00AD31D0"/>
    <w:rsid w:val="00AD76E2"/>
    <w:rsid w:val="00AE2EEF"/>
    <w:rsid w:val="00AF37B5"/>
    <w:rsid w:val="00B06AAA"/>
    <w:rsid w:val="00B11352"/>
    <w:rsid w:val="00B200FC"/>
    <w:rsid w:val="00B20152"/>
    <w:rsid w:val="00B359E4"/>
    <w:rsid w:val="00B35CC0"/>
    <w:rsid w:val="00B46C2E"/>
    <w:rsid w:val="00B5114B"/>
    <w:rsid w:val="00B57B33"/>
    <w:rsid w:val="00B57D98"/>
    <w:rsid w:val="00B6216A"/>
    <w:rsid w:val="00B7079D"/>
    <w:rsid w:val="00B70850"/>
    <w:rsid w:val="00B7612D"/>
    <w:rsid w:val="00B81221"/>
    <w:rsid w:val="00B8276A"/>
    <w:rsid w:val="00B93DAD"/>
    <w:rsid w:val="00B9750D"/>
    <w:rsid w:val="00B978D9"/>
    <w:rsid w:val="00BA15DA"/>
    <w:rsid w:val="00BC23FE"/>
    <w:rsid w:val="00BC7513"/>
    <w:rsid w:val="00BC7CE3"/>
    <w:rsid w:val="00BD3364"/>
    <w:rsid w:val="00BD3AF4"/>
    <w:rsid w:val="00BD3C90"/>
    <w:rsid w:val="00BD54A1"/>
    <w:rsid w:val="00BD6394"/>
    <w:rsid w:val="00BD7D54"/>
    <w:rsid w:val="00BE0A3E"/>
    <w:rsid w:val="00BF2FEA"/>
    <w:rsid w:val="00C066B6"/>
    <w:rsid w:val="00C14A4C"/>
    <w:rsid w:val="00C14EC9"/>
    <w:rsid w:val="00C15467"/>
    <w:rsid w:val="00C24E62"/>
    <w:rsid w:val="00C33344"/>
    <w:rsid w:val="00C35A44"/>
    <w:rsid w:val="00C36FC3"/>
    <w:rsid w:val="00C37266"/>
    <w:rsid w:val="00C37363"/>
    <w:rsid w:val="00C37BA1"/>
    <w:rsid w:val="00C4674C"/>
    <w:rsid w:val="00C506CF"/>
    <w:rsid w:val="00C539BF"/>
    <w:rsid w:val="00C54D7B"/>
    <w:rsid w:val="00C577AB"/>
    <w:rsid w:val="00C6215D"/>
    <w:rsid w:val="00C66AE6"/>
    <w:rsid w:val="00C67304"/>
    <w:rsid w:val="00C709F9"/>
    <w:rsid w:val="00C72BED"/>
    <w:rsid w:val="00C86796"/>
    <w:rsid w:val="00C86AF1"/>
    <w:rsid w:val="00C95687"/>
    <w:rsid w:val="00C9578B"/>
    <w:rsid w:val="00C96102"/>
    <w:rsid w:val="00CA485B"/>
    <w:rsid w:val="00CB0055"/>
    <w:rsid w:val="00CB21CD"/>
    <w:rsid w:val="00CB2DAF"/>
    <w:rsid w:val="00CB65E4"/>
    <w:rsid w:val="00CB784C"/>
    <w:rsid w:val="00CC4D3F"/>
    <w:rsid w:val="00CE4EF3"/>
    <w:rsid w:val="00CE5723"/>
    <w:rsid w:val="00CF4EAB"/>
    <w:rsid w:val="00D00084"/>
    <w:rsid w:val="00D01C53"/>
    <w:rsid w:val="00D20424"/>
    <w:rsid w:val="00D22778"/>
    <w:rsid w:val="00D2522B"/>
    <w:rsid w:val="00D3276E"/>
    <w:rsid w:val="00D339E5"/>
    <w:rsid w:val="00D35CE0"/>
    <w:rsid w:val="00D37947"/>
    <w:rsid w:val="00D41783"/>
    <w:rsid w:val="00D422DE"/>
    <w:rsid w:val="00D42416"/>
    <w:rsid w:val="00D51E4A"/>
    <w:rsid w:val="00D52BB7"/>
    <w:rsid w:val="00D5459D"/>
    <w:rsid w:val="00D714E6"/>
    <w:rsid w:val="00D7630E"/>
    <w:rsid w:val="00D82768"/>
    <w:rsid w:val="00D84710"/>
    <w:rsid w:val="00D90046"/>
    <w:rsid w:val="00D92951"/>
    <w:rsid w:val="00D96FFA"/>
    <w:rsid w:val="00DA1F4D"/>
    <w:rsid w:val="00DA5B81"/>
    <w:rsid w:val="00DA6AC6"/>
    <w:rsid w:val="00DB39F2"/>
    <w:rsid w:val="00DC4649"/>
    <w:rsid w:val="00DC52DE"/>
    <w:rsid w:val="00DD172A"/>
    <w:rsid w:val="00DD59DE"/>
    <w:rsid w:val="00DE1904"/>
    <w:rsid w:val="00DE26C4"/>
    <w:rsid w:val="00DE676B"/>
    <w:rsid w:val="00DF57AD"/>
    <w:rsid w:val="00E20C03"/>
    <w:rsid w:val="00E246EB"/>
    <w:rsid w:val="00E25A26"/>
    <w:rsid w:val="00E3031C"/>
    <w:rsid w:val="00E370E2"/>
    <w:rsid w:val="00E41539"/>
    <w:rsid w:val="00E4381A"/>
    <w:rsid w:val="00E54620"/>
    <w:rsid w:val="00E55B48"/>
    <w:rsid w:val="00E55D74"/>
    <w:rsid w:val="00E62408"/>
    <w:rsid w:val="00E64DDE"/>
    <w:rsid w:val="00E656EA"/>
    <w:rsid w:val="00E710D5"/>
    <w:rsid w:val="00E71493"/>
    <w:rsid w:val="00E7296D"/>
    <w:rsid w:val="00E72985"/>
    <w:rsid w:val="00E76A6B"/>
    <w:rsid w:val="00E959A0"/>
    <w:rsid w:val="00E95A8F"/>
    <w:rsid w:val="00E964F5"/>
    <w:rsid w:val="00EA3433"/>
    <w:rsid w:val="00EB0B3B"/>
    <w:rsid w:val="00EB2D1E"/>
    <w:rsid w:val="00EB55C2"/>
    <w:rsid w:val="00EC4BA1"/>
    <w:rsid w:val="00EC510E"/>
    <w:rsid w:val="00ED71FE"/>
    <w:rsid w:val="00EE085E"/>
    <w:rsid w:val="00EE2D60"/>
    <w:rsid w:val="00EE5F03"/>
    <w:rsid w:val="00EF3041"/>
    <w:rsid w:val="00F0416F"/>
    <w:rsid w:val="00F166CB"/>
    <w:rsid w:val="00F2178B"/>
    <w:rsid w:val="00F24B0E"/>
    <w:rsid w:val="00F60274"/>
    <w:rsid w:val="00F61935"/>
    <w:rsid w:val="00F7107B"/>
    <w:rsid w:val="00F75BD5"/>
    <w:rsid w:val="00F77FB9"/>
    <w:rsid w:val="00F84018"/>
    <w:rsid w:val="00F8523D"/>
    <w:rsid w:val="00FA0757"/>
    <w:rsid w:val="00FB068F"/>
    <w:rsid w:val="00FB160B"/>
    <w:rsid w:val="00FB295A"/>
    <w:rsid w:val="00FC3357"/>
    <w:rsid w:val="00FC55DC"/>
    <w:rsid w:val="00FD198E"/>
    <w:rsid w:val="00FD24C5"/>
    <w:rsid w:val="00FE43CA"/>
    <w:rsid w:val="00FF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E99CBA"/>
  <w14:defaultImageDpi w14:val="32767"/>
  <w15:chartTrackingRefBased/>
  <w15:docId w15:val="{169CB20F-C1CD-4779-AC6C-759EA8F98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/>
    <w:lsdException w:name="Hashtag" w:semiHidden="1"/>
    <w:lsdException w:name="Smart Link" w:semiHidden="1" w:unhideWhenUsed="1"/>
  </w:latentStyles>
  <w:style w:type="paragraph" w:default="1" w:styleId="a">
    <w:name w:val="Normal"/>
    <w:qFormat/>
    <w:rsid w:val="001B2977"/>
    <w:rPr>
      <w:rFonts w:eastAsiaTheme="minorHAnsi"/>
      <w:kern w:val="2"/>
      <w:sz w:val="22"/>
      <w:szCs w:val="28"/>
      <w:lang w:eastAsia="en-US" w:bidi="th-TH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AD76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4D3011"/>
    <w:pPr>
      <w:keepNext/>
      <w:keepLines/>
      <w:pBdr>
        <w:bottom w:val="single" w:sz="8" w:space="1" w:color="94B6D2" w:themeColor="accent1"/>
      </w:pBdr>
      <w:spacing w:before="240" w:after="120"/>
      <w:outlineLvl w:val="1"/>
    </w:pPr>
    <w:rPr>
      <w:rFonts w:asciiTheme="majorHAnsi" w:eastAsiaTheme="majorEastAsia" w:hAnsiTheme="majorHAnsi" w:cstheme="majorBidi"/>
      <w:b/>
      <w:bCs/>
      <w:caps/>
      <w:szCs w:val="26"/>
    </w:rPr>
  </w:style>
  <w:style w:type="paragraph" w:styleId="3">
    <w:name w:val="heading 3"/>
    <w:basedOn w:val="a"/>
    <w:next w:val="a"/>
    <w:link w:val="30"/>
    <w:uiPriority w:val="9"/>
    <w:qFormat/>
    <w:rsid w:val="00940A66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aps/>
      <w:color w:val="548AB7" w:themeColor="accent1" w:themeShade="BF"/>
      <w:sz w:val="28"/>
      <w:szCs w:val="24"/>
    </w:rPr>
  </w:style>
  <w:style w:type="paragraph" w:styleId="4">
    <w:name w:val="heading 4"/>
    <w:basedOn w:val="a"/>
    <w:next w:val="a"/>
    <w:link w:val="40"/>
    <w:uiPriority w:val="9"/>
    <w:qFormat/>
    <w:rsid w:val="00B359E4"/>
    <w:pPr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4D3011"/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a3">
    <w:name w:val="Title"/>
    <w:basedOn w:val="a"/>
    <w:next w:val="a"/>
    <w:link w:val="a4"/>
    <w:uiPriority w:val="10"/>
    <w:qFormat/>
    <w:rsid w:val="001B2ABD"/>
    <w:rPr>
      <w:caps/>
      <w:color w:val="000000" w:themeColor="text1"/>
      <w:sz w:val="96"/>
      <w:szCs w:val="76"/>
    </w:rPr>
  </w:style>
  <w:style w:type="character" w:customStyle="1" w:styleId="a4">
    <w:name w:val="ชื่อเรื่อง อักขระ"/>
    <w:basedOn w:val="a0"/>
    <w:link w:val="a3"/>
    <w:uiPriority w:val="10"/>
    <w:rsid w:val="001B2ABD"/>
    <w:rPr>
      <w:caps/>
      <w:color w:val="000000" w:themeColor="text1"/>
      <w:sz w:val="96"/>
      <w:szCs w:val="76"/>
    </w:rPr>
  </w:style>
  <w:style w:type="character" w:styleId="a5">
    <w:name w:val="Emphasis"/>
    <w:basedOn w:val="a0"/>
    <w:uiPriority w:val="11"/>
    <w:semiHidden/>
    <w:qFormat/>
    <w:rsid w:val="00E25A26"/>
    <w:rPr>
      <w:i/>
      <w:iCs/>
    </w:rPr>
  </w:style>
  <w:style w:type="character" w:customStyle="1" w:styleId="10">
    <w:name w:val="หัวเรื่อง 1 อักขระ"/>
    <w:basedOn w:val="a0"/>
    <w:link w:val="1"/>
    <w:uiPriority w:val="9"/>
    <w:rsid w:val="00AD76E2"/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a6">
    <w:name w:val="Date"/>
    <w:basedOn w:val="a"/>
    <w:next w:val="a"/>
    <w:link w:val="a7"/>
    <w:uiPriority w:val="99"/>
    <w:rsid w:val="00036450"/>
  </w:style>
  <w:style w:type="character" w:customStyle="1" w:styleId="a7">
    <w:name w:val="วันที่ อักขระ"/>
    <w:basedOn w:val="a0"/>
    <w:link w:val="a6"/>
    <w:uiPriority w:val="99"/>
    <w:rsid w:val="00036450"/>
    <w:rPr>
      <w:sz w:val="18"/>
      <w:szCs w:val="22"/>
    </w:rPr>
  </w:style>
  <w:style w:type="character" w:styleId="a8">
    <w:name w:val="Hyperlink"/>
    <w:basedOn w:val="a0"/>
    <w:uiPriority w:val="99"/>
    <w:unhideWhenUsed/>
    <w:rsid w:val="00281FD5"/>
    <w:rPr>
      <w:color w:val="B85A22" w:themeColor="accent2" w:themeShade="BF"/>
      <w:u w:val="single"/>
    </w:rPr>
  </w:style>
  <w:style w:type="character" w:styleId="a9">
    <w:name w:val="Unresolved Mention"/>
    <w:basedOn w:val="a0"/>
    <w:uiPriority w:val="99"/>
    <w:semiHidden/>
    <w:rsid w:val="004813B3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rsid w:val="000C45FF"/>
    <w:pPr>
      <w:tabs>
        <w:tab w:val="center" w:pos="4680"/>
        <w:tab w:val="right" w:pos="9360"/>
      </w:tabs>
    </w:pPr>
  </w:style>
  <w:style w:type="character" w:customStyle="1" w:styleId="ab">
    <w:name w:val="หัวกระดาษ อักขระ"/>
    <w:basedOn w:val="a0"/>
    <w:link w:val="aa"/>
    <w:uiPriority w:val="99"/>
    <w:rsid w:val="000C45FF"/>
    <w:rPr>
      <w:sz w:val="22"/>
      <w:szCs w:val="22"/>
    </w:rPr>
  </w:style>
  <w:style w:type="paragraph" w:styleId="ac">
    <w:name w:val="footer"/>
    <w:basedOn w:val="a"/>
    <w:link w:val="ad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ad">
    <w:name w:val="ท้ายกระดาษ อักขระ"/>
    <w:basedOn w:val="a0"/>
    <w:link w:val="ac"/>
    <w:uiPriority w:val="99"/>
    <w:semiHidden/>
    <w:rsid w:val="000C45FF"/>
    <w:rPr>
      <w:sz w:val="22"/>
      <w:szCs w:val="22"/>
    </w:rPr>
  </w:style>
  <w:style w:type="table" w:styleId="ae">
    <w:name w:val="Table Grid"/>
    <w:basedOn w:val="a1"/>
    <w:uiPriority w:val="59"/>
    <w:rsid w:val="001B2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laceholder Text"/>
    <w:basedOn w:val="a0"/>
    <w:uiPriority w:val="99"/>
    <w:semiHidden/>
    <w:rsid w:val="001B2ABD"/>
    <w:rPr>
      <w:color w:val="808080"/>
    </w:rPr>
  </w:style>
  <w:style w:type="paragraph" w:styleId="af0">
    <w:name w:val="Subtitle"/>
    <w:basedOn w:val="a"/>
    <w:next w:val="a"/>
    <w:link w:val="af1"/>
    <w:uiPriority w:val="11"/>
    <w:qFormat/>
    <w:rsid w:val="001B2ABD"/>
    <w:rPr>
      <w:color w:val="000000" w:themeColor="text1"/>
      <w:spacing w:val="19"/>
      <w:w w:val="86"/>
      <w:sz w:val="32"/>
      <w:fitText w:val="2160" w:id="1744560130"/>
    </w:rPr>
  </w:style>
  <w:style w:type="character" w:customStyle="1" w:styleId="af1">
    <w:name w:val="ชื่อเรื่องรอง อักขระ"/>
    <w:basedOn w:val="a0"/>
    <w:link w:val="af0"/>
    <w:uiPriority w:val="11"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30">
    <w:name w:val="หัวเรื่อง 3 อักขระ"/>
    <w:basedOn w:val="a0"/>
    <w:link w:val="3"/>
    <w:uiPriority w:val="9"/>
    <w:rsid w:val="00940A66"/>
    <w:rPr>
      <w:rFonts w:asciiTheme="majorHAnsi" w:eastAsiaTheme="majorEastAsia" w:hAnsiTheme="majorHAnsi" w:cstheme="majorBidi"/>
      <w:b/>
      <w:caps/>
      <w:color w:val="548AB7" w:themeColor="accent1" w:themeShade="BF"/>
      <w:sz w:val="28"/>
    </w:rPr>
  </w:style>
  <w:style w:type="character" w:customStyle="1" w:styleId="40">
    <w:name w:val="หัวเรื่อง 4 อักขระ"/>
    <w:basedOn w:val="a0"/>
    <w:link w:val="4"/>
    <w:uiPriority w:val="9"/>
    <w:rsid w:val="00B359E4"/>
    <w:rPr>
      <w:b/>
      <w:sz w:val="18"/>
      <w:szCs w:val="22"/>
    </w:rPr>
  </w:style>
  <w:style w:type="paragraph" w:styleId="af2">
    <w:name w:val="List Paragraph"/>
    <w:basedOn w:val="a"/>
    <w:uiPriority w:val="34"/>
    <w:semiHidden/>
    <w:qFormat/>
    <w:rsid w:val="00D00084"/>
    <w:pPr>
      <w:ind w:left="720"/>
      <w:contextualSpacing/>
    </w:pPr>
  </w:style>
  <w:style w:type="paragraph" w:customStyle="1" w:styleId="Default">
    <w:name w:val="Default"/>
    <w:rsid w:val="0023360B"/>
    <w:pPr>
      <w:autoSpaceDE w:val="0"/>
      <w:autoSpaceDN w:val="0"/>
      <w:adjustRightInd w:val="0"/>
    </w:pPr>
    <w:rPr>
      <w:rFonts w:ascii="TH SarabunPSK" w:hAnsi="TH SarabunPSK" w:cs="TH SarabunPSK"/>
      <w:color w:val="000000"/>
      <w:lang w:bidi="th-TH"/>
    </w:rPr>
  </w:style>
  <w:style w:type="paragraph" w:styleId="af3">
    <w:name w:val="No Spacing"/>
    <w:uiPriority w:val="1"/>
    <w:qFormat/>
    <w:rsid w:val="00546A33"/>
    <w:rPr>
      <w:rFonts w:ascii="Calibri" w:eastAsia="Calibri" w:hAnsi="Calibri" w:cs="Cordia New"/>
      <w:sz w:val="22"/>
      <w:szCs w:val="28"/>
      <w:lang w:eastAsia="en-US" w:bidi="th-TH"/>
    </w:rPr>
  </w:style>
  <w:style w:type="table" w:customStyle="1" w:styleId="TableGrid1">
    <w:name w:val="Table Grid1"/>
    <w:basedOn w:val="a1"/>
    <w:next w:val="ae"/>
    <w:uiPriority w:val="59"/>
    <w:rsid w:val="00E959A0"/>
    <w:rPr>
      <w:rFonts w:ascii="Times New Roman" w:eastAsia="Times New Roman" w:hAnsi="Times New Roman" w:cs="Angsana New"/>
      <w:sz w:val="20"/>
      <w:szCs w:val="20"/>
      <w:lang w:eastAsia="en-US"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NDOWS%2011\AppData\Local\Microsoft\Office\16.0\DTS\en-US%7bC201C49E-6A58-42D4-801F-5FEA02DBB75F%7d\%7bD2995D04-AF0C-4C83-8F41-42D095C378C4%7dtf00546271_win32.dotx" TargetMode="Externa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FA3B4-7B92-4276-9F12-11066C313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C:\Users\WINDOWS 11\AppData\Local\Microsoft\Office\16.0\DTS\en-US{C201C49E-6A58-42D4-801F-5FEA02DBB75F}\{D2995D04-AF0C-4C83-8F41-42D095C378C4}tf00546271_win32.dotx</Template>
  <TotalTime>1</TotalTime>
  <Pages>7</Pages>
  <Words>1051</Words>
  <Characters>5993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11</dc:creator>
  <cp:keywords/>
  <dc:description/>
  <cp:lastModifiedBy>maywadee srimongkol</cp:lastModifiedBy>
  <cp:revision>2</cp:revision>
  <cp:lastPrinted>2024-06-24T09:56:00Z</cp:lastPrinted>
  <dcterms:created xsi:type="dcterms:W3CDTF">2024-06-25T13:08:00Z</dcterms:created>
  <dcterms:modified xsi:type="dcterms:W3CDTF">2024-06-25T13:08:00Z</dcterms:modified>
</cp:coreProperties>
</file>