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18206" w14:textId="141A19C2" w:rsidR="001B2977" w:rsidRDefault="00043DB4" w:rsidP="00D00084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5AF002" wp14:editId="3DE8EC4E">
                <wp:simplePos x="0" y="0"/>
                <wp:positionH relativeFrom="column">
                  <wp:posOffset>5451231</wp:posOffset>
                </wp:positionH>
                <wp:positionV relativeFrom="paragraph">
                  <wp:posOffset>109904</wp:posOffset>
                </wp:positionV>
                <wp:extent cx="1582615" cy="829505"/>
                <wp:effectExtent l="228600" t="209550" r="0" b="332740"/>
                <wp:wrapNone/>
                <wp:docPr id="1550480617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615" cy="829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blurRad="225425" dist="50800" dir="5220000" algn="ctr">
                            <a:srgbClr val="000000">
                              <a:alpha val="33000"/>
                            </a:srgbClr>
                          </a:outerShdw>
                        </a:effectLst>
                        <a:scene3d>
                          <a:camera prst="perspectiveFront" fov="3300000">
                            <a:rot lat="486000" lon="19530000" rev="174000"/>
                          </a:camera>
                          <a:lightRig rig="harsh" dir="t">
                            <a:rot lat="0" lon="0" rev="3000000"/>
                          </a:lightRig>
                        </a:scene3d>
                        <a:sp3d extrusionH="254000" contourW="19050">
                          <a:bevelT w="82550" h="44450" prst="angle"/>
                          <a:bevelB w="82550" h="44450" prst="angle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3957A" w14:textId="580D701C" w:rsidR="00043DB4" w:rsidRPr="00951972" w:rsidRDefault="00043DB4" w:rsidP="00043DB4">
                            <w:pPr>
                              <w:jc w:val="center"/>
                              <w:rPr>
                                <w:rFonts w:ascii="TH Fah kwang" w:hAnsi="TH Fah kwang" w:cs="TH Fah kwang"/>
                                <w:b/>
                                <w:bCs/>
                                <w:sz w:val="52"/>
                                <w:szCs w:val="72"/>
                                <w:cs/>
                              </w:rPr>
                            </w:pPr>
                            <w:r w:rsidRPr="00951972">
                              <w:rPr>
                                <w:rFonts w:ascii="TH Fah kwang" w:hAnsi="TH Fah kwang" w:cs="TH Fah kwang"/>
                                <w:b/>
                                <w:bCs/>
                                <w:sz w:val="52"/>
                                <w:szCs w:val="72"/>
                                <w:cs/>
                              </w:rPr>
                              <w:t>ทฤษฎี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AF002" id="Rectangle: Rounded Corners 4" o:spid="_x0000_s1026" style="position:absolute;left:0;text-align:left;margin-left:429.25pt;margin-top:8.65pt;width:124.6pt;height:65.3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" fillcolor="white [3201]" strokecolor="#568278 [2408]" strokeweight="1pt">
                <v:stroke joinstyle="miter"/>
                <v:shadow on="t" color="black" opacity="21626f" offset=".07386mm,1.40917mm"/>
                <o:extrusion v:ext="view" rotationangle="-530841fd,-34.5" viewpoint="0,0" viewpointorigin="0,0" skewangle="45" skewamt="0" type="perspective"/>
                <v:textbox>
                  <w:txbxContent>
                    <w:p w14:paraId="5923957A" w14:textId="580D701C" w:rsidR="00043DB4" w:rsidRPr="00951972" w:rsidRDefault="00043DB4" w:rsidP="00043DB4">
                      <w:pPr>
                        <w:jc w:val="center"/>
                        <w:rPr>
                          <w:rFonts w:ascii="TH Fah kwang" w:hAnsi="TH Fah kwang" w:cs="TH Fah kwang"/>
                          <w:b/>
                          <w:bCs/>
                          <w:sz w:val="52"/>
                          <w:szCs w:val="72"/>
                          <w:cs/>
                        </w:rPr>
                      </w:pPr>
                      <w:r w:rsidRPr="00951972">
                        <w:rPr>
                          <w:rFonts w:ascii="TH Fah kwang" w:hAnsi="TH Fah kwang" w:cs="TH Fah kwang"/>
                          <w:b/>
                          <w:bCs/>
                          <w:sz w:val="52"/>
                          <w:szCs w:val="72"/>
                          <w:cs/>
                        </w:rPr>
                        <w:t>ทฤษฎี</w:t>
                      </w:r>
                    </w:p>
                  </w:txbxContent>
                </v:textbox>
              </v:roundrect>
            </w:pict>
          </mc:Fallback>
        </mc:AlternateContent>
      </w:r>
      <w:r w:rsidR="00FC55DC">
        <w:rPr>
          <w:rFonts w:ascii="TH SarabunPSK" w:hAnsi="TH SarabunPSK" w:cs="TH SarabunPSK"/>
          <w:b/>
          <w:bCs/>
          <w:noProof/>
          <w:sz w:val="24"/>
          <w:szCs w:val="24"/>
        </w:rPr>
        <w:drawing>
          <wp:inline distT="0" distB="0" distL="0" distR="0" wp14:anchorId="32CA0E44" wp14:editId="0C92142F">
            <wp:extent cx="609600" cy="650240"/>
            <wp:effectExtent l="0" t="0" r="0" b="0"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5E6F82" w14:textId="09818C66" w:rsidR="001B2977" w:rsidRPr="00343EA1" w:rsidRDefault="001B2977" w:rsidP="00D00084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ประมวลรายวิชา (</w:t>
      </w:r>
      <w:r w:rsidRPr="00343EA1">
        <w:rPr>
          <w:rFonts w:ascii="TH Fah kwang" w:hAnsi="TH Fah kwang" w:cs="TH Fah kwang"/>
          <w:b/>
          <w:bCs/>
          <w:sz w:val="30"/>
          <w:szCs w:val="30"/>
        </w:rPr>
        <w:t>Crouse syllabus</w: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)</w:t>
      </w:r>
    </w:p>
    <w:p w14:paraId="5FE88D17" w14:textId="5C579E61" w:rsidR="001B2977" w:rsidRDefault="00E54620" w:rsidP="00D00084">
      <w:pPr>
        <w:ind w:left="1440" w:rightChars="1440" w:right="3168"/>
        <w:rPr>
          <w:rFonts w:ascii="TH SarabunPSK" w:hAnsi="TH SarabunPSK" w:cs="TH SarabunPSK"/>
          <w:b/>
          <w:bCs/>
          <w:sz w:val="28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BABE4" wp14:editId="1BD75FE2">
                <wp:simplePos x="0" y="0"/>
                <wp:positionH relativeFrom="column">
                  <wp:posOffset>-190549</wp:posOffset>
                </wp:positionH>
                <wp:positionV relativeFrom="paragraph">
                  <wp:posOffset>217170</wp:posOffset>
                </wp:positionV>
                <wp:extent cx="7429500" cy="63500"/>
                <wp:effectExtent l="0" t="0" r="19050" b="12700"/>
                <wp:wrapNone/>
                <wp:docPr id="20792575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A8A7D" id="Rectangle: Rounded Corners 1" o:spid="_x0000_s1026" style="position:absolute;margin-left:-15pt;margin-top:17.1pt;width:585pt;height: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" fillcolor="#c2c7ab [2166]" strokecolor="#a5ab81 [3206]" strokeweight=".5pt">
                <v:fill color2="#b6bb99 [2614]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1B2977"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 มหาวิทยาลัยราชภัฏชัยภูมิ</w:t>
      </w:r>
      <w:r w:rsidR="001B2977" w:rsidRPr="00DA3DF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209056D2" w14:textId="7E367841" w:rsidR="00C36FC3" w:rsidRDefault="00C36FC3" w:rsidP="00D00084">
      <w:pPr>
        <w:tabs>
          <w:tab w:val="left" w:pos="990"/>
        </w:tabs>
        <w:ind w:left="1440" w:rightChars="1440" w:right="3168"/>
      </w:pPr>
    </w:p>
    <w:p w14:paraId="19AA5DF9" w14:textId="79ADCC7D" w:rsidR="002E2573" w:rsidRDefault="00FA0757" w:rsidP="00D00084">
      <w:pPr>
        <w:tabs>
          <w:tab w:val="left" w:pos="990"/>
        </w:tabs>
        <w:ind w:left="1440" w:rightChars="1440" w:right="316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ADC69" wp14:editId="3C49C331">
                <wp:simplePos x="0" y="0"/>
                <wp:positionH relativeFrom="column">
                  <wp:posOffset>914401</wp:posOffset>
                </wp:positionH>
                <wp:positionV relativeFrom="paragraph">
                  <wp:posOffset>5715</wp:posOffset>
                </wp:positionV>
                <wp:extent cx="2286000" cy="323557"/>
                <wp:effectExtent l="0" t="0" r="19050" b="19685"/>
                <wp:wrapNone/>
                <wp:docPr id="16520715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23557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B2213" w14:textId="53331227" w:rsidR="00FA0757" w:rsidRPr="00AE2EEF" w:rsidRDefault="00AE2EEF" w:rsidP="00AE2EE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ข้อมูลทั่วไปรายวิชา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ADC69" id="Rectangle: Rounded Corners 3" o:spid="_x0000_s1027" style="position:absolute;left:0;text-align:left;margin-left:1in;margin-top:.45pt;width:180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" fillcolor="#c2c7ab [2166]" strokecolor="#a5ab81 [3206]" strokeweight=".5pt">
                <v:fill color2="#b6bb99 [2614]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5F5B2213" w14:textId="53331227" w:rsidR="00FA0757" w:rsidRPr="00AE2EEF" w:rsidRDefault="00AE2EEF" w:rsidP="00AE2EE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ข้อมูลทั่วไปรายวิชา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2178ED" w14:textId="77777777" w:rsidR="008F467F" w:rsidRDefault="00A643ED" w:rsidP="002D1003">
      <w:pPr>
        <w:tabs>
          <w:tab w:val="left" w:pos="990"/>
        </w:tabs>
        <w:ind w:rightChars="1440" w:right="316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B866F73" w14:textId="1F011A9A" w:rsidR="0023360B" w:rsidRPr="00FD198E" w:rsidRDefault="008F467F" w:rsidP="006E3214">
      <w:pPr>
        <w:tabs>
          <w:tab w:val="left" w:pos="990"/>
        </w:tabs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3ED">
        <w:rPr>
          <w:rFonts w:ascii="TH SarabunPSK" w:hAnsi="TH SarabunPSK" w:cs="TH SarabunPSK"/>
          <w:b/>
          <w:bCs/>
          <w:sz w:val="32"/>
          <w:szCs w:val="32"/>
        </w:rPr>
        <w:tab/>
      </w:r>
      <w:r w:rsidR="00D00084" w:rsidRPr="00FD198E">
        <w:rPr>
          <w:rFonts w:ascii="TH SarabunPSK" w:hAnsi="TH SarabunPSK" w:cs="TH SarabunPSK"/>
          <w:b/>
          <w:bCs/>
          <w:sz w:val="30"/>
          <w:szCs w:val="30"/>
        </w:rPr>
        <w:t>1.</w:t>
      </w:r>
      <w:r w:rsidR="00B7079D">
        <w:rPr>
          <w:rFonts w:ascii="TH SarabunPSK" w:hAnsi="TH SarabunPSK" w:cs="TH SarabunPSK"/>
          <w:b/>
          <w:bCs/>
          <w:sz w:val="30"/>
          <w:szCs w:val="30"/>
        </w:rPr>
        <w:t>1</w:t>
      </w:r>
      <w:r w:rsidR="00D00084" w:rsidRPr="00FD198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D00084" w:rsidRPr="00FD198E">
        <w:rPr>
          <w:rFonts w:ascii="TH SarabunPSK" w:hAnsi="TH SarabunPSK" w:cs="TH SarabunPSK"/>
          <w:b/>
          <w:bCs/>
          <w:sz w:val="30"/>
          <w:szCs w:val="30"/>
          <w:cs/>
        </w:rPr>
        <w:t>รหัสและชื่อวิชา</w:t>
      </w:r>
      <w:r w:rsidR="0023360B" w:rsidRPr="00FD198E">
        <w:rPr>
          <w:rFonts w:ascii="TH SarabunPSK" w:hAnsi="TH SarabunPSK" w:cs="TH SarabunPSK"/>
          <w:b/>
          <w:bCs/>
          <w:sz w:val="30"/>
          <w:szCs w:val="30"/>
        </w:rPr>
        <w:t xml:space="preserve">:  </w:t>
      </w:r>
    </w:p>
    <w:p w14:paraId="43C89B92" w14:textId="605DEF9E" w:rsidR="00A80C34" w:rsidRPr="00D714E6" w:rsidRDefault="0023360B" w:rsidP="002D1003">
      <w:pPr>
        <w:pStyle w:val="Default"/>
        <w:ind w:right="3168"/>
        <w:rPr>
          <w:sz w:val="30"/>
          <w:szCs w:val="30"/>
        </w:rPr>
      </w:pPr>
      <w:r w:rsidRPr="00FD198E">
        <w:rPr>
          <w:b/>
          <w:bCs/>
          <w:sz w:val="30"/>
          <w:szCs w:val="30"/>
          <w:cs/>
        </w:rPr>
        <w:tab/>
      </w:r>
      <w:r w:rsidRPr="00FD198E">
        <w:rPr>
          <w:b/>
          <w:bCs/>
          <w:sz w:val="30"/>
          <w:szCs w:val="30"/>
        </w:rPr>
        <w:tab/>
      </w:r>
      <w:r w:rsidRPr="00FD198E">
        <w:rPr>
          <w:b/>
          <w:bCs/>
          <w:sz w:val="30"/>
          <w:szCs w:val="30"/>
        </w:rPr>
        <w:tab/>
      </w:r>
      <w:r w:rsidRPr="00FD198E">
        <w:rPr>
          <w:b/>
          <w:bCs/>
          <w:sz w:val="30"/>
          <w:szCs w:val="30"/>
          <w:cs/>
        </w:rPr>
        <w:t>ชื่อรายวิชา (ภาษาไทย):</w:t>
      </w:r>
      <w:r w:rsidR="000C7F11">
        <w:rPr>
          <w:b/>
          <w:bCs/>
          <w:sz w:val="30"/>
          <w:szCs w:val="30"/>
        </w:rPr>
        <w:tab/>
      </w:r>
      <w:r w:rsidR="000C7F11">
        <w:rPr>
          <w:b/>
          <w:bCs/>
          <w:sz w:val="30"/>
          <w:szCs w:val="30"/>
        </w:rPr>
        <w:tab/>
      </w:r>
      <w:r w:rsidR="00E20C03" w:rsidRPr="00E20C03">
        <w:rPr>
          <w:sz w:val="30"/>
          <w:szCs w:val="30"/>
        </w:rPr>
        <w:t>…</w:t>
      </w:r>
      <w:r w:rsidR="00E20C03">
        <w:rPr>
          <w:sz w:val="30"/>
          <w:szCs w:val="30"/>
        </w:rPr>
        <w:t>xx</w:t>
      </w:r>
      <w:r w:rsidR="00E20C03" w:rsidRPr="00E20C03">
        <w:rPr>
          <w:sz w:val="30"/>
          <w:szCs w:val="30"/>
        </w:rPr>
        <w:t>…</w:t>
      </w:r>
    </w:p>
    <w:p w14:paraId="15DB7BF8" w14:textId="50509551" w:rsidR="00FD198E" w:rsidRPr="00FD198E" w:rsidRDefault="00346736" w:rsidP="002D1003">
      <w:pPr>
        <w:pStyle w:val="Default"/>
        <w:ind w:left="1440" w:right="3168" w:firstLine="720"/>
        <w:rPr>
          <w:sz w:val="30"/>
          <w:szCs w:val="30"/>
        </w:rPr>
      </w:pPr>
      <w:r w:rsidRPr="00FD198E">
        <w:rPr>
          <w:sz w:val="30"/>
          <w:szCs w:val="30"/>
          <w:cs/>
        </w:rPr>
        <w:t xml:space="preserve"> </w:t>
      </w:r>
      <w:r w:rsidRPr="00FD198E">
        <w:rPr>
          <w:b/>
          <w:bCs/>
          <w:sz w:val="30"/>
          <w:szCs w:val="30"/>
          <w:cs/>
        </w:rPr>
        <w:t>ชื่อรายวิชา (ภาษาอังกฤษ):</w:t>
      </w:r>
      <w:r w:rsidR="000C7F11">
        <w:rPr>
          <w:b/>
          <w:bCs/>
          <w:sz w:val="30"/>
          <w:szCs w:val="30"/>
        </w:rPr>
        <w:tab/>
      </w:r>
      <w:r w:rsidR="00E20C03" w:rsidRPr="00E20C03">
        <w:rPr>
          <w:sz w:val="30"/>
          <w:szCs w:val="30"/>
        </w:rPr>
        <w:t>…</w:t>
      </w:r>
      <w:r w:rsidR="00E20C03">
        <w:rPr>
          <w:sz w:val="30"/>
          <w:szCs w:val="30"/>
        </w:rPr>
        <w:t>xx</w:t>
      </w:r>
      <w:r w:rsidR="00E20C03" w:rsidRPr="00E20C03">
        <w:rPr>
          <w:sz w:val="30"/>
          <w:szCs w:val="30"/>
        </w:rPr>
        <w:t>…</w:t>
      </w:r>
    </w:p>
    <w:p w14:paraId="27278108" w14:textId="44FE50AC" w:rsidR="00D00084" w:rsidRPr="00FD198E" w:rsidRDefault="00B7079D" w:rsidP="002D100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FD198E" w:rsidRPr="00FD198E">
        <w:rPr>
          <w:rFonts w:ascii="TH SarabunPSK" w:hAnsi="TH SarabunPSK" w:cs="TH SarabunPSK"/>
          <w:b/>
          <w:bCs/>
          <w:sz w:val="30"/>
          <w:szCs w:val="30"/>
        </w:rPr>
        <w:t>2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FD198E" w:rsidRPr="00FD198E">
        <w:rPr>
          <w:rFonts w:ascii="TH SarabunPSK" w:hAnsi="TH SarabunPSK" w:cs="TH SarabunPSK"/>
          <w:b/>
          <w:bCs/>
          <w:sz w:val="30"/>
          <w:szCs w:val="30"/>
          <w:cs/>
        </w:rPr>
        <w:t xml:space="preserve">จำนวนหน่วยกิต: </w:t>
      </w:r>
      <w:r w:rsidR="00FD198E">
        <w:rPr>
          <w:rFonts w:ascii="TH SarabunPSK" w:hAnsi="TH SarabunPSK" w:cs="TH SarabunPSK"/>
          <w:b/>
          <w:bCs/>
          <w:sz w:val="30"/>
          <w:szCs w:val="30"/>
        </w:rPr>
        <w:tab/>
      </w:r>
      <w:r w:rsidR="000C7F11">
        <w:rPr>
          <w:rFonts w:ascii="TH SarabunPSK" w:hAnsi="TH SarabunPSK" w:cs="TH SarabunPSK"/>
          <w:b/>
          <w:bCs/>
          <w:sz w:val="30"/>
          <w:szCs w:val="30"/>
        </w:rPr>
        <w:tab/>
      </w:r>
      <w:r w:rsidR="000C7F11">
        <w:rPr>
          <w:rFonts w:ascii="TH SarabunPSK" w:hAnsi="TH SarabunPSK" w:cs="TH SarabunPSK"/>
          <w:b/>
          <w:bCs/>
          <w:sz w:val="30"/>
          <w:szCs w:val="30"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FD198E">
        <w:rPr>
          <w:rFonts w:ascii="TH SarabunPSK" w:hAnsi="TH SarabunPSK" w:cs="TH SarabunPSK"/>
          <w:b/>
          <w:bCs/>
          <w:sz w:val="30"/>
          <w:szCs w:val="30"/>
        </w:rPr>
        <w:tab/>
      </w:r>
      <w:r w:rsidR="00FD198E"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609693FF" w14:textId="29926DFE" w:rsidR="00A80C34" w:rsidRPr="00F2178B" w:rsidRDefault="00B7079D" w:rsidP="002D100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 w:rsidRPr="00EC4BA1">
        <w:rPr>
          <w:rFonts w:ascii="TH SarabunPSK" w:hAnsi="TH SarabunPSK" w:cs="TH SarabunPSK"/>
          <w:b/>
          <w:bCs/>
          <w:sz w:val="30"/>
          <w:szCs w:val="30"/>
        </w:rPr>
        <w:t>1.</w:t>
      </w:r>
      <w:r w:rsidR="000C7F11" w:rsidRPr="00EC4BA1">
        <w:rPr>
          <w:rFonts w:ascii="TH SarabunPSK" w:hAnsi="TH SarabunPSK" w:cs="TH SarabunPSK"/>
          <w:b/>
          <w:bCs/>
          <w:sz w:val="30"/>
          <w:szCs w:val="30"/>
        </w:rPr>
        <w:t xml:space="preserve">3 </w:t>
      </w:r>
      <w:r w:rsidR="000C7F11" w:rsidRPr="00EC4BA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หมวดรายวิชา และประเภทรายวิชา 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I…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R…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…P…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M</w:t>
      </w:r>
    </w:p>
    <w:p w14:paraId="2A6947D5" w14:textId="1CA031B5" w:rsidR="00321A57" w:rsidRDefault="00D42416" w:rsidP="002D100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color w:val="C00000"/>
          <w:sz w:val="30"/>
          <w:szCs w:val="30"/>
        </w:rPr>
        <w:tab/>
      </w:r>
      <w:r w:rsidRPr="00F2178B">
        <w:rPr>
          <w:rFonts w:ascii="TH SarabunPSK" w:hAnsi="TH SarabunPSK" w:cs="TH SarabunPSK" w:hint="cs"/>
          <w:sz w:val="30"/>
          <w:szCs w:val="30"/>
          <w:cs/>
        </w:rPr>
        <w:t>หมวดวิชาชีพเฉพาะ</w:t>
      </w:r>
      <w:r w:rsidRPr="00F2178B">
        <w:rPr>
          <w:rFonts w:ascii="TH SarabunPSK" w:hAnsi="TH SarabunPSK" w:cs="TH SarabunPSK"/>
          <w:sz w:val="30"/>
          <w:szCs w:val="30"/>
        </w:rPr>
        <w:t xml:space="preserve">: </w:t>
      </w:r>
      <w:r w:rsidRPr="00F2178B">
        <w:rPr>
          <w:rFonts w:ascii="TH SarabunPSK" w:hAnsi="TH SarabunPSK" w:cs="TH SarabunPSK" w:hint="cs"/>
          <w:sz w:val="30"/>
          <w:szCs w:val="30"/>
          <w:cs/>
        </w:rPr>
        <w:t>วิชาชีพ</w:t>
      </w:r>
    </w:p>
    <w:p w14:paraId="0B9049F7" w14:textId="5C15397A" w:rsidR="00F2178B" w:rsidRDefault="00B7079D" w:rsidP="002D1003">
      <w:pPr>
        <w:ind w:left="720" w:right="3168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F2178B" w:rsidRPr="00F2178B">
        <w:rPr>
          <w:rFonts w:ascii="TH SarabunPSK" w:hAnsi="TH SarabunPSK" w:cs="TH SarabunPSK"/>
          <w:b/>
          <w:bCs/>
          <w:sz w:val="30"/>
          <w:szCs w:val="30"/>
        </w:rPr>
        <w:t xml:space="preserve">4 </w:t>
      </w:r>
      <w:r w:rsidR="00F2178B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>อาจารย์ผู้บริหารรายวิชา</w:t>
      </w:r>
      <w:r w:rsidR="00F2178B" w:rsidRPr="00F2178B">
        <w:rPr>
          <w:rFonts w:ascii="TH SarabunPSK" w:hAnsi="TH SarabunPSK" w:cs="TH SarabunPSK"/>
          <w:b/>
          <w:bCs/>
          <w:sz w:val="30"/>
          <w:szCs w:val="30"/>
        </w:rPr>
        <w:t>/</w:t>
      </w:r>
      <w:r w:rsidR="00F2178B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 และอาจารย์ผู้สอน</w:t>
      </w:r>
    </w:p>
    <w:p w14:paraId="5CF017FC" w14:textId="33A6F380" w:rsidR="00D3276E" w:rsidRPr="00384C91" w:rsidRDefault="00206994" w:rsidP="000E2AC8">
      <w:pPr>
        <w:ind w:left="144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อาจารย์</w:t>
      </w:r>
      <w:r w:rsidR="00D3276E" w:rsidRPr="00384C91">
        <w:rPr>
          <w:rFonts w:ascii="TH SarabunPSK" w:hAnsi="TH SarabunPSK" w:cs="TH SarabunPSK" w:hint="cs"/>
          <w:sz w:val="30"/>
          <w:szCs w:val="30"/>
          <w:cs/>
        </w:rPr>
        <w:t>ผู้บริหารรายวิชา</w:t>
      </w:r>
      <w:r w:rsidR="00D3276E" w:rsidRPr="00384C91">
        <w:rPr>
          <w:rFonts w:ascii="TH SarabunPSK" w:hAnsi="TH SarabunPSK" w:cs="TH SarabunPSK"/>
          <w:sz w:val="30"/>
          <w:szCs w:val="30"/>
          <w:cs/>
        </w:rPr>
        <w:tab/>
      </w:r>
      <w:r w:rsidR="00D3276E" w:rsidRPr="00384C91">
        <w:rPr>
          <w:rFonts w:ascii="TH SarabunPSK" w:hAnsi="TH SarabunPSK" w:cs="TH SarabunPSK"/>
          <w:sz w:val="30"/>
          <w:szCs w:val="30"/>
          <w:cs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D3276E" w:rsidRPr="00384C91">
        <w:rPr>
          <w:rFonts w:ascii="TH SarabunPSK" w:hAnsi="TH SarabunPSK" w:cs="TH SarabunPSK"/>
          <w:sz w:val="30"/>
          <w:szCs w:val="30"/>
          <w:cs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  <w:t>email</w:t>
      </w:r>
      <w:r w:rsidR="000E2AC8" w:rsidRPr="00384C91">
        <w:rPr>
          <w:rFonts w:ascii="TH SarabunPSK" w:hAnsi="TH SarabunPSK" w:cs="TH SarabunPSK"/>
          <w:sz w:val="30"/>
          <w:szCs w:val="30"/>
        </w:rPr>
        <w:tab/>
      </w:r>
      <w:r w:rsidR="000E2AC8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>Phone</w:t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 w:hint="cs"/>
          <w:sz w:val="30"/>
          <w:szCs w:val="30"/>
          <w:cs/>
        </w:rPr>
        <w:t>ห้องทำงาน</w:t>
      </w:r>
    </w:p>
    <w:p w14:paraId="735E92C8" w14:textId="72DED9C6" w:rsidR="001C3597" w:rsidRPr="00384C91" w:rsidRDefault="00206994" w:rsidP="000E2AC8">
      <w:pPr>
        <w:ind w:left="144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อาจารย์ผู้</w:t>
      </w:r>
      <w:r w:rsidR="001C3597" w:rsidRPr="00384C91">
        <w:rPr>
          <w:rFonts w:ascii="TH SarabunPSK" w:hAnsi="TH SarabunPSK" w:cs="TH SarabunPSK" w:hint="cs"/>
          <w:sz w:val="30"/>
          <w:szCs w:val="30"/>
          <w:cs/>
        </w:rPr>
        <w:t>ประสาน</w:t>
      </w:r>
      <w:r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1C3597" w:rsidRPr="00384C91">
        <w:rPr>
          <w:rFonts w:ascii="TH SarabunPSK" w:hAnsi="TH SarabunPSK" w:cs="TH SarabunPSK"/>
          <w:sz w:val="30"/>
          <w:szCs w:val="30"/>
          <w:cs/>
        </w:rPr>
        <w:tab/>
      </w:r>
      <w:r w:rsidR="001C3597" w:rsidRPr="00384C91">
        <w:rPr>
          <w:rFonts w:ascii="TH SarabunPSK" w:hAnsi="TH SarabunPSK" w:cs="TH SarabunPSK"/>
          <w:sz w:val="30"/>
          <w:szCs w:val="30"/>
          <w:cs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1C3597" w:rsidRPr="00384C91">
        <w:rPr>
          <w:rFonts w:ascii="TH SarabunPSK" w:hAnsi="TH SarabunPSK" w:cs="TH SarabunPSK"/>
          <w:sz w:val="30"/>
          <w:szCs w:val="30"/>
          <w:cs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  <w:t>email</w:t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  <w:t>Phone</w:t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 w:hint="cs"/>
          <w:sz w:val="30"/>
          <w:szCs w:val="30"/>
          <w:cs/>
        </w:rPr>
        <w:t>ห้องทำงาน</w:t>
      </w:r>
    </w:p>
    <w:p w14:paraId="2DFA11FC" w14:textId="23A33283" w:rsidR="00D714E6" w:rsidRDefault="001C3597" w:rsidP="005763F9">
      <w:pPr>
        <w:ind w:left="1440" w:right="-9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384C91">
        <w:rPr>
          <w:rFonts w:ascii="TH SarabunPSK" w:hAnsi="TH SarabunPSK" w:cs="TH SarabunPSK" w:hint="cs"/>
          <w:sz w:val="30"/>
          <w:szCs w:val="30"/>
          <w:cs/>
        </w:rPr>
        <w:t>อาจารย์ผู้สอน</w:t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Pr="00384C91">
        <w:rPr>
          <w:rFonts w:ascii="TH SarabunPSK" w:hAnsi="TH SarabunPSK" w:cs="TH SarabunPSK"/>
          <w:sz w:val="30"/>
          <w:szCs w:val="30"/>
        </w:rPr>
        <w:tab/>
        <w:t>email</w:t>
      </w:r>
      <w:r w:rsidRPr="00384C91">
        <w:rPr>
          <w:rFonts w:ascii="TH SarabunPSK" w:hAnsi="TH SarabunPSK" w:cs="TH SarabunPSK"/>
          <w:sz w:val="30"/>
          <w:szCs w:val="30"/>
        </w:rPr>
        <w:tab/>
      </w:r>
      <w:r w:rsidRPr="00384C91">
        <w:rPr>
          <w:rFonts w:ascii="TH SarabunPSK" w:hAnsi="TH SarabunPSK" w:cs="TH SarabunPSK"/>
          <w:sz w:val="30"/>
          <w:szCs w:val="30"/>
        </w:rPr>
        <w:tab/>
        <w:t>Phone</w:t>
      </w:r>
      <w:r w:rsidRPr="00384C91">
        <w:rPr>
          <w:rFonts w:ascii="TH SarabunPSK" w:hAnsi="TH SarabunPSK" w:cs="TH SarabunPSK"/>
          <w:sz w:val="30"/>
          <w:szCs w:val="30"/>
        </w:rPr>
        <w:tab/>
      </w:r>
      <w:r w:rsidRPr="00384C91">
        <w:rPr>
          <w:rFonts w:ascii="TH SarabunPSK" w:hAnsi="TH SarabunPSK" w:cs="TH SarabunPSK"/>
          <w:sz w:val="30"/>
          <w:szCs w:val="30"/>
        </w:rPr>
        <w:tab/>
      </w:r>
      <w:r w:rsidRPr="00384C91">
        <w:rPr>
          <w:rFonts w:ascii="TH SarabunPSK" w:hAnsi="TH SarabunPSK" w:cs="TH SarabunPSK" w:hint="cs"/>
          <w:sz w:val="30"/>
          <w:szCs w:val="30"/>
          <w:cs/>
        </w:rPr>
        <w:t>ห้องทำงาน</w:t>
      </w:r>
    </w:p>
    <w:p w14:paraId="1443342C" w14:textId="28420907" w:rsidR="001C3597" w:rsidRPr="00D714E6" w:rsidRDefault="00B7079D" w:rsidP="00D714E6">
      <w:pPr>
        <w:ind w:left="720" w:right="3168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A0048A" w:rsidRPr="00A0048A">
        <w:rPr>
          <w:rFonts w:ascii="TH SarabunPSK" w:hAnsi="TH SarabunPSK" w:cs="TH SarabunPSK"/>
          <w:b/>
          <w:bCs/>
          <w:sz w:val="30"/>
          <w:szCs w:val="30"/>
        </w:rPr>
        <w:t xml:space="preserve">5 </w:t>
      </w:r>
      <w:r w:rsidR="00A0048A" w:rsidRPr="00A0048A">
        <w:rPr>
          <w:rFonts w:ascii="TH SarabunPSK" w:hAnsi="TH SarabunPSK" w:cs="TH SarabunPSK" w:hint="cs"/>
          <w:b/>
          <w:bCs/>
          <w:sz w:val="30"/>
          <w:szCs w:val="30"/>
          <w:cs/>
        </w:rPr>
        <w:t>ภาคการศึกษา</w:t>
      </w:r>
      <w:r w:rsidR="00A0048A" w:rsidRPr="00A0048A">
        <w:rPr>
          <w:rFonts w:ascii="TH SarabunPSK" w:hAnsi="TH SarabunPSK" w:cs="TH SarabunPSK"/>
          <w:b/>
          <w:bCs/>
          <w:sz w:val="30"/>
          <w:szCs w:val="30"/>
        </w:rPr>
        <w:t>/</w:t>
      </w:r>
      <w:r w:rsidR="00A0048A" w:rsidRPr="00A0048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ชั้นปี </w:t>
      </w:r>
      <w:r w:rsidR="00A0048A" w:rsidRPr="008245CC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จำนวนผู้เรียน</w:t>
      </w:r>
      <w:r w:rsidR="00AA4E9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และสถานที่เรียน</w:t>
      </w:r>
      <w:r w:rsidR="00A0048A" w:rsidRPr="008245CC">
        <w:rPr>
          <w:rFonts w:ascii="TH SarabunPSK" w:hAnsi="TH SarabunPSK" w:cs="TH SarabunPSK"/>
          <w:b/>
          <w:bCs/>
          <w:sz w:val="30"/>
          <w:szCs w:val="30"/>
        </w:rPr>
        <w:t>:</w:t>
      </w:r>
      <w:r w:rsidR="00D339E5">
        <w:rPr>
          <w:rFonts w:ascii="TH SarabunPSK" w:hAnsi="TH SarabunPSK" w:cs="TH SarabunPSK"/>
          <w:b/>
          <w:bCs/>
          <w:color w:val="C00000"/>
          <w:sz w:val="30"/>
          <w:szCs w:val="30"/>
        </w:rPr>
        <w:tab/>
        <w:t xml:space="preserve"> </w:t>
      </w:r>
      <w:r w:rsidR="00A0048A" w:rsidRPr="00D714E6">
        <w:rPr>
          <w:rFonts w:ascii="TH SarabunPSK" w:hAnsi="TH SarabunPSK" w:cs="TH SarabunPSK"/>
          <w:sz w:val="30"/>
          <w:szCs w:val="30"/>
        </w:rPr>
        <w:t>…</w:t>
      </w:r>
      <w:r w:rsidR="00D714E6">
        <w:rPr>
          <w:rFonts w:ascii="TH SarabunPSK" w:hAnsi="TH SarabunPSK" w:cs="TH SarabunPSK"/>
          <w:sz w:val="30"/>
          <w:szCs w:val="30"/>
        </w:rPr>
        <w:t>xx</w:t>
      </w:r>
      <w:r w:rsidR="00A0048A" w:rsidRPr="00D714E6">
        <w:rPr>
          <w:rFonts w:ascii="TH SarabunPSK" w:hAnsi="TH SarabunPSK" w:cs="TH SarabunPSK"/>
          <w:sz w:val="30"/>
          <w:szCs w:val="30"/>
        </w:rPr>
        <w:t>…</w:t>
      </w:r>
    </w:p>
    <w:p w14:paraId="1E5BC9F9" w14:textId="51820252" w:rsidR="00A0048A" w:rsidRDefault="00A0048A" w:rsidP="002D1003">
      <w:pPr>
        <w:ind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B7079D">
        <w:rPr>
          <w:rFonts w:ascii="TH SarabunPSK" w:hAnsi="TH SarabunPSK" w:cs="TH SarabunPSK"/>
          <w:b/>
          <w:bCs/>
          <w:sz w:val="30"/>
          <w:szCs w:val="30"/>
        </w:rPr>
        <w:t>1.</w:t>
      </w:r>
      <w:r w:rsidRPr="00227B41">
        <w:rPr>
          <w:rFonts w:ascii="TH SarabunPSK" w:hAnsi="TH SarabunPSK" w:cs="TH SarabunPSK"/>
          <w:b/>
          <w:bCs/>
          <w:sz w:val="30"/>
          <w:szCs w:val="30"/>
        </w:rPr>
        <w:t xml:space="preserve">6 </w:t>
      </w:r>
      <w:r w:rsidRPr="00227B4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วิชาที่ต้องเรียนมาก่อน </w:t>
      </w:r>
      <w:r w:rsidRPr="00227B41">
        <w:rPr>
          <w:rFonts w:ascii="TH SarabunIT๙" w:eastAsia="Times New Roman" w:hAnsi="TH SarabunIT๙" w:cs="TH SarabunIT๙"/>
          <w:b/>
          <w:bCs/>
          <w:sz w:val="32"/>
          <w:szCs w:val="32"/>
        </w:rPr>
        <w:t>(Pre-requisite)</w:t>
      </w:r>
      <w:r w:rsidR="00D339E5">
        <w:rPr>
          <w:rFonts w:ascii="TH SarabunPSK" w:hAnsi="TH SarabunPSK" w:cs="TH SarabunPSK"/>
          <w:b/>
          <w:bCs/>
        </w:rPr>
        <w:t xml:space="preserve"> </w:t>
      </w:r>
      <w:r w:rsidR="00D339E5">
        <w:rPr>
          <w:rFonts w:ascii="TH SarabunPSK" w:hAnsi="TH SarabunPSK" w:cs="TH SarabunPSK"/>
          <w:b/>
          <w:bCs/>
        </w:rPr>
        <w:tab/>
      </w:r>
      <w:r w:rsidR="00D339E5">
        <w:rPr>
          <w:rFonts w:ascii="TH SarabunPSK" w:hAnsi="TH SarabunPSK" w:cs="TH SarabunPSK"/>
          <w:b/>
          <w:bCs/>
        </w:rPr>
        <w:tab/>
        <w:t xml:space="preserve"> </w:t>
      </w:r>
      <w:r w:rsidR="00227B41" w:rsidRPr="00D714E6">
        <w:rPr>
          <w:rFonts w:ascii="TH SarabunPSK" w:hAnsi="TH SarabunPSK" w:cs="TH SarabunPSK"/>
          <w:sz w:val="30"/>
          <w:szCs w:val="30"/>
        </w:rPr>
        <w:t>…</w:t>
      </w:r>
      <w:r w:rsidR="00D714E6">
        <w:rPr>
          <w:rFonts w:ascii="TH SarabunPSK" w:hAnsi="TH SarabunPSK" w:cs="TH SarabunPSK"/>
          <w:sz w:val="30"/>
          <w:szCs w:val="30"/>
        </w:rPr>
        <w:t>xx</w:t>
      </w:r>
      <w:r w:rsidR="00227B41" w:rsidRPr="00D714E6">
        <w:rPr>
          <w:rFonts w:ascii="TH SarabunPSK" w:hAnsi="TH SarabunPSK" w:cs="TH SarabunPSK"/>
          <w:sz w:val="30"/>
          <w:szCs w:val="30"/>
        </w:rPr>
        <w:t>…</w:t>
      </w:r>
    </w:p>
    <w:p w14:paraId="4D19916D" w14:textId="039FEFEA" w:rsidR="00227B41" w:rsidRDefault="00227B41" w:rsidP="00CE5723">
      <w:pPr>
        <w:ind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B7079D">
        <w:rPr>
          <w:rFonts w:ascii="TH SarabunPSK" w:hAnsi="TH SarabunPSK" w:cs="TH SarabunPSK"/>
          <w:b/>
          <w:bCs/>
          <w:sz w:val="30"/>
          <w:szCs w:val="30"/>
        </w:rPr>
        <w:t>1.</w:t>
      </w:r>
      <w:r w:rsidR="00E964F5" w:rsidRPr="00E964F5">
        <w:rPr>
          <w:rFonts w:ascii="TH SarabunPSK" w:hAnsi="TH SarabunPSK" w:cs="TH SarabunPSK"/>
          <w:b/>
          <w:bCs/>
          <w:sz w:val="30"/>
          <w:szCs w:val="30"/>
        </w:rPr>
        <w:t xml:space="preserve">7 </w:t>
      </w:r>
      <w:r w:rsidR="00E964F5" w:rsidRPr="00E964F5">
        <w:rPr>
          <w:rFonts w:ascii="TH SarabunPSK" w:hAnsi="TH SarabunPSK" w:cs="TH SarabunPSK" w:hint="cs"/>
          <w:b/>
          <w:bCs/>
          <w:sz w:val="30"/>
          <w:szCs w:val="30"/>
          <w:cs/>
        </w:rPr>
        <w:t>วิชาที่ต้องเรียนพร้อมกัน (</w:t>
      </w:r>
      <w:r w:rsidR="00E964F5" w:rsidRPr="00E964F5">
        <w:rPr>
          <w:rFonts w:ascii="TH SarabunPSK" w:hAnsi="TH SarabunPSK" w:cs="TH SarabunPSK"/>
          <w:b/>
          <w:bCs/>
          <w:sz w:val="30"/>
          <w:szCs w:val="30"/>
        </w:rPr>
        <w:t>Co-requisite</w:t>
      </w:r>
      <w:r w:rsidR="00E964F5" w:rsidRPr="00E964F5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E964F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E964F5" w:rsidRPr="00D714E6">
        <w:rPr>
          <w:rFonts w:ascii="TH SarabunPSK" w:hAnsi="TH SarabunPSK" w:cs="TH SarabunPSK"/>
          <w:sz w:val="30"/>
          <w:szCs w:val="30"/>
        </w:rPr>
        <w:t>…</w:t>
      </w:r>
      <w:r w:rsidR="00D714E6">
        <w:rPr>
          <w:rFonts w:ascii="TH SarabunPSK" w:hAnsi="TH SarabunPSK" w:cs="TH SarabunPSK"/>
          <w:sz w:val="30"/>
          <w:szCs w:val="30"/>
        </w:rPr>
        <w:t>xx</w:t>
      </w:r>
      <w:r w:rsidR="00E964F5" w:rsidRPr="00D714E6">
        <w:rPr>
          <w:rFonts w:ascii="TH SarabunPSK" w:hAnsi="TH SarabunPSK" w:cs="TH SarabunPSK"/>
          <w:sz w:val="30"/>
          <w:szCs w:val="30"/>
        </w:rPr>
        <w:t>…</w:t>
      </w:r>
    </w:p>
    <w:p w14:paraId="250E6637" w14:textId="29C39B9B" w:rsidR="002D1003" w:rsidRPr="002D1003" w:rsidRDefault="00B7079D" w:rsidP="00CE5723">
      <w:pPr>
        <w:ind w:left="720" w:right="3168"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2D1003" w:rsidRPr="002D1003">
        <w:rPr>
          <w:rFonts w:ascii="TH SarabunPSK" w:hAnsi="TH SarabunPSK" w:cs="TH SarabunPSK"/>
          <w:b/>
          <w:bCs/>
          <w:sz w:val="30"/>
          <w:szCs w:val="30"/>
        </w:rPr>
        <w:t xml:space="preserve">8 </w:t>
      </w:r>
      <w:r w:rsidR="002D1003" w:rsidRPr="002D1003">
        <w:rPr>
          <w:rFonts w:ascii="TH SarabunPSK" w:hAnsi="TH SarabunPSK" w:cs="TH SarabunPSK" w:hint="cs"/>
          <w:b/>
          <w:bCs/>
          <w:sz w:val="30"/>
          <w:szCs w:val="30"/>
          <w:cs/>
        </w:rPr>
        <w:t>วันที่ปรับปรุงรายละเอียดวิชาครั้งล่าสุด</w:t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  <w:t xml:space="preserve"> </w:t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2D1003" w:rsidRPr="00D714E6">
        <w:rPr>
          <w:rFonts w:ascii="TH SarabunPSK" w:hAnsi="TH SarabunPSK" w:cs="TH SarabunPSK"/>
          <w:sz w:val="30"/>
          <w:szCs w:val="30"/>
        </w:rPr>
        <w:t>…</w:t>
      </w:r>
      <w:r w:rsidR="00D339E5">
        <w:rPr>
          <w:rFonts w:ascii="TH SarabunPSK" w:hAnsi="TH SarabunPSK" w:cs="TH SarabunPSK"/>
          <w:sz w:val="30"/>
          <w:szCs w:val="30"/>
        </w:rPr>
        <w:t>xx</w:t>
      </w:r>
      <w:r w:rsidR="002D1003" w:rsidRPr="00D714E6">
        <w:rPr>
          <w:rFonts w:ascii="TH SarabunPSK" w:hAnsi="TH SarabunPSK" w:cs="TH SarabunPSK"/>
          <w:sz w:val="30"/>
          <w:szCs w:val="30"/>
        </w:rPr>
        <w:t>…</w:t>
      </w:r>
    </w:p>
    <w:p w14:paraId="5BF7B753" w14:textId="7BD4A4D7" w:rsidR="00F2178B" w:rsidRDefault="00B7079D" w:rsidP="00CE5723">
      <w:pPr>
        <w:ind w:left="1440" w:rightChars="1440" w:right="3168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2D1003" w:rsidRPr="002D1003"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D1003" w:rsidRPr="002D100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วัตถุประสงค์ในการพัฒนา/ปรับปรุง</w:t>
      </w:r>
      <w:r w:rsidR="008B33E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 w:rsidR="008B33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B33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B33E2" w:rsidRPr="00D714E6">
        <w:rPr>
          <w:rFonts w:ascii="TH SarabunPSK" w:hAnsi="TH SarabunPSK" w:cs="TH SarabunPSK"/>
          <w:sz w:val="30"/>
          <w:szCs w:val="30"/>
        </w:rPr>
        <w:t>…</w:t>
      </w:r>
      <w:r w:rsidR="008B33E2">
        <w:rPr>
          <w:rFonts w:ascii="TH SarabunPSK" w:hAnsi="TH SarabunPSK" w:cs="TH SarabunPSK"/>
          <w:sz w:val="30"/>
          <w:szCs w:val="30"/>
        </w:rPr>
        <w:t>xx</w:t>
      </w:r>
      <w:r w:rsidR="008B33E2" w:rsidRPr="00D714E6">
        <w:rPr>
          <w:rFonts w:ascii="TH SarabunPSK" w:hAnsi="TH SarabunPSK" w:cs="TH SarabunPSK"/>
          <w:sz w:val="30"/>
          <w:szCs w:val="30"/>
        </w:rPr>
        <w:t>…</w:t>
      </w:r>
    </w:p>
    <w:tbl>
      <w:tblPr>
        <w:tblpPr w:leftFromText="180" w:rightFromText="180" w:vertAnchor="text" w:horzAnchor="page" w:tblpX="2646" w:tblpY="711"/>
        <w:tblW w:w="78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9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70"/>
        <w:gridCol w:w="360"/>
        <w:gridCol w:w="270"/>
        <w:gridCol w:w="360"/>
        <w:gridCol w:w="360"/>
        <w:gridCol w:w="270"/>
        <w:gridCol w:w="270"/>
        <w:gridCol w:w="270"/>
        <w:gridCol w:w="270"/>
        <w:gridCol w:w="270"/>
        <w:gridCol w:w="360"/>
      </w:tblGrid>
      <w:tr w:rsidR="002433CA" w:rsidRPr="00C67304" w14:paraId="62C6F5AB" w14:textId="77777777" w:rsidTr="003D4288">
        <w:trPr>
          <w:trHeight w:val="285"/>
        </w:trPr>
        <w:tc>
          <w:tcPr>
            <w:tcW w:w="7840" w:type="dxa"/>
            <w:gridSpan w:val="22"/>
            <w:shd w:val="clear" w:color="auto" w:fill="auto"/>
          </w:tcPr>
          <w:p w14:paraId="422D66A1" w14:textId="0F965502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  <w:cs/>
              </w:rPr>
              <w:t>ผลลัพธ์การเรียนรู้ระดับหลักสูตร (</w:t>
            </w:r>
            <w:r w:rsidRPr="009E4A8A">
              <w:rPr>
                <w:b/>
                <w:bCs/>
              </w:rPr>
              <w:t>PLOs</w:t>
            </w:r>
            <w:r w:rsidRPr="009E4A8A">
              <w:rPr>
                <w:b/>
                <w:bCs/>
                <w:cs/>
              </w:rPr>
              <w:t>)</w:t>
            </w:r>
          </w:p>
        </w:tc>
      </w:tr>
      <w:tr w:rsidR="004F60B4" w:rsidRPr="00C67304" w14:paraId="35E4C5F3" w14:textId="77777777" w:rsidTr="003D4288">
        <w:trPr>
          <w:trHeight w:val="129"/>
        </w:trPr>
        <w:tc>
          <w:tcPr>
            <w:tcW w:w="910" w:type="dxa"/>
            <w:shd w:val="clear" w:color="auto" w:fill="auto"/>
          </w:tcPr>
          <w:p w14:paraId="6BAD5018" w14:textId="3DA656DE" w:rsidR="002433CA" w:rsidRPr="00C67304" w:rsidRDefault="002433CA" w:rsidP="003D4288">
            <w:pPr>
              <w:pStyle w:val="Default"/>
            </w:pPr>
          </w:p>
        </w:tc>
        <w:tc>
          <w:tcPr>
            <w:tcW w:w="1080" w:type="dxa"/>
            <w:gridSpan w:val="3"/>
            <w:shd w:val="clear" w:color="auto" w:fill="auto"/>
          </w:tcPr>
          <w:p w14:paraId="05CB9065" w14:textId="276697B3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PLO1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D6F1C0D" w14:textId="2BDEFCE7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PLO2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A9402C0" w14:textId="2F383F3B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PLO3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B3A6C78" w14:textId="3C800966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PLO4</w:t>
            </w:r>
          </w:p>
        </w:tc>
        <w:tc>
          <w:tcPr>
            <w:tcW w:w="990" w:type="dxa"/>
            <w:gridSpan w:val="3"/>
            <w:shd w:val="clear" w:color="auto" w:fill="auto"/>
          </w:tcPr>
          <w:p w14:paraId="0B6026F1" w14:textId="15E2C9C8" w:rsidR="002433CA" w:rsidRPr="009E4A8A" w:rsidRDefault="002433CA" w:rsidP="003D4288">
            <w:pPr>
              <w:pStyle w:val="Default"/>
              <w:ind w:left="-76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PLO5</w:t>
            </w:r>
          </w:p>
        </w:tc>
        <w:tc>
          <w:tcPr>
            <w:tcW w:w="630" w:type="dxa"/>
            <w:gridSpan w:val="2"/>
            <w:shd w:val="clear" w:color="auto" w:fill="auto"/>
          </w:tcPr>
          <w:p w14:paraId="02C29C09" w14:textId="670D0208" w:rsidR="002433CA" w:rsidRPr="009E4A8A" w:rsidRDefault="002433CA" w:rsidP="003D4288">
            <w:pPr>
              <w:pStyle w:val="Default"/>
              <w:ind w:left="-78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PLO6</w:t>
            </w:r>
          </w:p>
        </w:tc>
        <w:tc>
          <w:tcPr>
            <w:tcW w:w="630" w:type="dxa"/>
            <w:gridSpan w:val="2"/>
            <w:shd w:val="clear" w:color="auto" w:fill="auto"/>
          </w:tcPr>
          <w:p w14:paraId="7EE8A662" w14:textId="77777777" w:rsidR="002433CA" w:rsidRPr="009E4A8A" w:rsidRDefault="002433CA" w:rsidP="003D4288">
            <w:pPr>
              <w:pStyle w:val="Default"/>
              <w:ind w:left="-79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PLO7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3E4408BF" w14:textId="77777777" w:rsidR="002433CA" w:rsidRPr="009E4A8A" w:rsidRDefault="002433CA" w:rsidP="003D4288">
            <w:pPr>
              <w:pStyle w:val="Default"/>
              <w:ind w:left="-81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PLO8</w:t>
            </w:r>
          </w:p>
        </w:tc>
        <w:tc>
          <w:tcPr>
            <w:tcW w:w="900" w:type="dxa"/>
            <w:gridSpan w:val="3"/>
            <w:shd w:val="clear" w:color="auto" w:fill="auto"/>
          </w:tcPr>
          <w:p w14:paraId="53105DA1" w14:textId="77777777" w:rsidR="002433CA" w:rsidRPr="009E4A8A" w:rsidRDefault="002433CA" w:rsidP="003D4288">
            <w:pPr>
              <w:pStyle w:val="Default"/>
              <w:ind w:left="-82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PLO9</w:t>
            </w:r>
          </w:p>
        </w:tc>
      </w:tr>
      <w:tr w:rsidR="00AA40F3" w:rsidRPr="00C67304" w14:paraId="4DDCCF39" w14:textId="77777777" w:rsidTr="003D4288">
        <w:trPr>
          <w:trHeight w:val="129"/>
        </w:trPr>
        <w:tc>
          <w:tcPr>
            <w:tcW w:w="910" w:type="dxa"/>
            <w:shd w:val="clear" w:color="auto" w:fill="auto"/>
          </w:tcPr>
          <w:p w14:paraId="4FADEE23" w14:textId="7B49FB82" w:rsidR="005B4A13" w:rsidRPr="00BD3C90" w:rsidRDefault="009E4A8A" w:rsidP="003D4288">
            <w:pPr>
              <w:pStyle w:val="Default"/>
              <w:ind w:right="-90"/>
              <w:jc w:val="center"/>
              <w:rPr>
                <w:b/>
                <w:bCs/>
              </w:rPr>
            </w:pPr>
            <w:r w:rsidRPr="00BD3C90">
              <w:rPr>
                <w:b/>
                <w:bCs/>
              </w:rPr>
              <w:t>Sub</w:t>
            </w:r>
            <w:r w:rsidR="003D4288">
              <w:rPr>
                <w:b/>
                <w:bCs/>
              </w:rPr>
              <w:t xml:space="preserve"> </w:t>
            </w:r>
            <w:r w:rsidR="006E6A55">
              <w:rPr>
                <w:b/>
                <w:bCs/>
              </w:rPr>
              <w:t>PLO</w:t>
            </w:r>
            <w:r w:rsidR="003D4288">
              <w:rPr>
                <w:b/>
                <w:bCs/>
              </w:rPr>
              <w:t>s</w:t>
            </w:r>
          </w:p>
        </w:tc>
        <w:tc>
          <w:tcPr>
            <w:tcW w:w="360" w:type="dxa"/>
            <w:shd w:val="clear" w:color="auto" w:fill="auto"/>
          </w:tcPr>
          <w:p w14:paraId="024825ED" w14:textId="64D9C65B" w:rsidR="005B4A13" w:rsidRPr="00C67304" w:rsidRDefault="005B4A13" w:rsidP="003D4288">
            <w:pPr>
              <w:pStyle w:val="Default"/>
              <w:ind w:left="-120" w:right="-110"/>
              <w:jc w:val="center"/>
            </w:pPr>
            <w:r w:rsidRPr="00C67304">
              <w:rPr>
                <w:sz w:val="20"/>
                <w:szCs w:val="20"/>
              </w:rPr>
              <w:t>1.1</w:t>
            </w:r>
          </w:p>
        </w:tc>
        <w:tc>
          <w:tcPr>
            <w:tcW w:w="360" w:type="dxa"/>
            <w:shd w:val="clear" w:color="auto" w:fill="auto"/>
          </w:tcPr>
          <w:p w14:paraId="24E3B829" w14:textId="5839B9E0" w:rsidR="005B4A13" w:rsidRPr="00C67304" w:rsidRDefault="005B4A13" w:rsidP="003D4288">
            <w:pPr>
              <w:pStyle w:val="Default"/>
              <w:ind w:right="-101"/>
              <w:jc w:val="center"/>
            </w:pPr>
            <w:r w:rsidRPr="00C67304">
              <w:rPr>
                <w:sz w:val="20"/>
                <w:szCs w:val="20"/>
              </w:rPr>
              <w:t>1.2</w:t>
            </w:r>
          </w:p>
        </w:tc>
        <w:tc>
          <w:tcPr>
            <w:tcW w:w="360" w:type="dxa"/>
            <w:shd w:val="clear" w:color="auto" w:fill="auto"/>
          </w:tcPr>
          <w:p w14:paraId="5E9590F3" w14:textId="77800482" w:rsidR="005B4A13" w:rsidRPr="00C67304" w:rsidRDefault="005B4A13" w:rsidP="003D4288">
            <w:pPr>
              <w:pStyle w:val="Default"/>
              <w:ind w:right="-96"/>
              <w:jc w:val="center"/>
            </w:pPr>
            <w:r w:rsidRPr="00C67304">
              <w:rPr>
                <w:sz w:val="22"/>
                <w:szCs w:val="22"/>
              </w:rPr>
              <w:t>1.3</w:t>
            </w:r>
          </w:p>
        </w:tc>
        <w:tc>
          <w:tcPr>
            <w:tcW w:w="360" w:type="dxa"/>
            <w:shd w:val="clear" w:color="auto" w:fill="auto"/>
          </w:tcPr>
          <w:p w14:paraId="1F97AE81" w14:textId="77777777" w:rsidR="005B4A13" w:rsidRPr="00C67304" w:rsidRDefault="005B4A13" w:rsidP="003D4288">
            <w:pPr>
              <w:pStyle w:val="Default"/>
              <w:ind w:right="-109"/>
              <w:jc w:val="center"/>
            </w:pPr>
            <w:r w:rsidRPr="00C67304">
              <w:rPr>
                <w:sz w:val="20"/>
                <w:szCs w:val="20"/>
              </w:rPr>
              <w:t>2.1</w:t>
            </w:r>
          </w:p>
        </w:tc>
        <w:tc>
          <w:tcPr>
            <w:tcW w:w="360" w:type="dxa"/>
            <w:shd w:val="clear" w:color="auto" w:fill="auto"/>
          </w:tcPr>
          <w:p w14:paraId="2AE6AB1F" w14:textId="391C9BB9" w:rsidR="005B4A13" w:rsidRPr="00C67304" w:rsidRDefault="00A11695" w:rsidP="003D4288">
            <w:pPr>
              <w:pStyle w:val="Default"/>
              <w:ind w:right="-105"/>
              <w:jc w:val="center"/>
            </w:pPr>
            <w:r w:rsidRPr="00C67304">
              <w:t>2.2</w:t>
            </w:r>
          </w:p>
        </w:tc>
        <w:tc>
          <w:tcPr>
            <w:tcW w:w="360" w:type="dxa"/>
            <w:shd w:val="clear" w:color="auto" w:fill="auto"/>
          </w:tcPr>
          <w:p w14:paraId="26B7A51A" w14:textId="54A7952B" w:rsidR="005B4A13" w:rsidRPr="00C67304" w:rsidRDefault="00A11695" w:rsidP="003D4288">
            <w:pPr>
              <w:pStyle w:val="Default"/>
              <w:ind w:right="-109"/>
              <w:jc w:val="center"/>
            </w:pPr>
            <w:r w:rsidRPr="00C67304">
              <w:t>3.1</w:t>
            </w:r>
          </w:p>
        </w:tc>
        <w:tc>
          <w:tcPr>
            <w:tcW w:w="360" w:type="dxa"/>
            <w:shd w:val="clear" w:color="auto" w:fill="auto"/>
          </w:tcPr>
          <w:p w14:paraId="6E3F8CDD" w14:textId="6199F2DC" w:rsidR="005B4A13" w:rsidRPr="00C67304" w:rsidRDefault="00A11695" w:rsidP="003D4288">
            <w:pPr>
              <w:pStyle w:val="Default"/>
              <w:ind w:right="-105"/>
              <w:jc w:val="center"/>
            </w:pPr>
            <w:r w:rsidRPr="00C67304">
              <w:t>3.2</w:t>
            </w:r>
          </w:p>
        </w:tc>
        <w:tc>
          <w:tcPr>
            <w:tcW w:w="360" w:type="dxa"/>
            <w:shd w:val="clear" w:color="auto" w:fill="auto"/>
          </w:tcPr>
          <w:p w14:paraId="2CBA7054" w14:textId="2437C3B8" w:rsidR="005B4A13" w:rsidRPr="00C67304" w:rsidRDefault="00A11695" w:rsidP="003D4288">
            <w:pPr>
              <w:pStyle w:val="Default"/>
              <w:ind w:right="-109"/>
              <w:jc w:val="center"/>
            </w:pPr>
            <w:r w:rsidRPr="00C67304">
              <w:t>4.1</w:t>
            </w:r>
          </w:p>
        </w:tc>
        <w:tc>
          <w:tcPr>
            <w:tcW w:w="360" w:type="dxa"/>
            <w:shd w:val="clear" w:color="auto" w:fill="auto"/>
          </w:tcPr>
          <w:p w14:paraId="170BFADD" w14:textId="61AF75F0" w:rsidR="005B4A13" w:rsidRPr="00C67304" w:rsidRDefault="00A11695" w:rsidP="003D4288">
            <w:pPr>
              <w:pStyle w:val="Default"/>
              <w:ind w:right="-104"/>
              <w:jc w:val="center"/>
            </w:pPr>
            <w:r w:rsidRPr="00C67304">
              <w:t>4.2</w:t>
            </w:r>
          </w:p>
        </w:tc>
        <w:tc>
          <w:tcPr>
            <w:tcW w:w="360" w:type="dxa"/>
            <w:shd w:val="clear" w:color="auto" w:fill="auto"/>
          </w:tcPr>
          <w:p w14:paraId="7A116BC7" w14:textId="4C157260" w:rsidR="005B4A13" w:rsidRPr="00C67304" w:rsidRDefault="00A11695" w:rsidP="003D4288">
            <w:pPr>
              <w:pStyle w:val="Default"/>
              <w:ind w:left="-76"/>
              <w:jc w:val="center"/>
            </w:pPr>
            <w:r w:rsidRPr="00C67304">
              <w:t>5.1</w:t>
            </w:r>
          </w:p>
        </w:tc>
        <w:tc>
          <w:tcPr>
            <w:tcW w:w="270" w:type="dxa"/>
            <w:shd w:val="clear" w:color="auto" w:fill="auto"/>
          </w:tcPr>
          <w:p w14:paraId="0960B8D8" w14:textId="0B09E785" w:rsidR="005B4A13" w:rsidRPr="00C67304" w:rsidRDefault="00A11695" w:rsidP="003D4288">
            <w:pPr>
              <w:pStyle w:val="Default"/>
              <w:ind w:left="-76" w:right="-104"/>
              <w:jc w:val="center"/>
            </w:pPr>
            <w:r w:rsidRPr="00C67304">
              <w:t>5.2</w:t>
            </w:r>
          </w:p>
        </w:tc>
        <w:tc>
          <w:tcPr>
            <w:tcW w:w="360" w:type="dxa"/>
            <w:shd w:val="clear" w:color="auto" w:fill="auto"/>
          </w:tcPr>
          <w:p w14:paraId="41A3BE70" w14:textId="4BCBA6F7" w:rsidR="005B4A13" w:rsidRPr="00C67304" w:rsidRDefault="00A11695" w:rsidP="003D4288">
            <w:pPr>
              <w:pStyle w:val="Default"/>
              <w:ind w:left="-76" w:right="-110"/>
              <w:jc w:val="center"/>
            </w:pPr>
            <w:r w:rsidRPr="00C67304">
              <w:t>5.3</w:t>
            </w:r>
          </w:p>
        </w:tc>
        <w:tc>
          <w:tcPr>
            <w:tcW w:w="270" w:type="dxa"/>
            <w:shd w:val="clear" w:color="auto" w:fill="auto"/>
          </w:tcPr>
          <w:p w14:paraId="23327828" w14:textId="4632C0EA" w:rsidR="005B4A13" w:rsidRPr="00C67304" w:rsidRDefault="00A11695" w:rsidP="003D4288">
            <w:pPr>
              <w:pStyle w:val="Default"/>
              <w:ind w:left="-78" w:right="-107"/>
              <w:jc w:val="center"/>
            </w:pPr>
            <w:r w:rsidRPr="00C67304">
              <w:t>6.1</w:t>
            </w:r>
          </w:p>
        </w:tc>
        <w:tc>
          <w:tcPr>
            <w:tcW w:w="360" w:type="dxa"/>
            <w:shd w:val="clear" w:color="auto" w:fill="auto"/>
          </w:tcPr>
          <w:p w14:paraId="41CD9379" w14:textId="1DCB46E3" w:rsidR="005B4A13" w:rsidRPr="00C67304" w:rsidRDefault="00A11695" w:rsidP="003D4288">
            <w:pPr>
              <w:pStyle w:val="Default"/>
              <w:ind w:left="-78" w:right="-21"/>
              <w:jc w:val="center"/>
            </w:pPr>
            <w:r w:rsidRPr="00C67304">
              <w:t>6.2</w:t>
            </w:r>
          </w:p>
        </w:tc>
        <w:tc>
          <w:tcPr>
            <w:tcW w:w="360" w:type="dxa"/>
            <w:shd w:val="clear" w:color="auto" w:fill="auto"/>
          </w:tcPr>
          <w:p w14:paraId="5D8582C0" w14:textId="6187C288" w:rsidR="005B4A13" w:rsidRPr="00C67304" w:rsidRDefault="00A11695" w:rsidP="003D4288">
            <w:pPr>
              <w:pStyle w:val="Default"/>
              <w:ind w:left="-79"/>
              <w:jc w:val="center"/>
            </w:pPr>
            <w:r w:rsidRPr="00C67304">
              <w:t>7.1</w:t>
            </w:r>
          </w:p>
        </w:tc>
        <w:tc>
          <w:tcPr>
            <w:tcW w:w="270" w:type="dxa"/>
            <w:shd w:val="clear" w:color="auto" w:fill="auto"/>
          </w:tcPr>
          <w:p w14:paraId="069F590F" w14:textId="30DBE8CC" w:rsidR="005B4A13" w:rsidRPr="00C67304" w:rsidRDefault="00A11695" w:rsidP="003D4288">
            <w:pPr>
              <w:pStyle w:val="Default"/>
              <w:ind w:left="-79" w:right="-104"/>
              <w:jc w:val="center"/>
            </w:pPr>
            <w:r w:rsidRPr="00C67304">
              <w:t>7.2</w:t>
            </w:r>
          </w:p>
        </w:tc>
        <w:tc>
          <w:tcPr>
            <w:tcW w:w="270" w:type="dxa"/>
            <w:shd w:val="clear" w:color="auto" w:fill="auto"/>
          </w:tcPr>
          <w:p w14:paraId="74436720" w14:textId="2472E0CE" w:rsidR="005B4A13" w:rsidRPr="00C67304" w:rsidRDefault="00A11695" w:rsidP="003D4288">
            <w:pPr>
              <w:pStyle w:val="Default"/>
              <w:ind w:left="-81" w:right="-106"/>
              <w:jc w:val="center"/>
            </w:pPr>
            <w:r w:rsidRPr="00C67304">
              <w:t>8.1</w:t>
            </w:r>
          </w:p>
        </w:tc>
        <w:tc>
          <w:tcPr>
            <w:tcW w:w="270" w:type="dxa"/>
            <w:shd w:val="clear" w:color="auto" w:fill="auto"/>
          </w:tcPr>
          <w:p w14:paraId="2A284E98" w14:textId="4C4ABE09" w:rsidR="005B4A13" w:rsidRPr="00C67304" w:rsidRDefault="00C67304" w:rsidP="003D4288">
            <w:pPr>
              <w:pStyle w:val="Default"/>
              <w:ind w:left="-81" w:right="-106"/>
              <w:jc w:val="center"/>
            </w:pPr>
            <w:r w:rsidRPr="00C67304">
              <w:t>8.2</w:t>
            </w:r>
          </w:p>
        </w:tc>
        <w:tc>
          <w:tcPr>
            <w:tcW w:w="270" w:type="dxa"/>
            <w:shd w:val="clear" w:color="auto" w:fill="auto"/>
          </w:tcPr>
          <w:p w14:paraId="73D741B5" w14:textId="53328D8B" w:rsidR="005B4A13" w:rsidRPr="00C67304" w:rsidRDefault="00C67304" w:rsidP="003D4288">
            <w:pPr>
              <w:pStyle w:val="Default"/>
              <w:ind w:left="-82" w:right="-111"/>
              <w:jc w:val="center"/>
            </w:pPr>
            <w:r w:rsidRPr="00C67304">
              <w:t>9.1</w:t>
            </w:r>
          </w:p>
        </w:tc>
        <w:tc>
          <w:tcPr>
            <w:tcW w:w="270" w:type="dxa"/>
            <w:shd w:val="clear" w:color="auto" w:fill="auto"/>
          </w:tcPr>
          <w:p w14:paraId="2400B398" w14:textId="5EF8CCCA" w:rsidR="005B4A13" w:rsidRPr="00C67304" w:rsidRDefault="00C67304" w:rsidP="003D4288">
            <w:pPr>
              <w:pStyle w:val="Default"/>
              <w:ind w:left="-82" w:right="-99"/>
              <w:jc w:val="center"/>
            </w:pPr>
            <w:r w:rsidRPr="00C67304">
              <w:t>9.2</w:t>
            </w:r>
          </w:p>
        </w:tc>
        <w:tc>
          <w:tcPr>
            <w:tcW w:w="360" w:type="dxa"/>
            <w:shd w:val="clear" w:color="auto" w:fill="auto"/>
          </w:tcPr>
          <w:p w14:paraId="675BF542" w14:textId="3384CC7F" w:rsidR="005B4A13" w:rsidRPr="00C67304" w:rsidRDefault="00C67304" w:rsidP="003D4288">
            <w:pPr>
              <w:pStyle w:val="Default"/>
              <w:ind w:left="-82" w:right="-103"/>
              <w:jc w:val="center"/>
            </w:pPr>
            <w:r w:rsidRPr="00C67304">
              <w:t>9.3</w:t>
            </w:r>
          </w:p>
        </w:tc>
      </w:tr>
      <w:tr w:rsidR="00AA40F3" w:rsidRPr="00C67304" w14:paraId="4FF07D4E" w14:textId="77777777" w:rsidTr="003D4288">
        <w:trPr>
          <w:trHeight w:val="129"/>
        </w:trPr>
        <w:tc>
          <w:tcPr>
            <w:tcW w:w="910" w:type="dxa"/>
            <w:shd w:val="clear" w:color="auto" w:fill="auto"/>
          </w:tcPr>
          <w:p w14:paraId="0F3FBAD4" w14:textId="758EDBB4" w:rsidR="00C67304" w:rsidRPr="00BD3C90" w:rsidRDefault="009E4A8A" w:rsidP="003D4288">
            <w:pPr>
              <w:pStyle w:val="Default"/>
              <w:jc w:val="center"/>
              <w:rPr>
                <w:b/>
                <w:bCs/>
                <w:cs/>
              </w:rPr>
            </w:pPr>
            <w:r w:rsidRPr="00BD3C90">
              <w:rPr>
                <w:rFonts w:hint="cs"/>
                <w:b/>
                <w:bCs/>
                <w:cs/>
              </w:rPr>
              <w:t>ระดับ</w:t>
            </w:r>
          </w:p>
        </w:tc>
        <w:tc>
          <w:tcPr>
            <w:tcW w:w="360" w:type="dxa"/>
            <w:shd w:val="clear" w:color="auto" w:fill="auto"/>
          </w:tcPr>
          <w:p w14:paraId="1AEF11D7" w14:textId="61E3A207" w:rsidR="00C67304" w:rsidRPr="00C67304" w:rsidRDefault="00C67304" w:rsidP="003D4288">
            <w:pPr>
              <w:pStyle w:val="Default"/>
              <w:ind w:right="-96"/>
              <w:jc w:val="center"/>
              <w:rPr>
                <w:sz w:val="20"/>
                <w:szCs w:val="20"/>
              </w:rPr>
            </w:pPr>
            <w:r w:rsidRPr="00C67304">
              <w:t>R</w:t>
            </w:r>
          </w:p>
        </w:tc>
        <w:tc>
          <w:tcPr>
            <w:tcW w:w="360" w:type="dxa"/>
            <w:shd w:val="clear" w:color="auto" w:fill="auto"/>
          </w:tcPr>
          <w:p w14:paraId="608C1445" w14:textId="77777777" w:rsidR="00C67304" w:rsidRPr="00C67304" w:rsidRDefault="00C67304" w:rsidP="003D4288">
            <w:pPr>
              <w:pStyle w:val="Default"/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14:paraId="78F2953C" w14:textId="77777777" w:rsidR="00C67304" w:rsidRPr="00C67304" w:rsidRDefault="00C67304" w:rsidP="003D4288">
            <w:pPr>
              <w:pStyle w:val="Default"/>
              <w:ind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auto"/>
          </w:tcPr>
          <w:p w14:paraId="0D541231" w14:textId="77777777" w:rsidR="00C67304" w:rsidRPr="00C67304" w:rsidRDefault="00C67304" w:rsidP="003D4288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14:paraId="6D4A8AC9" w14:textId="15E87C9B" w:rsidR="00C67304" w:rsidRPr="00C67304" w:rsidRDefault="00C67304" w:rsidP="003D4288">
            <w:pPr>
              <w:pStyle w:val="Default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5FBB2892" w14:textId="77777777" w:rsidR="00C67304" w:rsidRPr="00C67304" w:rsidRDefault="00C67304" w:rsidP="003D4288">
            <w:pPr>
              <w:pStyle w:val="Default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2A104414" w14:textId="24CB41F3" w:rsidR="00C67304" w:rsidRPr="00C67304" w:rsidRDefault="00C67304" w:rsidP="003D4288">
            <w:pPr>
              <w:pStyle w:val="Default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4D108157" w14:textId="77777777" w:rsidR="00C67304" w:rsidRPr="00C67304" w:rsidRDefault="00C67304" w:rsidP="003D4288">
            <w:pPr>
              <w:pStyle w:val="Default"/>
              <w:ind w:right="-53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0D3ECACA" w14:textId="77777777" w:rsidR="00C67304" w:rsidRPr="00C67304" w:rsidRDefault="00C67304" w:rsidP="003D4288">
            <w:pPr>
              <w:pStyle w:val="Default"/>
              <w:ind w:right="-104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3CF6553D" w14:textId="77777777" w:rsidR="00C67304" w:rsidRPr="00C67304" w:rsidRDefault="00C67304" w:rsidP="003D4288">
            <w:pPr>
              <w:pStyle w:val="Default"/>
              <w:ind w:left="-76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5130E54B" w14:textId="77777777" w:rsidR="00C67304" w:rsidRPr="00C67304" w:rsidRDefault="00C67304" w:rsidP="003D4288">
            <w:pPr>
              <w:pStyle w:val="Default"/>
              <w:ind w:left="-76" w:right="-104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5BD949CF" w14:textId="77777777" w:rsidR="00C67304" w:rsidRPr="00C67304" w:rsidRDefault="00C67304" w:rsidP="003D4288">
            <w:pPr>
              <w:pStyle w:val="Default"/>
              <w:ind w:left="-76" w:right="-110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39F162B1" w14:textId="77777777" w:rsidR="00C67304" w:rsidRPr="00C67304" w:rsidRDefault="00C67304" w:rsidP="003D4288">
            <w:pPr>
              <w:pStyle w:val="Default"/>
              <w:ind w:left="-78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7C63E7A1" w14:textId="77777777" w:rsidR="00C67304" w:rsidRPr="00C67304" w:rsidRDefault="00C67304" w:rsidP="003D4288">
            <w:pPr>
              <w:pStyle w:val="Default"/>
              <w:ind w:left="-78" w:right="-21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1FBA08B2" w14:textId="77777777" w:rsidR="00C67304" w:rsidRPr="00C67304" w:rsidRDefault="00C67304" w:rsidP="003D4288">
            <w:pPr>
              <w:pStyle w:val="Default"/>
              <w:ind w:left="-79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3EEC5C39" w14:textId="2C3053F9" w:rsidR="00C67304" w:rsidRPr="00C67304" w:rsidRDefault="00C67304" w:rsidP="003D4288">
            <w:pPr>
              <w:pStyle w:val="Default"/>
              <w:ind w:left="-79"/>
              <w:jc w:val="center"/>
            </w:pPr>
            <w:r w:rsidRPr="00C67304">
              <w:t>R</w:t>
            </w:r>
          </w:p>
        </w:tc>
        <w:tc>
          <w:tcPr>
            <w:tcW w:w="270" w:type="dxa"/>
            <w:shd w:val="clear" w:color="auto" w:fill="auto"/>
          </w:tcPr>
          <w:p w14:paraId="0C9ABC18" w14:textId="2BBCE4A9" w:rsidR="00C67304" w:rsidRPr="00C67304" w:rsidRDefault="00C67304" w:rsidP="003D4288">
            <w:pPr>
              <w:pStyle w:val="Default"/>
              <w:ind w:left="-81" w:right="-106"/>
              <w:jc w:val="center"/>
            </w:pPr>
            <w:r w:rsidRPr="00C67304">
              <w:t>R</w:t>
            </w:r>
          </w:p>
        </w:tc>
        <w:tc>
          <w:tcPr>
            <w:tcW w:w="270" w:type="dxa"/>
            <w:shd w:val="clear" w:color="auto" w:fill="auto"/>
          </w:tcPr>
          <w:p w14:paraId="272E9FD7" w14:textId="77777777" w:rsidR="00C67304" w:rsidRPr="00C67304" w:rsidRDefault="00C67304" w:rsidP="003D4288">
            <w:pPr>
              <w:pStyle w:val="Default"/>
              <w:ind w:left="-81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42B6BAA5" w14:textId="77777777" w:rsidR="00C67304" w:rsidRPr="00C67304" w:rsidRDefault="00C67304" w:rsidP="003D4288">
            <w:pPr>
              <w:pStyle w:val="Default"/>
              <w:ind w:left="-82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772326FA" w14:textId="77777777" w:rsidR="00C67304" w:rsidRPr="00C67304" w:rsidRDefault="00C67304" w:rsidP="003D4288">
            <w:pPr>
              <w:pStyle w:val="Default"/>
              <w:ind w:left="-82" w:right="-99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1A9B3943" w14:textId="77777777" w:rsidR="00C67304" w:rsidRPr="00C67304" w:rsidRDefault="00C67304" w:rsidP="003D4288">
            <w:pPr>
              <w:pStyle w:val="Default"/>
              <w:ind w:left="-82" w:right="-103"/>
              <w:jc w:val="center"/>
            </w:pPr>
          </w:p>
        </w:tc>
      </w:tr>
    </w:tbl>
    <w:p w14:paraId="0D6CD2A2" w14:textId="0F006B07" w:rsidR="002433CA" w:rsidRPr="00CE5723" w:rsidRDefault="00B7079D" w:rsidP="002A679F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</w:rPr>
        <w:t xml:space="preserve">10 </w:t>
      </w:r>
      <w:bookmarkStart w:id="0" w:name="_Hlk169693862"/>
      <w:r w:rsidR="00E72985">
        <w:rPr>
          <w:rFonts w:ascii="TH SarabunPSK" w:hAnsi="TH SarabunPSK" w:cs="TH SarabunPSK" w:hint="cs"/>
          <w:b/>
          <w:bCs/>
          <w:sz w:val="30"/>
          <w:szCs w:val="30"/>
          <w:cs/>
        </w:rPr>
        <w:t>การกระจายความรับผิดชอบต่อ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  <w:cs/>
        </w:rPr>
        <w:t>ผลลัพธ์การเรียนรู้</w:t>
      </w:r>
      <w:r w:rsidR="00F8523D">
        <w:rPr>
          <w:rFonts w:ascii="TH SarabunPSK" w:hAnsi="TH SarabunPSK" w:cs="TH SarabunPSK" w:hint="cs"/>
          <w:b/>
          <w:bCs/>
          <w:sz w:val="30"/>
          <w:szCs w:val="30"/>
          <w:cs/>
        </w:rPr>
        <w:t>ระดับ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  <w:cs/>
        </w:rPr>
        <w:t>หลักสูตร</w:t>
      </w:r>
      <w:r w:rsidR="00CE5723" w:rsidRPr="00CE572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</w:rPr>
        <w:t>PLOs</w:t>
      </w:r>
      <w:r w:rsidR="00CE5723" w:rsidRPr="00CE5723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E656EA">
        <w:rPr>
          <w:rFonts w:ascii="TH SarabunPSK" w:hAnsi="TH SarabunPSK" w:cs="TH SarabunPSK" w:hint="cs"/>
          <w:b/>
          <w:bCs/>
          <w:sz w:val="30"/>
          <w:szCs w:val="30"/>
          <w:cs/>
        </w:rPr>
        <w:t>ของ</w:t>
      </w:r>
      <w:r w:rsidR="00E72985">
        <w:rPr>
          <w:rFonts w:ascii="TH SarabunPSK" w:hAnsi="TH SarabunPSK" w:cs="TH SarabunPSK" w:hint="cs"/>
          <w:b/>
          <w:bCs/>
          <w:sz w:val="30"/>
          <w:szCs w:val="30"/>
          <w:cs/>
        </w:rPr>
        <w:t>รายวิชา</w:t>
      </w:r>
    </w:p>
    <w:bookmarkEnd w:id="0"/>
    <w:p w14:paraId="0E9DA0AA" w14:textId="23E215CC" w:rsidR="00CA485B" w:rsidRDefault="00CA485B" w:rsidP="00D82768">
      <w:pPr>
        <w:pStyle w:val="Default"/>
        <w:rPr>
          <w:b/>
          <w:bCs/>
          <w:sz w:val="30"/>
          <w:szCs w:val="30"/>
        </w:rPr>
      </w:pPr>
    </w:p>
    <w:p w14:paraId="4C7296F2" w14:textId="336AFC17" w:rsidR="00D82768" w:rsidRDefault="005C70DE" w:rsidP="00D82768">
      <w:pPr>
        <w:pStyle w:val="Default"/>
        <w:rPr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FED40A" wp14:editId="5A873274">
                <wp:simplePos x="0" y="0"/>
                <wp:positionH relativeFrom="column">
                  <wp:posOffset>667703</wp:posOffset>
                </wp:positionH>
                <wp:positionV relativeFrom="paragraph">
                  <wp:posOffset>202882</wp:posOffset>
                </wp:positionV>
                <wp:extent cx="824230" cy="320990"/>
                <wp:effectExtent l="4127" t="0" r="18098" b="18097"/>
                <wp:wrapNone/>
                <wp:docPr id="148601224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9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E89C5" w14:textId="72166C90" w:rsidR="00DE676B" w:rsidRPr="005C70DE" w:rsidRDefault="00DE676B" w:rsidP="00DE676B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Ex</w:t>
                            </w:r>
                            <w:r w:rsidR="00475A8E"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am</w:t>
                            </w:r>
                            <w:r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p</w:t>
                            </w:r>
                            <w:r w:rsidR="00475A8E"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FED40A" id="Rectangle: Rounded Corners 17" o:spid="_x0000_s1028" style="position:absolute;margin-left:52.6pt;margin-top:15.95pt;width:64.9pt;height:25.25pt;rotation:-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" fillcolor="#94b6d2 [3204]" strokecolor="#0f1b25 [484]" strokeweight="1pt">
                <v:stroke joinstyle="miter"/>
                <v:textbox>
                  <w:txbxContent>
                    <w:p w14:paraId="04CE89C5" w14:textId="72166C90" w:rsidR="00DE676B" w:rsidRPr="005C70DE" w:rsidRDefault="00DE676B" w:rsidP="00DE676B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</w:pPr>
                      <w:r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Ex</w:t>
                      </w:r>
                      <w:r w:rsidR="00475A8E"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am</w:t>
                      </w:r>
                      <w:r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p</w:t>
                      </w:r>
                      <w:r w:rsidR="00475A8E"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B18506" w14:textId="0B9A3456" w:rsidR="00D82768" w:rsidRDefault="00D82768" w:rsidP="00D82768">
      <w:pPr>
        <w:pStyle w:val="Default"/>
        <w:rPr>
          <w:b/>
          <w:bCs/>
          <w:sz w:val="30"/>
          <w:szCs w:val="30"/>
        </w:rPr>
      </w:pPr>
    </w:p>
    <w:p w14:paraId="593DDA89" w14:textId="77777777" w:rsidR="00D82768" w:rsidRDefault="00D82768" w:rsidP="00D82768">
      <w:pPr>
        <w:pStyle w:val="Default"/>
        <w:rPr>
          <w:b/>
          <w:bCs/>
          <w:sz w:val="30"/>
          <w:szCs w:val="30"/>
        </w:rPr>
      </w:pPr>
    </w:p>
    <w:p w14:paraId="5216ED4F" w14:textId="77777777" w:rsidR="00C66AE6" w:rsidRDefault="00C66AE6" w:rsidP="00CA485B">
      <w:pPr>
        <w:pStyle w:val="Default"/>
        <w:ind w:left="720" w:firstLine="720"/>
        <w:rPr>
          <w:b/>
          <w:bCs/>
          <w:sz w:val="30"/>
          <w:szCs w:val="30"/>
        </w:rPr>
      </w:pPr>
    </w:p>
    <w:p w14:paraId="46014F0E" w14:textId="4BDF56EF" w:rsidR="00843CC7" w:rsidRPr="00CA485B" w:rsidRDefault="00B7079D" w:rsidP="00CA485B">
      <w:pPr>
        <w:pStyle w:val="Default"/>
        <w:ind w:left="720" w:firstLine="7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1.</w:t>
      </w:r>
      <w:r w:rsidR="00843CC7" w:rsidRPr="00843CC7">
        <w:rPr>
          <w:b/>
          <w:bCs/>
          <w:sz w:val="30"/>
          <w:szCs w:val="30"/>
        </w:rPr>
        <w:t>11</w:t>
      </w:r>
      <w:r w:rsidR="00843CC7" w:rsidRPr="00843CC7">
        <w:rPr>
          <w:b/>
          <w:bCs/>
          <w:sz w:val="30"/>
          <w:szCs w:val="30"/>
          <w:cs/>
        </w:rPr>
        <w:t xml:space="preserve"> คำอธิบายรายวิชา </w:t>
      </w:r>
    </w:p>
    <w:p w14:paraId="031ABC11" w14:textId="68ED4A2C" w:rsidR="002100CA" w:rsidRPr="00843CC7" w:rsidRDefault="00843CC7" w:rsidP="00843CC7">
      <w:pPr>
        <w:ind w:left="1440" w:rightChars="1440" w:right="3168" w:firstLine="720"/>
        <w:rPr>
          <w:rFonts w:ascii="TH SarabunPSK" w:hAnsi="TH SarabunPSK" w:cs="TH SarabunPSK"/>
          <w:sz w:val="30"/>
          <w:szCs w:val="30"/>
          <w:cs/>
        </w:rPr>
      </w:pPr>
      <w:r w:rsidRPr="00843CC7">
        <w:rPr>
          <w:rFonts w:ascii="TH SarabunPSK" w:hAnsi="TH SarabunPSK" w:cs="TH SarabunPSK"/>
          <w:b/>
          <w:bCs/>
          <w:sz w:val="30"/>
          <w:szCs w:val="30"/>
          <w:cs/>
        </w:rPr>
        <w:t>คำอธิบายรายวิชา (ภาษาไทย)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461F98A7" w14:textId="05ACB765" w:rsidR="00AE2EEF" w:rsidRDefault="00843CC7" w:rsidP="00C539BF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843CC7">
        <w:rPr>
          <w:rFonts w:ascii="TH SarabunPSK" w:hAnsi="TH SarabunPSK" w:cs="TH SarabunPSK"/>
          <w:b/>
          <w:bCs/>
          <w:sz w:val="30"/>
          <w:szCs w:val="30"/>
          <w:cs/>
        </w:rPr>
        <w:t>คำอธิบายรายวิชา (ภาษาอังกฤษ)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39270989" w14:textId="3C25B278" w:rsidR="005763F9" w:rsidRPr="00CA485B" w:rsidRDefault="005763F9" w:rsidP="005763F9">
      <w:pPr>
        <w:pStyle w:val="Default"/>
        <w:ind w:left="720" w:firstLine="720"/>
        <w:rPr>
          <w:b/>
          <w:bCs/>
          <w:sz w:val="30"/>
          <w:szCs w:val="30"/>
          <w:cs/>
        </w:rPr>
      </w:pPr>
      <w:r>
        <w:rPr>
          <w:b/>
          <w:bCs/>
          <w:sz w:val="30"/>
          <w:szCs w:val="30"/>
        </w:rPr>
        <w:t>1.</w:t>
      </w:r>
      <w:r w:rsidRPr="00843CC7">
        <w:rPr>
          <w:b/>
          <w:bCs/>
          <w:sz w:val="30"/>
          <w:szCs w:val="30"/>
        </w:rPr>
        <w:t>1</w:t>
      </w:r>
      <w:r>
        <w:rPr>
          <w:b/>
          <w:bCs/>
          <w:sz w:val="30"/>
          <w:szCs w:val="30"/>
        </w:rPr>
        <w:t>2</w:t>
      </w:r>
      <w:r w:rsidRPr="00843CC7">
        <w:rPr>
          <w:b/>
          <w:bCs/>
          <w:sz w:val="30"/>
          <w:szCs w:val="30"/>
          <w:cs/>
        </w:rPr>
        <w:t xml:space="preserve"> </w:t>
      </w:r>
      <w:r w:rsidR="00511074">
        <w:rPr>
          <w:rFonts w:hint="cs"/>
          <w:b/>
          <w:bCs/>
          <w:sz w:val="30"/>
          <w:szCs w:val="30"/>
          <w:cs/>
        </w:rPr>
        <w:t>การปรับปรุง และพัฒนา</w:t>
      </w:r>
      <w:r w:rsidR="00195820">
        <w:rPr>
          <w:rFonts w:hint="cs"/>
          <w:b/>
          <w:bCs/>
          <w:sz w:val="30"/>
          <w:szCs w:val="30"/>
          <w:cs/>
        </w:rPr>
        <w:t>รายวิชา</w:t>
      </w:r>
      <w:r w:rsidR="00511074">
        <w:rPr>
          <w:rFonts w:hint="cs"/>
          <w:b/>
          <w:bCs/>
          <w:sz w:val="30"/>
          <w:szCs w:val="30"/>
          <w:cs/>
        </w:rPr>
        <w:t>จาก</w:t>
      </w:r>
      <w:r>
        <w:rPr>
          <w:rFonts w:hint="cs"/>
          <w:b/>
          <w:bCs/>
          <w:sz w:val="30"/>
          <w:szCs w:val="30"/>
          <w:cs/>
        </w:rPr>
        <w:t>ผลการประเมิน</w:t>
      </w:r>
      <w:r w:rsidR="00511074">
        <w:rPr>
          <w:rFonts w:hint="cs"/>
          <w:b/>
          <w:bCs/>
          <w:sz w:val="30"/>
          <w:szCs w:val="30"/>
          <w:cs/>
        </w:rPr>
        <w:t>ที่ผ่านมา</w:t>
      </w:r>
    </w:p>
    <w:p w14:paraId="16DBECCF" w14:textId="2CD6B9E1" w:rsidR="00A979FA" w:rsidRDefault="00511074" w:rsidP="00C539BF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1.12.1 </w:t>
      </w:r>
      <w:r>
        <w:rPr>
          <w:rFonts w:ascii="TH SarabunPSK" w:hAnsi="TH SarabunPSK" w:cs="TH SarabunPSK"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1485A8FF" w14:textId="09B6E78B" w:rsidR="00C539BF" w:rsidRDefault="00511074" w:rsidP="00FE43CA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1.12.2</w:t>
      </w:r>
      <w:r>
        <w:rPr>
          <w:rFonts w:ascii="TH SarabunPSK" w:hAnsi="TH SarabunPSK" w:cs="TH SarabunPSK"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2BCB58CE" w14:textId="6088675E" w:rsidR="009D3226" w:rsidRDefault="009D3226" w:rsidP="009D3226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lastRenderedPageBreak/>
        <w:drawing>
          <wp:inline distT="0" distB="0" distL="0" distR="0" wp14:anchorId="724FD05E" wp14:editId="3A0B2ADB">
            <wp:extent cx="609600" cy="650240"/>
            <wp:effectExtent l="0" t="0" r="0" b="0"/>
            <wp:docPr id="2203376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1AA284" w14:textId="0BE36357" w:rsidR="009D3226" w:rsidRPr="00343EA1" w:rsidRDefault="009D3226" w:rsidP="009D3226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ประมวลรายวิชา (</w:t>
      </w:r>
      <w:r w:rsidRPr="00343EA1">
        <w:rPr>
          <w:rFonts w:ascii="TH Fah kwang" w:hAnsi="TH Fah kwang" w:cs="TH Fah kwang"/>
          <w:b/>
          <w:bCs/>
          <w:sz w:val="30"/>
          <w:szCs w:val="30"/>
        </w:rPr>
        <w:t>Crouse syllabus</w: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)</w:t>
      </w:r>
    </w:p>
    <w:p w14:paraId="4B329245" w14:textId="0DE876E7" w:rsidR="00AE2EEF" w:rsidRDefault="009D3226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952645" wp14:editId="55EA0BCB">
                <wp:simplePos x="0" y="0"/>
                <wp:positionH relativeFrom="column">
                  <wp:posOffset>-190549</wp:posOffset>
                </wp:positionH>
                <wp:positionV relativeFrom="paragraph">
                  <wp:posOffset>217170</wp:posOffset>
                </wp:positionV>
                <wp:extent cx="7429500" cy="63500"/>
                <wp:effectExtent l="0" t="0" r="19050" b="12700"/>
                <wp:wrapNone/>
                <wp:docPr id="49554817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29058" id="Rectangle: Rounded Corners 1" o:spid="_x0000_s1026" style="position:absolute;margin-left:-15pt;margin-top:17.1pt;width:585pt;height: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</w:t>
      </w:r>
      <w:r w:rsidR="00C24E62">
        <w:rPr>
          <w:rFonts w:ascii="TH Fah kwang" w:hAnsi="TH Fah kwang" w:cs="TH Fah kwang" w:hint="cs"/>
          <w:b/>
          <w:bCs/>
          <w:sz w:val="30"/>
          <w:szCs w:val="30"/>
          <w:cs/>
        </w:rPr>
        <w:t xml:space="preserve"> </w:t>
      </w:r>
      <w:r w:rsidR="00C24E62" w:rsidRPr="00343EA1">
        <w:rPr>
          <w:rFonts w:ascii="TH Fah kwang" w:hAnsi="TH Fah kwang" w:cs="TH Fah kwang"/>
          <w:b/>
          <w:bCs/>
          <w:sz w:val="30"/>
          <w:szCs w:val="30"/>
          <w:cs/>
        </w:rPr>
        <w:t>มหาวิทยาลัยราชภัฏชัยภูมิ</w:t>
      </w:r>
    </w:p>
    <w:p w14:paraId="157F2CAB" w14:textId="7DA406D8" w:rsidR="00120CE2" w:rsidRDefault="00120CE2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396F938B" w14:textId="18A77C1D" w:rsidR="002100CA" w:rsidRDefault="00120CE2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9E5FE" wp14:editId="4A55DFA6">
                <wp:simplePos x="0" y="0"/>
                <wp:positionH relativeFrom="column">
                  <wp:posOffset>906472</wp:posOffset>
                </wp:positionH>
                <wp:positionV relativeFrom="paragraph">
                  <wp:posOffset>9958</wp:posOffset>
                </wp:positionV>
                <wp:extent cx="2975610" cy="317929"/>
                <wp:effectExtent l="0" t="0" r="15240" b="25400"/>
                <wp:wrapNone/>
                <wp:docPr id="135889227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5610" cy="317929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77DCE" w14:textId="136287BF" w:rsidR="00AE2EEF" w:rsidRPr="00AE2EEF" w:rsidRDefault="00AE2EEF" w:rsidP="00AE2EE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="006E32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2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20CE2" w:rsidRPr="00937A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ผลลัพธ์การเรียนรู้ (</w:t>
                            </w:r>
                            <w:r w:rsidR="00120CE2" w:rsidRPr="00937A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Learning Outcome</w:t>
                            </w:r>
                            <w:r w:rsidR="00120CE2" w:rsidRPr="00937A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9E5FE" id="_x0000_s1029" style="position:absolute;left:0;text-align:left;margin-left:71.4pt;margin-top:.8pt;width:234.3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37077DCE" w14:textId="136287BF" w:rsidR="00AE2EEF" w:rsidRPr="00AE2EEF" w:rsidRDefault="00AE2EEF" w:rsidP="00AE2EE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="006E3214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2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120CE2" w:rsidRPr="00937A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ผลลัพธ์การเรียนรู้ (</w:t>
                      </w:r>
                      <w:r w:rsidR="00120CE2" w:rsidRPr="00937A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Learning Outcome</w:t>
                      </w:r>
                      <w:r w:rsidR="00120CE2" w:rsidRPr="00937A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1641D6" w14:textId="77777777" w:rsidR="00120CE2" w:rsidRDefault="00120CE2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1550E7A1" w14:textId="60579ACE" w:rsidR="00C15467" w:rsidRDefault="008B677D" w:rsidP="00B7079D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 w:rsidRPr="00B7079D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B7079D" w:rsidRPr="00B7079D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 xml:space="preserve"> ผลลัพธ์การเรียนรู้</w:t>
      </w:r>
      <w:r w:rsidRPr="00B7079D">
        <w:rPr>
          <w:rFonts w:ascii="TH SarabunPSK" w:hAnsi="TH SarabunPSK" w:cs="TH SarabunPSK" w:hint="cs"/>
          <w:b/>
          <w:bCs/>
          <w:sz w:val="30"/>
          <w:szCs w:val="30"/>
          <w:cs/>
        </w:rPr>
        <w:t>ใน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>รายวิชา (</w:t>
      </w:r>
      <w:r w:rsidRPr="00B7079D">
        <w:rPr>
          <w:rFonts w:ascii="TH SarabunPSK" w:hAnsi="TH SarabunPSK" w:cs="TH SarabunPSK"/>
          <w:b/>
          <w:bCs/>
          <w:sz w:val="30"/>
          <w:szCs w:val="30"/>
        </w:rPr>
        <w:t>CLOs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4E2B0B1" w14:textId="393F9FF4" w:rsidR="00D96FFA" w:rsidRDefault="00D96FFA" w:rsidP="00B7079D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CLO1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5E5C36E6" w14:textId="48AFD558" w:rsidR="00D96FFA" w:rsidRDefault="00D96FFA" w:rsidP="00B7079D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CLO2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1EADD438" w14:textId="37D91FC4" w:rsidR="00D96FFA" w:rsidRDefault="00D96FFA" w:rsidP="00B7079D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CLO3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67E89FCA" w14:textId="45A80E26" w:rsidR="00290B08" w:rsidRPr="008B677D" w:rsidRDefault="00B7079D" w:rsidP="00B11352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bookmarkStart w:id="1" w:name="_Hlk168943391"/>
      <w:r>
        <w:rPr>
          <w:rFonts w:ascii="TH SarabunPSK" w:hAnsi="TH SarabunPSK" w:cs="TH SarabunPSK"/>
          <w:b/>
          <w:bCs/>
          <w:sz w:val="30"/>
          <w:szCs w:val="30"/>
        </w:rPr>
        <w:t>2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  <w:cs/>
        </w:rPr>
        <w:t xml:space="preserve">ความสอดคล้องของ 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 xml:space="preserve">PLOs 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  <w:cs/>
        </w:rPr>
        <w:t>และผลลัพธ์การเรียนรู้</w:t>
      </w:r>
      <w:r w:rsidR="008B677D" w:rsidRPr="008B677D">
        <w:rPr>
          <w:rFonts w:ascii="TH SarabunPSK" w:hAnsi="TH SarabunPSK" w:cs="TH SarabunPSK" w:hint="cs"/>
          <w:b/>
          <w:bCs/>
          <w:sz w:val="30"/>
          <w:szCs w:val="30"/>
          <w:cs/>
        </w:rPr>
        <w:t>ในราย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  <w:cs/>
        </w:rPr>
        <w:t>วิชา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B677D" w:rsidRPr="008B677D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>CLOs</w:t>
      </w:r>
      <w:r w:rsidR="008B677D" w:rsidRPr="008B677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bookmarkEnd w:id="1"/>
    </w:p>
    <w:tbl>
      <w:tblPr>
        <w:tblpPr w:leftFromText="180" w:rightFromText="180" w:vertAnchor="text" w:horzAnchor="page" w:tblpX="2817" w:tblpY="155"/>
        <w:tblW w:w="80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630"/>
        <w:gridCol w:w="630"/>
        <w:gridCol w:w="630"/>
        <w:gridCol w:w="630"/>
      </w:tblGrid>
      <w:tr w:rsidR="00DF57AD" w:rsidRPr="00141B73" w14:paraId="335BBA8E" w14:textId="77777777" w:rsidTr="00DF57AD">
        <w:trPr>
          <w:trHeight w:val="129"/>
        </w:trPr>
        <w:tc>
          <w:tcPr>
            <w:tcW w:w="5490" w:type="dxa"/>
          </w:tcPr>
          <w:p w14:paraId="66D7CF50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141B73">
              <w:rPr>
                <w:b/>
                <w:bCs/>
              </w:rPr>
              <w:t>PLO</w:t>
            </w:r>
            <w:r>
              <w:rPr>
                <w:b/>
                <w:bCs/>
              </w:rPr>
              <w:t>s/</w:t>
            </w:r>
            <w:r w:rsidRPr="00C33344">
              <w:t xml:space="preserve"> </w:t>
            </w:r>
            <w:proofErr w:type="spellStart"/>
            <w:r w:rsidRPr="00BD3AF4">
              <w:rPr>
                <w:b/>
                <w:bCs/>
              </w:rPr>
              <w:t>SubPLOs</w:t>
            </w:r>
            <w:proofErr w:type="spellEnd"/>
          </w:p>
        </w:tc>
        <w:tc>
          <w:tcPr>
            <w:tcW w:w="630" w:type="dxa"/>
          </w:tcPr>
          <w:p w14:paraId="00391A2B" w14:textId="77777777" w:rsidR="00B11352" w:rsidRPr="00141B73" w:rsidRDefault="00B11352" w:rsidP="00B11352">
            <w:pPr>
              <w:pStyle w:val="Default"/>
              <w:jc w:val="center"/>
            </w:pPr>
            <w:r>
              <w:t>CLO1</w:t>
            </w:r>
          </w:p>
        </w:tc>
        <w:tc>
          <w:tcPr>
            <w:tcW w:w="630" w:type="dxa"/>
          </w:tcPr>
          <w:p w14:paraId="29AD83FE" w14:textId="77777777" w:rsidR="00B11352" w:rsidRPr="00141B73" w:rsidRDefault="00B11352" w:rsidP="00B11352">
            <w:pPr>
              <w:pStyle w:val="Default"/>
              <w:jc w:val="center"/>
            </w:pPr>
            <w:r>
              <w:t>CLO2</w:t>
            </w:r>
          </w:p>
        </w:tc>
        <w:tc>
          <w:tcPr>
            <w:tcW w:w="630" w:type="dxa"/>
          </w:tcPr>
          <w:p w14:paraId="00AD6CBD" w14:textId="77777777" w:rsidR="00B11352" w:rsidRPr="00141B73" w:rsidRDefault="00B11352" w:rsidP="00B11352">
            <w:pPr>
              <w:pStyle w:val="Default"/>
              <w:jc w:val="center"/>
            </w:pPr>
            <w:r>
              <w:t>CLO3</w:t>
            </w:r>
          </w:p>
        </w:tc>
        <w:tc>
          <w:tcPr>
            <w:tcW w:w="630" w:type="dxa"/>
          </w:tcPr>
          <w:p w14:paraId="183138C6" w14:textId="77777777" w:rsidR="00B11352" w:rsidRPr="00141B73" w:rsidRDefault="00B11352" w:rsidP="00B11352">
            <w:pPr>
              <w:pStyle w:val="Default"/>
              <w:jc w:val="center"/>
            </w:pPr>
            <w:r>
              <w:t>CLO4</w:t>
            </w:r>
          </w:p>
        </w:tc>
      </w:tr>
      <w:tr w:rsidR="00DF57AD" w:rsidRPr="00141B73" w14:paraId="09925879" w14:textId="77777777" w:rsidTr="00DF57AD">
        <w:trPr>
          <w:trHeight w:val="129"/>
        </w:trPr>
        <w:tc>
          <w:tcPr>
            <w:tcW w:w="5490" w:type="dxa"/>
          </w:tcPr>
          <w:p w14:paraId="6110A885" w14:textId="6B5BFA77" w:rsidR="00B11352" w:rsidRDefault="00B11352" w:rsidP="00B11352">
            <w:pPr>
              <w:pStyle w:val="Default"/>
              <w:rPr>
                <w:b/>
                <w:bCs/>
              </w:rPr>
            </w:pPr>
            <w:r w:rsidRPr="00141B73">
              <w:rPr>
                <w:b/>
                <w:bCs/>
              </w:rPr>
              <w:t>PLO</w:t>
            </w:r>
            <w:r>
              <w:rPr>
                <w:b/>
                <w:bCs/>
              </w:rPr>
              <w:t xml:space="preserve">1              </w:t>
            </w:r>
            <w:r w:rsidRPr="00184AB6">
              <w:t>…xx…</w:t>
            </w:r>
            <w:r w:rsidR="00DF57AD">
              <w:t>……………………………………………………………………………………</w:t>
            </w:r>
          </w:p>
          <w:p w14:paraId="571DF116" w14:textId="32060131" w:rsidR="00B11352" w:rsidRPr="00C33344" w:rsidRDefault="00B11352" w:rsidP="00B11352">
            <w:pPr>
              <w:pStyle w:val="Default"/>
            </w:pPr>
            <w:r w:rsidRPr="00C33344">
              <w:t>SubPLOs</w:t>
            </w:r>
            <w:r>
              <w:t>1.2</w:t>
            </w:r>
            <w:r w:rsidRPr="00C33344">
              <w:t xml:space="preserve">  </w:t>
            </w:r>
            <w:r>
              <w:t xml:space="preserve">    </w:t>
            </w:r>
            <w:r w:rsidRPr="00C33344">
              <w:t>…xx…</w:t>
            </w:r>
            <w:r w:rsidR="00DF57AD">
              <w:t>……………………………………………………………………………………</w:t>
            </w:r>
          </w:p>
        </w:tc>
        <w:tc>
          <w:tcPr>
            <w:tcW w:w="630" w:type="dxa"/>
          </w:tcPr>
          <w:p w14:paraId="32B6B767" w14:textId="77777777" w:rsidR="00B11352" w:rsidRDefault="00B11352" w:rsidP="00B11352">
            <w:pPr>
              <w:pStyle w:val="Default"/>
              <w:jc w:val="center"/>
            </w:pPr>
          </w:p>
          <w:p w14:paraId="26A6BF2A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3137C2">
              <w:sym w:font="Wingdings" w:char="F0FC"/>
            </w:r>
          </w:p>
        </w:tc>
        <w:tc>
          <w:tcPr>
            <w:tcW w:w="630" w:type="dxa"/>
          </w:tcPr>
          <w:p w14:paraId="66007271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3A333E21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5AE3531A" w14:textId="77777777" w:rsidR="00B11352" w:rsidRDefault="00B11352" w:rsidP="00B11352">
            <w:pPr>
              <w:pStyle w:val="Default"/>
              <w:jc w:val="center"/>
            </w:pPr>
          </w:p>
          <w:p w14:paraId="5DF7E17D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3137C2">
              <w:sym w:font="Wingdings" w:char="F0FC"/>
            </w:r>
          </w:p>
        </w:tc>
      </w:tr>
      <w:tr w:rsidR="00DF57AD" w:rsidRPr="00141B73" w14:paraId="5469C963" w14:textId="77777777" w:rsidTr="00DF57AD">
        <w:trPr>
          <w:trHeight w:val="129"/>
        </w:trPr>
        <w:tc>
          <w:tcPr>
            <w:tcW w:w="5490" w:type="dxa"/>
          </w:tcPr>
          <w:p w14:paraId="4E58C830" w14:textId="368B76D5" w:rsidR="00B11352" w:rsidRDefault="00B11352" w:rsidP="00B11352">
            <w:pPr>
              <w:pStyle w:val="Default"/>
              <w:rPr>
                <w:b/>
                <w:bCs/>
              </w:rPr>
            </w:pPr>
            <w:r w:rsidRPr="00141B73">
              <w:rPr>
                <w:b/>
                <w:bCs/>
              </w:rPr>
              <w:t>PLO</w:t>
            </w:r>
            <w:r>
              <w:rPr>
                <w:b/>
                <w:bCs/>
              </w:rPr>
              <w:t xml:space="preserve">8              </w:t>
            </w:r>
            <w:r w:rsidRPr="00184AB6">
              <w:t>…xx…</w:t>
            </w:r>
            <w:r w:rsidR="00DF57AD">
              <w:t>……………………………………………………………………………………</w:t>
            </w:r>
          </w:p>
          <w:p w14:paraId="3F04B60D" w14:textId="2B52B4CB" w:rsidR="00B11352" w:rsidRDefault="00B11352" w:rsidP="00B11352">
            <w:pPr>
              <w:pStyle w:val="Default"/>
              <w:rPr>
                <w:b/>
                <w:bCs/>
              </w:rPr>
            </w:pPr>
            <w:r w:rsidRPr="00C33344">
              <w:t>Sub</w:t>
            </w:r>
            <w:r>
              <w:t xml:space="preserve"> </w:t>
            </w:r>
            <w:r w:rsidRPr="00C33344">
              <w:t>PLOs</w:t>
            </w:r>
            <w:r>
              <w:t>8.1</w:t>
            </w:r>
            <w:r w:rsidRPr="00C33344">
              <w:t xml:space="preserve">  </w:t>
            </w:r>
            <w:r>
              <w:t xml:space="preserve">   </w:t>
            </w:r>
            <w:r w:rsidRPr="00C33344">
              <w:t>…xx…</w:t>
            </w:r>
            <w:r w:rsidR="00DF57AD">
              <w:t>…………………………………………………………………………………….</w:t>
            </w:r>
          </w:p>
        </w:tc>
        <w:tc>
          <w:tcPr>
            <w:tcW w:w="630" w:type="dxa"/>
          </w:tcPr>
          <w:p w14:paraId="32C8D7AE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5E070893" w14:textId="77777777" w:rsidR="00B11352" w:rsidRDefault="00B11352" w:rsidP="00B11352">
            <w:pPr>
              <w:pStyle w:val="Default"/>
              <w:jc w:val="center"/>
            </w:pPr>
          </w:p>
          <w:p w14:paraId="4EE0CB7D" w14:textId="77777777" w:rsidR="00B11352" w:rsidRPr="003137C2" w:rsidRDefault="00B11352" w:rsidP="00B11352">
            <w:pPr>
              <w:pStyle w:val="Default"/>
              <w:jc w:val="center"/>
            </w:pPr>
            <w:r w:rsidRPr="003137C2">
              <w:sym w:font="Wingdings" w:char="F0FC"/>
            </w:r>
          </w:p>
        </w:tc>
        <w:tc>
          <w:tcPr>
            <w:tcW w:w="630" w:type="dxa"/>
          </w:tcPr>
          <w:p w14:paraId="20EB5D51" w14:textId="77777777" w:rsidR="00B11352" w:rsidRDefault="00B11352" w:rsidP="00B11352">
            <w:pPr>
              <w:pStyle w:val="Default"/>
              <w:jc w:val="center"/>
            </w:pPr>
          </w:p>
          <w:p w14:paraId="0067BD47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3137C2">
              <w:sym w:font="Wingdings" w:char="F0FC"/>
            </w:r>
          </w:p>
        </w:tc>
        <w:tc>
          <w:tcPr>
            <w:tcW w:w="630" w:type="dxa"/>
          </w:tcPr>
          <w:p w14:paraId="26D4FFE5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</w:tr>
    </w:tbl>
    <w:p w14:paraId="6C16C6A2" w14:textId="6BFDDCC8" w:rsidR="002100CA" w:rsidRDefault="002100CA" w:rsidP="008B677D">
      <w:pPr>
        <w:ind w:rightChars="1440" w:right="3168"/>
        <w:rPr>
          <w:rFonts w:ascii="TH SarabunPSK" w:hAnsi="TH SarabunPSK" w:cs="TH SarabunPSK"/>
          <w:sz w:val="30"/>
          <w:szCs w:val="30"/>
        </w:rPr>
      </w:pPr>
    </w:p>
    <w:p w14:paraId="67AEF1C8" w14:textId="049CA288" w:rsidR="002100CA" w:rsidRDefault="002100CA" w:rsidP="002E257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2D3D4141" w14:textId="21AA28C8" w:rsidR="00EE5F03" w:rsidRDefault="00B978D9" w:rsidP="002E257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5850FC" wp14:editId="30DEF606">
                <wp:simplePos x="0" y="0"/>
                <wp:positionH relativeFrom="column">
                  <wp:posOffset>750459</wp:posOffset>
                </wp:positionH>
                <wp:positionV relativeFrom="paragraph">
                  <wp:posOffset>42227</wp:posOffset>
                </wp:positionV>
                <wp:extent cx="824230" cy="320675"/>
                <wp:effectExtent l="4127" t="0" r="18098" b="18097"/>
                <wp:wrapNone/>
                <wp:docPr id="577318363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8B8A21" w14:textId="77777777" w:rsidR="00246F0E" w:rsidRPr="00246F0E" w:rsidRDefault="00246F0E" w:rsidP="00246F0E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5850FC" id="_x0000_s1030" style="position:absolute;left:0;text-align:left;margin-left:59.1pt;margin-top:3.3pt;width:64.9pt;height:25.2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" fillcolor="#94b6d2" strokecolor="#3b4b58" strokeweight="1pt">
                <v:stroke joinstyle="miter"/>
                <v:textbox>
                  <w:txbxContent>
                    <w:p w14:paraId="398B8A21" w14:textId="77777777" w:rsidR="00246F0E" w:rsidRPr="00246F0E" w:rsidRDefault="00246F0E" w:rsidP="00246F0E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639A8D" w14:textId="690C8DD6" w:rsidR="00EE5F03" w:rsidRDefault="00EE5F03" w:rsidP="002E257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11289369" w14:textId="77777777" w:rsidR="00883772" w:rsidRDefault="00883772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0D191A6" w14:textId="53702AD8" w:rsidR="004B0FD1" w:rsidRDefault="004B0FD1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59990C82" wp14:editId="35994170">
                <wp:simplePos x="0" y="0"/>
                <wp:positionH relativeFrom="column">
                  <wp:posOffset>951024</wp:posOffset>
                </wp:positionH>
                <wp:positionV relativeFrom="paragraph">
                  <wp:posOffset>147320</wp:posOffset>
                </wp:positionV>
                <wp:extent cx="2278966" cy="323557"/>
                <wp:effectExtent l="0" t="0" r="26670" b="19685"/>
                <wp:wrapNone/>
                <wp:docPr id="98343139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8966" cy="323557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9BC6D0" w14:textId="1C7C1F7E" w:rsidR="001F6623" w:rsidRPr="00AE2EEF" w:rsidRDefault="001F6623" w:rsidP="00E41539">
                            <w:pPr>
                              <w:ind w:right="-17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="008101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81019E" w:rsidRPr="00E429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กระบวนการจัดการเรียนรู้ (</w:t>
                            </w:r>
                            <w:r w:rsidR="0081019E" w:rsidRPr="00E429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Teaching and Learning</w:t>
                            </w:r>
                            <w:r w:rsidR="0081019E" w:rsidRPr="00E429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90C82" id="_x0000_s1031" style="position:absolute;left:0;text-align:left;margin-left:74.9pt;margin-top:11.6pt;width:179.45pt;height:25.5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6D9BC6D0" w14:textId="1C7C1F7E" w:rsidR="001F6623" w:rsidRPr="00AE2EEF" w:rsidRDefault="001F6623" w:rsidP="00E41539">
                      <w:pPr>
                        <w:ind w:right="-174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="0081019E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3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81019E" w:rsidRPr="00E429F2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กระบวนการจัดการเรียนรู้ (</w:t>
                      </w:r>
                      <w:r w:rsidR="0081019E" w:rsidRPr="00E429F2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Teaching and Learning</w:t>
                      </w:r>
                      <w:r w:rsidR="0081019E" w:rsidRPr="00E429F2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7B1D63" w14:textId="77777777" w:rsidR="004B0FD1" w:rsidRDefault="004B0FD1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5296BB65" w14:textId="2946FAA7" w:rsidR="00A17E9D" w:rsidRDefault="00A17E9D" w:rsidP="007378E5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3.1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วิธีการ</w:t>
      </w:r>
      <w:r w:rsidR="00265D45">
        <w:rPr>
          <w:rFonts w:ascii="TH SarabunPSK" w:hAnsi="TH SarabunPSK" w:cs="TH SarabunPSK" w:hint="cs"/>
          <w:b/>
          <w:bCs/>
          <w:sz w:val="30"/>
          <w:szCs w:val="30"/>
          <w:cs/>
        </w:rPr>
        <w:t>และรูปแบบการ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จัดการ</w:t>
      </w:r>
      <w:r w:rsidR="00DA6AC6">
        <w:rPr>
          <w:rFonts w:ascii="TH SarabunPSK" w:hAnsi="TH SarabunPSK" w:cs="TH SarabunPSK" w:hint="cs"/>
          <w:b/>
          <w:bCs/>
          <w:sz w:val="30"/>
          <w:szCs w:val="30"/>
          <w:cs/>
        </w:rPr>
        <w:t>เรียนรู้</w:t>
      </w:r>
      <w:r w:rsidR="007378E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7378E5" w:rsidRPr="00E429F2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7378E5" w:rsidRPr="00E429F2">
        <w:rPr>
          <w:rFonts w:ascii="TH SarabunPSK" w:hAnsi="TH SarabunPSK" w:cs="TH SarabunPSK"/>
          <w:b/>
          <w:bCs/>
          <w:sz w:val="30"/>
          <w:szCs w:val="30"/>
        </w:rPr>
        <w:t xml:space="preserve">Teaching and </w:t>
      </w:r>
      <w:r w:rsidR="007378E5">
        <w:rPr>
          <w:rFonts w:ascii="TH SarabunPSK" w:hAnsi="TH SarabunPSK" w:cs="TH SarabunPSK"/>
          <w:b/>
          <w:bCs/>
          <w:sz w:val="30"/>
          <w:szCs w:val="30"/>
        </w:rPr>
        <w:t>l</w:t>
      </w:r>
      <w:r w:rsidR="007378E5" w:rsidRPr="00E429F2">
        <w:rPr>
          <w:rFonts w:ascii="TH SarabunPSK" w:hAnsi="TH SarabunPSK" w:cs="TH SarabunPSK"/>
          <w:b/>
          <w:bCs/>
          <w:sz w:val="30"/>
          <w:szCs w:val="30"/>
        </w:rPr>
        <w:t>earning</w:t>
      </w:r>
      <w:r w:rsidR="007378E5">
        <w:rPr>
          <w:rFonts w:ascii="TH SarabunPSK" w:hAnsi="TH SarabunPSK" w:cs="TH SarabunPSK"/>
          <w:b/>
          <w:bCs/>
          <w:sz w:val="30"/>
          <w:szCs w:val="30"/>
        </w:rPr>
        <w:t xml:space="preserve"> methods</w:t>
      </w:r>
      <w:r w:rsidR="007378E5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tbl>
      <w:tblPr>
        <w:tblpPr w:leftFromText="180" w:rightFromText="180" w:vertAnchor="text" w:horzAnchor="page" w:tblpX="2806" w:tblpY="200"/>
        <w:tblW w:w="30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425"/>
      </w:tblGrid>
      <w:tr w:rsidR="009713B5" w:rsidRPr="0023153B" w14:paraId="3F4E5627" w14:textId="77777777" w:rsidTr="00DF57AD">
        <w:trPr>
          <w:trHeight w:val="129"/>
        </w:trPr>
        <w:tc>
          <w:tcPr>
            <w:tcW w:w="630" w:type="dxa"/>
          </w:tcPr>
          <w:p w14:paraId="05B9C2E1" w14:textId="576E96CC" w:rsidR="009713B5" w:rsidRPr="0023153B" w:rsidRDefault="009713B5" w:rsidP="00080C31">
            <w:pPr>
              <w:pStyle w:val="Default"/>
            </w:pPr>
            <w:r w:rsidRPr="0023153B">
              <w:t>CLO</w:t>
            </w:r>
            <w:r w:rsidR="00CB21CD">
              <w:t>s</w:t>
            </w:r>
            <w:r w:rsidR="00B11352">
              <w:rPr>
                <w:rFonts w:hint="cs"/>
                <w:cs/>
              </w:rPr>
              <w:t xml:space="preserve">   </w:t>
            </w:r>
          </w:p>
        </w:tc>
        <w:tc>
          <w:tcPr>
            <w:tcW w:w="2425" w:type="dxa"/>
          </w:tcPr>
          <w:p w14:paraId="4275DC86" w14:textId="18D1419E" w:rsidR="009713B5" w:rsidRPr="0023153B" w:rsidRDefault="009713B5" w:rsidP="00080C31">
            <w:pPr>
              <w:pStyle w:val="Default"/>
              <w:rPr>
                <w:cs/>
              </w:rPr>
            </w:pPr>
            <w:r w:rsidRPr="0023153B">
              <w:rPr>
                <w:rFonts w:hint="cs"/>
                <w:cs/>
              </w:rPr>
              <w:t>วิธีจัดการเรียนการสอน</w:t>
            </w:r>
            <w:r w:rsidR="00CB21CD">
              <w:rPr>
                <w:rFonts w:hint="cs"/>
                <w:cs/>
              </w:rPr>
              <w:t>ในรายวิชา</w:t>
            </w:r>
          </w:p>
        </w:tc>
      </w:tr>
      <w:tr w:rsidR="009713B5" w:rsidRPr="0023153B" w14:paraId="5212AB46" w14:textId="77777777" w:rsidTr="00DF57AD">
        <w:trPr>
          <w:trHeight w:val="129"/>
        </w:trPr>
        <w:tc>
          <w:tcPr>
            <w:tcW w:w="630" w:type="dxa"/>
          </w:tcPr>
          <w:p w14:paraId="6CE13BC6" w14:textId="77777777" w:rsidR="009713B5" w:rsidRPr="0023153B" w:rsidRDefault="009713B5" w:rsidP="00080C31">
            <w:pPr>
              <w:pStyle w:val="Default"/>
            </w:pPr>
            <w:r w:rsidRPr="0023153B">
              <w:t>CLO1</w:t>
            </w:r>
          </w:p>
        </w:tc>
        <w:tc>
          <w:tcPr>
            <w:tcW w:w="2425" w:type="dxa"/>
          </w:tcPr>
          <w:p w14:paraId="17BF08B4" w14:textId="77777777" w:rsidR="009713B5" w:rsidRPr="0023153B" w:rsidRDefault="009713B5" w:rsidP="00080C31">
            <w:pPr>
              <w:pStyle w:val="Default"/>
            </w:pPr>
            <w:r w:rsidRPr="0023153B">
              <w:t>PBL</w:t>
            </w:r>
          </w:p>
        </w:tc>
      </w:tr>
      <w:tr w:rsidR="009713B5" w:rsidRPr="0023153B" w14:paraId="6A8F3325" w14:textId="77777777" w:rsidTr="00DF57AD">
        <w:trPr>
          <w:trHeight w:val="129"/>
        </w:trPr>
        <w:tc>
          <w:tcPr>
            <w:tcW w:w="630" w:type="dxa"/>
          </w:tcPr>
          <w:p w14:paraId="38ADAEDF" w14:textId="77777777" w:rsidR="009713B5" w:rsidRPr="0023153B" w:rsidRDefault="009713B5" w:rsidP="00080C31">
            <w:pPr>
              <w:pStyle w:val="Default"/>
            </w:pPr>
            <w:r w:rsidRPr="0023153B">
              <w:t>CLO2</w:t>
            </w:r>
          </w:p>
        </w:tc>
        <w:tc>
          <w:tcPr>
            <w:tcW w:w="2425" w:type="dxa"/>
          </w:tcPr>
          <w:p w14:paraId="7A1A63C5" w14:textId="77777777" w:rsidR="009713B5" w:rsidRPr="0023153B" w:rsidRDefault="009713B5" w:rsidP="00080C31">
            <w:pPr>
              <w:pStyle w:val="Default"/>
              <w:rPr>
                <w:cs/>
              </w:rPr>
            </w:pPr>
            <w:r w:rsidRPr="0023153B">
              <w:rPr>
                <w:rFonts w:hint="cs"/>
                <w:cs/>
              </w:rPr>
              <w:t>บรรยายแบบมีส่วนร่วม</w:t>
            </w:r>
          </w:p>
        </w:tc>
      </w:tr>
      <w:tr w:rsidR="009713B5" w:rsidRPr="0023153B" w14:paraId="7D559E5A" w14:textId="77777777" w:rsidTr="00DF57AD">
        <w:trPr>
          <w:trHeight w:val="129"/>
        </w:trPr>
        <w:tc>
          <w:tcPr>
            <w:tcW w:w="630" w:type="dxa"/>
          </w:tcPr>
          <w:p w14:paraId="1FD9A9CA" w14:textId="6CD0C3AF" w:rsidR="009713B5" w:rsidRPr="0023153B" w:rsidRDefault="009713B5" w:rsidP="00080C31">
            <w:pPr>
              <w:pStyle w:val="Default"/>
            </w:pPr>
            <w:r w:rsidRPr="0023153B">
              <w:t>CLO</w:t>
            </w:r>
            <w:r w:rsidR="008860F4">
              <w:t>3</w:t>
            </w:r>
          </w:p>
        </w:tc>
        <w:tc>
          <w:tcPr>
            <w:tcW w:w="2425" w:type="dxa"/>
          </w:tcPr>
          <w:p w14:paraId="7C537A7A" w14:textId="77777777" w:rsidR="009713B5" w:rsidRPr="0023153B" w:rsidRDefault="009713B5" w:rsidP="00080C31">
            <w:pPr>
              <w:pStyle w:val="Default"/>
            </w:pPr>
            <w:r w:rsidRPr="0023153B">
              <w:t>Case</w:t>
            </w:r>
            <w:r>
              <w:rPr>
                <w:rFonts w:hint="cs"/>
                <w:cs/>
              </w:rPr>
              <w:t xml:space="preserve"> </w:t>
            </w:r>
            <w:r>
              <w:t>Base Learning</w:t>
            </w:r>
          </w:p>
        </w:tc>
      </w:tr>
      <w:tr w:rsidR="008860F4" w:rsidRPr="0023153B" w14:paraId="741B3CBC" w14:textId="77777777" w:rsidTr="00DF57AD">
        <w:trPr>
          <w:trHeight w:val="129"/>
        </w:trPr>
        <w:tc>
          <w:tcPr>
            <w:tcW w:w="630" w:type="dxa"/>
          </w:tcPr>
          <w:p w14:paraId="3EECD583" w14:textId="07B7F2FB" w:rsidR="008860F4" w:rsidRPr="0023153B" w:rsidRDefault="008860F4" w:rsidP="00080C31">
            <w:pPr>
              <w:pStyle w:val="Default"/>
            </w:pPr>
            <w:r>
              <w:t>CLO4</w:t>
            </w:r>
          </w:p>
        </w:tc>
        <w:tc>
          <w:tcPr>
            <w:tcW w:w="2425" w:type="dxa"/>
          </w:tcPr>
          <w:p w14:paraId="1EC7DAA2" w14:textId="049A2E38" w:rsidR="008860F4" w:rsidRPr="0023153B" w:rsidRDefault="008860F4" w:rsidP="00080C31">
            <w:pPr>
              <w:pStyle w:val="Default"/>
            </w:pPr>
            <w:r>
              <w:t>Simulation</w:t>
            </w:r>
          </w:p>
        </w:tc>
      </w:tr>
    </w:tbl>
    <w:p w14:paraId="39A51F74" w14:textId="77777777" w:rsidR="00A17E9D" w:rsidRDefault="00A17E9D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40AE56FE" w14:textId="20C6CF2A" w:rsidR="00A17E9D" w:rsidRDefault="00A17E9D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34132D8D" w14:textId="0606503C" w:rsidR="00A17E9D" w:rsidRDefault="00B11352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1604EB" wp14:editId="4C845FF2">
                <wp:simplePos x="0" y="0"/>
                <wp:positionH relativeFrom="column">
                  <wp:posOffset>750232</wp:posOffset>
                </wp:positionH>
                <wp:positionV relativeFrom="paragraph">
                  <wp:posOffset>67260</wp:posOffset>
                </wp:positionV>
                <wp:extent cx="824230" cy="320675"/>
                <wp:effectExtent l="4127" t="0" r="18098" b="18097"/>
                <wp:wrapNone/>
                <wp:docPr id="1000006495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6CD882" w14:textId="77777777" w:rsidR="00B11352" w:rsidRPr="00246F0E" w:rsidRDefault="00B11352" w:rsidP="00B11352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1604EB" id="_x0000_s1032" style="position:absolute;left:0;text-align:left;margin-left:59.05pt;margin-top:5.3pt;width:64.9pt;height:25.25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" fillcolor="#94b6d2" strokecolor="#3b4b58" strokeweight="1pt">
                <v:stroke joinstyle="miter"/>
                <v:textbox>
                  <w:txbxContent>
                    <w:p w14:paraId="486CD882" w14:textId="77777777" w:rsidR="00B11352" w:rsidRPr="00246F0E" w:rsidRDefault="00B11352" w:rsidP="00B11352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1158D5" w14:textId="77777777" w:rsidR="00A17E9D" w:rsidRDefault="00A17E9D" w:rsidP="00B81221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6BE81D5" w14:textId="77777777" w:rsidR="00453238" w:rsidRDefault="00453238" w:rsidP="00A32631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bookmarkStart w:id="2" w:name="_Hlk168944517"/>
    </w:p>
    <w:p w14:paraId="55D1467E" w14:textId="62D7D7E6" w:rsidR="00965FF2" w:rsidRDefault="00B81221" w:rsidP="00A32631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3.2 </w:t>
      </w:r>
      <w:r w:rsidR="0069362D">
        <w:rPr>
          <w:rFonts w:ascii="TH SarabunPSK" w:hAnsi="TH SarabunPSK" w:cs="TH SarabunPSK" w:hint="cs"/>
          <w:b/>
          <w:bCs/>
          <w:sz w:val="30"/>
          <w:szCs w:val="30"/>
          <w:cs/>
        </w:rPr>
        <w:t>ตาราง</w:t>
      </w:r>
      <w:r w:rsidR="000A06F7">
        <w:rPr>
          <w:rFonts w:ascii="TH SarabunPSK" w:hAnsi="TH SarabunPSK" w:cs="TH SarabunPSK" w:hint="cs"/>
          <w:b/>
          <w:bCs/>
          <w:sz w:val="30"/>
          <w:szCs w:val="30"/>
          <w:cs/>
        </w:rPr>
        <w:t>แผน</w:t>
      </w:r>
      <w:r w:rsidR="002E266F" w:rsidRPr="00E429F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การจัดการเรียนรู้ </w:t>
      </w:r>
      <w:bookmarkEnd w:id="2"/>
    </w:p>
    <w:tbl>
      <w:tblPr>
        <w:tblpPr w:leftFromText="180" w:rightFromText="180" w:vertAnchor="text" w:horzAnchor="page" w:tblpX="2806" w:tblpY="82"/>
        <w:tblW w:w="80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630"/>
        <w:gridCol w:w="1170"/>
        <w:gridCol w:w="1890"/>
        <w:gridCol w:w="2070"/>
        <w:gridCol w:w="1080"/>
      </w:tblGrid>
      <w:tr w:rsidR="00453238" w:rsidRPr="00E76A6B" w14:paraId="4192E36A" w14:textId="77777777" w:rsidTr="00DF57AD">
        <w:trPr>
          <w:trHeight w:val="129"/>
        </w:trPr>
        <w:tc>
          <w:tcPr>
            <w:tcW w:w="1255" w:type="dxa"/>
          </w:tcPr>
          <w:p w14:paraId="6C83EE78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</w:rPr>
            </w:pPr>
            <w:r w:rsidRPr="00E76A6B">
              <w:rPr>
                <w:rFonts w:hint="cs"/>
                <w:b/>
                <w:bCs/>
                <w:cs/>
              </w:rPr>
              <w:t>สัปดาห์</w:t>
            </w:r>
          </w:p>
          <w:p w14:paraId="1C6059D2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</w:rPr>
            </w:pPr>
            <w:r w:rsidRPr="00E76A6B">
              <w:rPr>
                <w:rFonts w:hint="cs"/>
                <w:b/>
                <w:bCs/>
                <w:cs/>
              </w:rPr>
              <w:t>(วัน เวลา)</w:t>
            </w:r>
          </w:p>
        </w:tc>
        <w:tc>
          <w:tcPr>
            <w:tcW w:w="630" w:type="dxa"/>
          </w:tcPr>
          <w:p w14:paraId="37629A3E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</w:rPr>
            </w:pPr>
            <w:r w:rsidRPr="00E76A6B">
              <w:rPr>
                <w:b/>
                <w:bCs/>
              </w:rPr>
              <w:t>CLO</w:t>
            </w:r>
          </w:p>
        </w:tc>
        <w:tc>
          <w:tcPr>
            <w:tcW w:w="1170" w:type="dxa"/>
          </w:tcPr>
          <w:p w14:paraId="5CC404E7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  <w:cs/>
              </w:rPr>
            </w:pPr>
            <w:r w:rsidRPr="00E76A6B">
              <w:rPr>
                <w:rFonts w:hint="cs"/>
                <w:b/>
                <w:bCs/>
                <w:cs/>
              </w:rPr>
              <w:t>เนื้อหา</w:t>
            </w:r>
          </w:p>
        </w:tc>
        <w:tc>
          <w:tcPr>
            <w:tcW w:w="1890" w:type="dxa"/>
          </w:tcPr>
          <w:p w14:paraId="66FCFD96" w14:textId="40402C7B" w:rsidR="00453238" w:rsidRPr="00E76A6B" w:rsidRDefault="00453238" w:rsidP="00453238">
            <w:pPr>
              <w:pStyle w:val="Default"/>
              <w:jc w:val="center"/>
              <w:rPr>
                <w:b/>
                <w:bCs/>
              </w:rPr>
            </w:pPr>
            <w:r w:rsidRPr="00E76A6B">
              <w:rPr>
                <w:rFonts w:hint="cs"/>
                <w:b/>
                <w:bCs/>
                <w:cs/>
              </w:rPr>
              <w:t>วิธีการ</w:t>
            </w:r>
            <w:r w:rsidR="00A9125E">
              <w:rPr>
                <w:rFonts w:hint="cs"/>
                <w:b/>
                <w:bCs/>
                <w:cs/>
              </w:rPr>
              <w:t>จัดการเรียนรู้</w:t>
            </w:r>
          </w:p>
          <w:p w14:paraId="1299645F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  <w:cs/>
              </w:rPr>
            </w:pPr>
            <w:r w:rsidRPr="00E76A6B">
              <w:rPr>
                <w:rFonts w:hint="cs"/>
                <w:b/>
                <w:bCs/>
                <w:cs/>
              </w:rPr>
              <w:t>(ผู้สอน)</w:t>
            </w:r>
          </w:p>
        </w:tc>
        <w:tc>
          <w:tcPr>
            <w:tcW w:w="2070" w:type="dxa"/>
          </w:tcPr>
          <w:p w14:paraId="21AC542D" w14:textId="29761625" w:rsidR="00453238" w:rsidRPr="00E76A6B" w:rsidRDefault="00453238" w:rsidP="00453238">
            <w:pPr>
              <w:pStyle w:val="Default"/>
              <w:jc w:val="center"/>
              <w:rPr>
                <w:b/>
                <w:bCs/>
              </w:rPr>
            </w:pPr>
            <w:r w:rsidRPr="00E76A6B">
              <w:rPr>
                <w:rFonts w:hint="cs"/>
                <w:b/>
                <w:bCs/>
                <w:cs/>
              </w:rPr>
              <w:t>วิธีการเรียน</w:t>
            </w:r>
            <w:r w:rsidR="00A9125E">
              <w:rPr>
                <w:rFonts w:hint="cs"/>
                <w:b/>
                <w:bCs/>
                <w:cs/>
              </w:rPr>
              <w:t>รู้</w:t>
            </w:r>
          </w:p>
          <w:p w14:paraId="6B25F6A5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  <w:cs/>
              </w:rPr>
            </w:pPr>
            <w:r w:rsidRPr="00E76A6B">
              <w:rPr>
                <w:rFonts w:hint="cs"/>
                <w:b/>
                <w:bCs/>
                <w:cs/>
              </w:rPr>
              <w:t>(ผู้เรียน)</w:t>
            </w:r>
          </w:p>
        </w:tc>
        <w:tc>
          <w:tcPr>
            <w:tcW w:w="1080" w:type="dxa"/>
          </w:tcPr>
          <w:p w14:paraId="2A740FE7" w14:textId="77777777" w:rsidR="00453238" w:rsidRPr="00E76A6B" w:rsidRDefault="00453238" w:rsidP="00453238">
            <w:pPr>
              <w:pStyle w:val="Default"/>
              <w:jc w:val="center"/>
              <w:rPr>
                <w:b/>
                <w:bCs/>
                <w:cs/>
              </w:rPr>
            </w:pPr>
            <w:r w:rsidRPr="00E76A6B">
              <w:rPr>
                <w:rFonts w:hint="cs"/>
                <w:b/>
                <w:bCs/>
                <w:cs/>
              </w:rPr>
              <w:t>อาจารย์</w:t>
            </w:r>
          </w:p>
        </w:tc>
      </w:tr>
      <w:tr w:rsidR="00453238" w:rsidRPr="00E76A6B" w14:paraId="06E0174B" w14:textId="77777777" w:rsidTr="00DF57AD">
        <w:trPr>
          <w:trHeight w:val="129"/>
        </w:trPr>
        <w:tc>
          <w:tcPr>
            <w:tcW w:w="1255" w:type="dxa"/>
          </w:tcPr>
          <w:p w14:paraId="3B2B32D3" w14:textId="77777777" w:rsidR="00453238" w:rsidRPr="00E76A6B" w:rsidRDefault="00453238" w:rsidP="00453238">
            <w:pPr>
              <w:pStyle w:val="Default"/>
              <w:rPr>
                <w:cs/>
              </w:rPr>
            </w:pPr>
            <w:r w:rsidRPr="00E76A6B">
              <w:t>1</w:t>
            </w:r>
            <w:r w:rsidRPr="00E76A6B">
              <w:rPr>
                <w:rFonts w:hint="cs"/>
                <w:cs/>
              </w:rPr>
              <w:t>(</w:t>
            </w:r>
            <w:r w:rsidRPr="00E76A6B">
              <w:t>17-06-67</w:t>
            </w:r>
            <w:r w:rsidRPr="00E76A6B">
              <w:rPr>
                <w:rFonts w:hint="cs"/>
                <w:cs/>
              </w:rPr>
              <w:t>)</w:t>
            </w:r>
          </w:p>
        </w:tc>
        <w:tc>
          <w:tcPr>
            <w:tcW w:w="630" w:type="dxa"/>
          </w:tcPr>
          <w:p w14:paraId="03498FEA" w14:textId="77777777" w:rsidR="00453238" w:rsidRPr="00E76A6B" w:rsidRDefault="00453238" w:rsidP="00453238">
            <w:pPr>
              <w:pStyle w:val="Default"/>
            </w:pPr>
            <w:r w:rsidRPr="00E76A6B">
              <w:t>CLO1</w:t>
            </w:r>
          </w:p>
        </w:tc>
        <w:tc>
          <w:tcPr>
            <w:tcW w:w="1170" w:type="dxa"/>
          </w:tcPr>
          <w:p w14:paraId="3822AD85" w14:textId="1ED373B6" w:rsidR="00453238" w:rsidRPr="00E76A6B" w:rsidRDefault="00453238" w:rsidP="00453238">
            <w:pPr>
              <w:pStyle w:val="Default"/>
              <w:rPr>
                <w:cs/>
              </w:rPr>
            </w:pPr>
            <w:r w:rsidRPr="00E76A6B">
              <w:t>………</w:t>
            </w:r>
            <w:r w:rsidR="00BC7513">
              <w:t>xx</w:t>
            </w:r>
            <w:r w:rsidRPr="00E76A6B">
              <w:t>………</w:t>
            </w:r>
          </w:p>
        </w:tc>
        <w:tc>
          <w:tcPr>
            <w:tcW w:w="1890" w:type="dxa"/>
          </w:tcPr>
          <w:p w14:paraId="256792EC" w14:textId="77777777" w:rsidR="00453238" w:rsidRPr="00E76A6B" w:rsidRDefault="00453238" w:rsidP="00453238">
            <w:pPr>
              <w:pStyle w:val="Default"/>
              <w:rPr>
                <w:cs/>
              </w:rPr>
            </w:pPr>
            <w:r w:rsidRPr="0023153B">
              <w:rPr>
                <w:rFonts w:hint="cs"/>
                <w:cs/>
              </w:rPr>
              <w:t>บรรยายแบบมีส่วนร่วม</w:t>
            </w:r>
          </w:p>
        </w:tc>
        <w:tc>
          <w:tcPr>
            <w:tcW w:w="2070" w:type="dxa"/>
          </w:tcPr>
          <w:p w14:paraId="117C3CC8" w14:textId="77777777" w:rsidR="00453238" w:rsidRPr="00E62408" w:rsidRDefault="00453238" w:rsidP="00453238">
            <w:pPr>
              <w:pStyle w:val="Default"/>
              <w:jc w:val="center"/>
            </w:pPr>
            <w:r w:rsidRPr="00E62408">
              <w:rPr>
                <w:color w:val="auto"/>
              </w:rPr>
              <w:t>SDL</w:t>
            </w:r>
          </w:p>
        </w:tc>
        <w:tc>
          <w:tcPr>
            <w:tcW w:w="1080" w:type="dxa"/>
          </w:tcPr>
          <w:p w14:paraId="66347E59" w14:textId="47079D57" w:rsidR="00453238" w:rsidRPr="00A54FB5" w:rsidRDefault="00A54FB5" w:rsidP="00453238">
            <w:pPr>
              <w:pStyle w:val="Default"/>
              <w:rPr>
                <w:cs/>
              </w:rPr>
            </w:pPr>
            <w:r w:rsidRPr="00A54FB5">
              <w:rPr>
                <w:rFonts w:hint="cs"/>
                <w:cs/>
              </w:rPr>
              <w:t>ผศ</w:t>
            </w:r>
            <w:r w:rsidRPr="00A54FB5">
              <w:t>.</w:t>
            </w:r>
            <w:r w:rsidRPr="00A54FB5">
              <w:rPr>
                <w:rFonts w:hint="cs"/>
                <w:cs/>
              </w:rPr>
              <w:t xml:space="preserve">ดร </w:t>
            </w:r>
            <w:r>
              <w:rPr>
                <w:rFonts w:hint="cs"/>
                <w:cs/>
              </w:rPr>
              <w:t>ใจดี</w:t>
            </w:r>
          </w:p>
        </w:tc>
      </w:tr>
      <w:tr w:rsidR="00453238" w:rsidRPr="00E76A6B" w14:paraId="618E914E" w14:textId="77777777" w:rsidTr="00DF57AD">
        <w:trPr>
          <w:trHeight w:val="129"/>
        </w:trPr>
        <w:tc>
          <w:tcPr>
            <w:tcW w:w="1255" w:type="dxa"/>
          </w:tcPr>
          <w:p w14:paraId="5DEA4E7E" w14:textId="77777777" w:rsidR="00453238" w:rsidRPr="00E76A6B" w:rsidRDefault="00453238" w:rsidP="00453238">
            <w:pPr>
              <w:pStyle w:val="Default"/>
              <w:rPr>
                <w:cs/>
              </w:rPr>
            </w:pPr>
            <w:r w:rsidRPr="00E76A6B">
              <w:t>1</w:t>
            </w:r>
            <w:r w:rsidRPr="00E76A6B">
              <w:rPr>
                <w:rFonts w:hint="cs"/>
                <w:cs/>
              </w:rPr>
              <w:t>(</w:t>
            </w:r>
            <w:r w:rsidRPr="00E76A6B">
              <w:t>18-06-67</w:t>
            </w:r>
            <w:r w:rsidRPr="00E76A6B">
              <w:rPr>
                <w:rFonts w:hint="cs"/>
                <w:cs/>
              </w:rPr>
              <w:t>)</w:t>
            </w:r>
          </w:p>
        </w:tc>
        <w:tc>
          <w:tcPr>
            <w:tcW w:w="630" w:type="dxa"/>
          </w:tcPr>
          <w:p w14:paraId="00D22519" w14:textId="76601E81" w:rsidR="00453238" w:rsidRPr="00E76A6B" w:rsidRDefault="00453238" w:rsidP="00453238">
            <w:pPr>
              <w:pStyle w:val="Default"/>
            </w:pPr>
          </w:p>
        </w:tc>
        <w:tc>
          <w:tcPr>
            <w:tcW w:w="1170" w:type="dxa"/>
          </w:tcPr>
          <w:p w14:paraId="18E5E416" w14:textId="059C6C9C" w:rsidR="00453238" w:rsidRPr="00E76A6B" w:rsidRDefault="00453238" w:rsidP="00453238">
            <w:pPr>
              <w:pStyle w:val="Default"/>
              <w:rPr>
                <w:cs/>
              </w:rPr>
            </w:pPr>
            <w:r w:rsidRPr="00E76A6B">
              <w:t>………</w:t>
            </w:r>
            <w:r w:rsidR="00BC7513">
              <w:t>xx</w:t>
            </w:r>
            <w:r w:rsidRPr="00E76A6B">
              <w:t>………</w:t>
            </w:r>
          </w:p>
        </w:tc>
        <w:tc>
          <w:tcPr>
            <w:tcW w:w="1890" w:type="dxa"/>
          </w:tcPr>
          <w:p w14:paraId="466BD5B8" w14:textId="77777777" w:rsidR="00453238" w:rsidRPr="00E62408" w:rsidRDefault="00453238" w:rsidP="00453238">
            <w:pPr>
              <w:pStyle w:val="Default"/>
            </w:pPr>
            <w:r w:rsidRPr="00E62408">
              <w:rPr>
                <w:color w:val="auto"/>
              </w:rPr>
              <w:t>Formative learning</w:t>
            </w:r>
          </w:p>
        </w:tc>
        <w:tc>
          <w:tcPr>
            <w:tcW w:w="2070" w:type="dxa"/>
          </w:tcPr>
          <w:p w14:paraId="31F2BBE3" w14:textId="2AAC54BD" w:rsidR="00453238" w:rsidRPr="00E76A6B" w:rsidRDefault="004B5C7A" w:rsidP="004B5C7A">
            <w:pPr>
              <w:pStyle w:val="Default"/>
            </w:pPr>
            <w:r>
              <w:rPr>
                <w:rFonts w:hint="cs"/>
                <w:cs/>
              </w:rPr>
              <w:t>เขียนบันทึกการสะท้อนคิด</w:t>
            </w:r>
          </w:p>
        </w:tc>
        <w:tc>
          <w:tcPr>
            <w:tcW w:w="1080" w:type="dxa"/>
          </w:tcPr>
          <w:p w14:paraId="481ED2EC" w14:textId="77777777" w:rsidR="00453238" w:rsidRPr="00E76A6B" w:rsidRDefault="00453238" w:rsidP="00453238">
            <w:pPr>
              <w:pStyle w:val="Default"/>
              <w:jc w:val="center"/>
            </w:pPr>
          </w:p>
        </w:tc>
      </w:tr>
      <w:tr w:rsidR="00BC7513" w:rsidRPr="00E76A6B" w14:paraId="4C31BDE9" w14:textId="77777777" w:rsidTr="00DF57AD">
        <w:trPr>
          <w:trHeight w:val="129"/>
        </w:trPr>
        <w:tc>
          <w:tcPr>
            <w:tcW w:w="1255" w:type="dxa"/>
          </w:tcPr>
          <w:p w14:paraId="4DDA5C9D" w14:textId="71B8992A" w:rsidR="00BC7513" w:rsidRPr="00E76A6B" w:rsidRDefault="00BC7513" w:rsidP="00453238">
            <w:pPr>
              <w:pStyle w:val="Default"/>
              <w:rPr>
                <w:cs/>
              </w:rPr>
            </w:pPr>
            <w:r>
              <w:t>2</w:t>
            </w:r>
            <w:r>
              <w:rPr>
                <w:rFonts w:hint="cs"/>
                <w:cs/>
              </w:rPr>
              <w:t>(</w:t>
            </w:r>
            <w:r>
              <w:t>25-06-67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630" w:type="dxa"/>
          </w:tcPr>
          <w:p w14:paraId="4D1FC070" w14:textId="607F3931" w:rsidR="00BC7513" w:rsidRPr="00E76A6B" w:rsidRDefault="00BC7513" w:rsidP="00453238">
            <w:pPr>
              <w:pStyle w:val="Default"/>
            </w:pPr>
            <w:r w:rsidRPr="00E76A6B">
              <w:t>CLO2</w:t>
            </w:r>
          </w:p>
        </w:tc>
        <w:tc>
          <w:tcPr>
            <w:tcW w:w="1170" w:type="dxa"/>
          </w:tcPr>
          <w:p w14:paraId="56265484" w14:textId="30120D92" w:rsidR="00BC7513" w:rsidRPr="00E76A6B" w:rsidRDefault="00BC7513" w:rsidP="00453238">
            <w:pPr>
              <w:pStyle w:val="Default"/>
            </w:pPr>
            <w:r w:rsidRPr="00E76A6B">
              <w:t>………</w:t>
            </w:r>
            <w:r>
              <w:t>xx</w:t>
            </w:r>
            <w:r w:rsidRPr="00E76A6B">
              <w:t>………</w:t>
            </w:r>
          </w:p>
        </w:tc>
        <w:tc>
          <w:tcPr>
            <w:tcW w:w="1890" w:type="dxa"/>
          </w:tcPr>
          <w:p w14:paraId="17851EE7" w14:textId="2E95F38B" w:rsidR="00BC7513" w:rsidRPr="008D6F39" w:rsidRDefault="008D6F39" w:rsidP="00453238">
            <w:pPr>
              <w:pStyle w:val="Default"/>
              <w:rPr>
                <w:color w:val="C00000"/>
              </w:rPr>
            </w:pPr>
            <w:r w:rsidRPr="008D6F39">
              <w:rPr>
                <w:color w:val="auto"/>
              </w:rPr>
              <w:t>Case study</w:t>
            </w:r>
          </w:p>
        </w:tc>
        <w:tc>
          <w:tcPr>
            <w:tcW w:w="2070" w:type="dxa"/>
          </w:tcPr>
          <w:p w14:paraId="68FF3A50" w14:textId="11A21555" w:rsidR="00BC7513" w:rsidRPr="00E76A6B" w:rsidRDefault="008D6F39" w:rsidP="004B5C7A">
            <w:pPr>
              <w:pStyle w:val="Default"/>
              <w:rPr>
                <w:cs/>
              </w:rPr>
            </w:pPr>
            <w:r>
              <w:rPr>
                <w:rFonts w:hint="cs"/>
                <w:cs/>
              </w:rPr>
              <w:t>วิเคราะห์กรณีศึกษา</w:t>
            </w:r>
          </w:p>
        </w:tc>
        <w:tc>
          <w:tcPr>
            <w:tcW w:w="1080" w:type="dxa"/>
          </w:tcPr>
          <w:p w14:paraId="226D0A52" w14:textId="77777777" w:rsidR="00BC7513" w:rsidRPr="00E76A6B" w:rsidRDefault="00BC7513" w:rsidP="00453238">
            <w:pPr>
              <w:pStyle w:val="Default"/>
              <w:jc w:val="center"/>
            </w:pPr>
          </w:p>
        </w:tc>
      </w:tr>
    </w:tbl>
    <w:p w14:paraId="3D7C2BB1" w14:textId="77777777" w:rsidR="003518FC" w:rsidRDefault="003518FC" w:rsidP="003518FC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5E7FBEED" w14:textId="46B71185" w:rsidR="00E76A6B" w:rsidRDefault="0071213A" w:rsidP="003518FC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1C6715" wp14:editId="392CA094">
                <wp:simplePos x="0" y="0"/>
                <wp:positionH relativeFrom="column">
                  <wp:posOffset>750232</wp:posOffset>
                </wp:positionH>
                <wp:positionV relativeFrom="paragraph">
                  <wp:posOffset>248102</wp:posOffset>
                </wp:positionV>
                <wp:extent cx="824230" cy="320675"/>
                <wp:effectExtent l="4127" t="0" r="18098" b="18097"/>
                <wp:wrapNone/>
                <wp:docPr id="438068974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6379D9" w14:textId="77777777" w:rsidR="0071213A" w:rsidRPr="00246F0E" w:rsidRDefault="0071213A" w:rsidP="0071213A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1C6715" id="_x0000_s1033" style="position:absolute;margin-left:59.05pt;margin-top:19.55pt;width:64.9pt;height:25.25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" fillcolor="#94b6d2" strokecolor="#3b4b58" strokeweight="1pt">
                <v:stroke joinstyle="miter"/>
                <v:textbox>
                  <w:txbxContent>
                    <w:p w14:paraId="4A6379D9" w14:textId="77777777" w:rsidR="0071213A" w:rsidRPr="00246F0E" w:rsidRDefault="0071213A" w:rsidP="0071213A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19C93A" w14:textId="11BE25A6" w:rsidR="00E76A6B" w:rsidRDefault="00E76A6B" w:rsidP="003518FC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100076D3" w14:textId="12FC19EB" w:rsidR="00E76A6B" w:rsidRDefault="00E76A6B" w:rsidP="00F7107B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25D1AD55" w14:textId="77777777" w:rsidR="00453238" w:rsidRDefault="00453238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3D86478A" w14:textId="77777777" w:rsidR="00B978D9" w:rsidRDefault="00B978D9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5A120E53" w14:textId="77777777" w:rsidR="00B978D9" w:rsidRDefault="00B978D9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21FA6EFA" w14:textId="77777777" w:rsidR="00B11352" w:rsidRDefault="00B11352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11B73189" w14:textId="77777777" w:rsidR="00B11352" w:rsidRDefault="00B11352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E458581" w14:textId="35695AEB" w:rsidR="00E76A6B" w:rsidRDefault="00A17E9D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2A6436" wp14:editId="328D8EA1">
                <wp:simplePos x="0" y="0"/>
                <wp:positionH relativeFrom="column">
                  <wp:posOffset>827405</wp:posOffset>
                </wp:positionH>
                <wp:positionV relativeFrom="paragraph">
                  <wp:posOffset>154940</wp:posOffset>
                </wp:positionV>
                <wp:extent cx="2309785" cy="323000"/>
                <wp:effectExtent l="0" t="0" r="14605" b="20320"/>
                <wp:wrapNone/>
                <wp:docPr id="171689990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785" cy="3230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401481" w14:textId="0B64B898" w:rsidR="00E41539" w:rsidRPr="00AE2EEF" w:rsidRDefault="00E41539" w:rsidP="006112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4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การประเมินผลลัพธ์การเรียนรู</w:t>
                            </w:r>
                            <w:r w:rsidR="006112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2A6436" id="_x0000_s1034" style="position:absolute;left:0;text-align:left;margin-left:65.15pt;margin-top:12.2pt;width:181.85pt;height:25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55401481" w14:textId="0B64B898" w:rsidR="00E41539" w:rsidRPr="00AE2EEF" w:rsidRDefault="00E41539" w:rsidP="0061127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4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การประเมินผลลัพธ์การเรียนรู</w:t>
                      </w:r>
                      <w:r w:rsidR="0061127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1EB856" w14:textId="77777777" w:rsidR="00E76A6B" w:rsidRDefault="00E76A6B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4228324F" w14:textId="4700C10F" w:rsidR="00CB784C" w:rsidRDefault="00CB784C" w:rsidP="002C3D8C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ab/>
        <w:t xml:space="preserve">4.1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วิธีการประเมินผลลัพธ์การเรียนรู้</w:t>
      </w:r>
      <w:r w:rsidR="00610710">
        <w:rPr>
          <w:rFonts w:ascii="TH SarabunPSK" w:hAnsi="TH SarabunPSK" w:cs="TH SarabunPSK" w:hint="cs"/>
          <w:b/>
          <w:bCs/>
          <w:sz w:val="30"/>
          <w:szCs w:val="30"/>
          <w:cs/>
        </w:rPr>
        <w:t>ผู้เรียน (</w:t>
      </w:r>
      <w:r w:rsidR="00610710">
        <w:rPr>
          <w:rFonts w:ascii="TH SarabunPSK" w:hAnsi="TH SarabunPSK" w:cs="TH SarabunPSK"/>
          <w:b/>
          <w:bCs/>
          <w:sz w:val="30"/>
          <w:szCs w:val="30"/>
        </w:rPr>
        <w:t>Student assessment</w:t>
      </w:r>
      <w:r w:rsidR="00610710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tbl>
      <w:tblPr>
        <w:tblpPr w:leftFromText="180" w:rightFromText="180" w:vertAnchor="text" w:horzAnchor="margin" w:tblpXSpec="center" w:tblpY="110"/>
        <w:tblW w:w="67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1715"/>
        <w:gridCol w:w="1615"/>
        <w:gridCol w:w="1895"/>
        <w:gridCol w:w="900"/>
      </w:tblGrid>
      <w:tr w:rsidR="00080C31" w:rsidRPr="0023153B" w14:paraId="27572A5F" w14:textId="77777777" w:rsidTr="00520C96">
        <w:trPr>
          <w:trHeight w:val="129"/>
        </w:trPr>
        <w:tc>
          <w:tcPr>
            <w:tcW w:w="625" w:type="dxa"/>
          </w:tcPr>
          <w:p w14:paraId="54EBA15F" w14:textId="77777777" w:rsidR="00080C31" w:rsidRPr="0023153B" w:rsidRDefault="00080C31" w:rsidP="00080C31">
            <w:pPr>
              <w:pStyle w:val="Default"/>
              <w:jc w:val="center"/>
            </w:pPr>
            <w:r w:rsidRPr="0023153B">
              <w:t>CLO</w:t>
            </w:r>
          </w:p>
        </w:tc>
        <w:tc>
          <w:tcPr>
            <w:tcW w:w="1715" w:type="dxa"/>
          </w:tcPr>
          <w:p w14:paraId="6E9A8AE2" w14:textId="7E2CABF2" w:rsidR="00080C31" w:rsidRPr="002B2298" w:rsidRDefault="00080C31" w:rsidP="00080C31">
            <w:pPr>
              <w:pStyle w:val="Default"/>
              <w:jc w:val="center"/>
              <w:rPr>
                <w:b/>
                <w:bCs/>
                <w:cs/>
              </w:rPr>
            </w:pPr>
            <w:r w:rsidRPr="002B2298">
              <w:rPr>
                <w:rFonts w:hint="cs"/>
                <w:b/>
                <w:bCs/>
                <w:cs/>
              </w:rPr>
              <w:t>วิธีจัดการ</w:t>
            </w:r>
            <w:r w:rsidR="00A238D1">
              <w:rPr>
                <w:rFonts w:hint="cs"/>
                <w:b/>
                <w:bCs/>
                <w:cs/>
              </w:rPr>
              <w:t>จัด</w:t>
            </w:r>
            <w:r w:rsidR="00773AFD">
              <w:rPr>
                <w:rFonts w:hint="cs"/>
                <w:b/>
                <w:bCs/>
                <w:cs/>
              </w:rPr>
              <w:t>ก</w:t>
            </w:r>
            <w:r w:rsidR="00A238D1">
              <w:rPr>
                <w:rFonts w:hint="cs"/>
                <w:b/>
                <w:bCs/>
                <w:cs/>
              </w:rPr>
              <w:t>าร</w:t>
            </w:r>
            <w:r w:rsidRPr="002B2298">
              <w:rPr>
                <w:rFonts w:hint="cs"/>
                <w:b/>
                <w:bCs/>
                <w:cs/>
              </w:rPr>
              <w:t>เรียน</w:t>
            </w:r>
            <w:r w:rsidR="00A238D1">
              <w:rPr>
                <w:rFonts w:hint="cs"/>
                <w:b/>
                <w:bCs/>
                <w:cs/>
              </w:rPr>
              <w:t>รู้</w:t>
            </w:r>
          </w:p>
        </w:tc>
        <w:tc>
          <w:tcPr>
            <w:tcW w:w="1615" w:type="dxa"/>
          </w:tcPr>
          <w:p w14:paraId="39CEE3FB" w14:textId="77777777" w:rsidR="00080C31" w:rsidRPr="002B2298" w:rsidRDefault="00080C31" w:rsidP="00080C31">
            <w:pPr>
              <w:pStyle w:val="Default"/>
              <w:jc w:val="center"/>
              <w:rPr>
                <w:b/>
                <w:bCs/>
              </w:rPr>
            </w:pPr>
            <w:r w:rsidRPr="002B2298">
              <w:rPr>
                <w:rFonts w:hint="cs"/>
                <w:b/>
                <w:bCs/>
                <w:cs/>
              </w:rPr>
              <w:t>วิธีการประเมินผล</w:t>
            </w:r>
          </w:p>
        </w:tc>
        <w:tc>
          <w:tcPr>
            <w:tcW w:w="1895" w:type="dxa"/>
          </w:tcPr>
          <w:p w14:paraId="510CF2F8" w14:textId="0CEE7CFC" w:rsidR="00080C31" w:rsidRPr="002B2298" w:rsidRDefault="00080C31" w:rsidP="00080C31">
            <w:pPr>
              <w:pStyle w:val="Default"/>
              <w:jc w:val="center"/>
              <w:rPr>
                <w:b/>
                <w:bCs/>
                <w:cs/>
              </w:rPr>
            </w:pPr>
            <w:r w:rsidRPr="002B2298">
              <w:rPr>
                <w:rFonts w:hint="cs"/>
                <w:b/>
                <w:bCs/>
                <w:cs/>
              </w:rPr>
              <w:t>เครื่องมือ</w:t>
            </w:r>
          </w:p>
        </w:tc>
        <w:tc>
          <w:tcPr>
            <w:tcW w:w="900" w:type="dxa"/>
          </w:tcPr>
          <w:p w14:paraId="78D1E550" w14:textId="77777777" w:rsidR="00080C31" w:rsidRPr="002B2298" w:rsidRDefault="00080C31" w:rsidP="00080C31">
            <w:pPr>
              <w:pStyle w:val="Default"/>
              <w:jc w:val="center"/>
              <w:rPr>
                <w:b/>
                <w:bCs/>
              </w:rPr>
            </w:pPr>
            <w:r w:rsidRPr="002B2298">
              <w:rPr>
                <w:rFonts w:hint="cs"/>
                <w:b/>
                <w:bCs/>
                <w:cs/>
              </w:rPr>
              <w:t>สัดส่วน</w:t>
            </w:r>
          </w:p>
        </w:tc>
      </w:tr>
      <w:tr w:rsidR="00080C31" w:rsidRPr="0023153B" w14:paraId="5A7107C2" w14:textId="77777777" w:rsidTr="00520C96">
        <w:trPr>
          <w:trHeight w:val="129"/>
        </w:trPr>
        <w:tc>
          <w:tcPr>
            <w:tcW w:w="625" w:type="dxa"/>
          </w:tcPr>
          <w:p w14:paraId="56013F2C" w14:textId="77777777" w:rsidR="00080C31" w:rsidRPr="0023153B" w:rsidRDefault="00080C31" w:rsidP="00080C31">
            <w:pPr>
              <w:pStyle w:val="Default"/>
            </w:pPr>
            <w:r w:rsidRPr="0023153B">
              <w:t>CLO1</w:t>
            </w:r>
          </w:p>
        </w:tc>
        <w:tc>
          <w:tcPr>
            <w:tcW w:w="1715" w:type="dxa"/>
          </w:tcPr>
          <w:p w14:paraId="08E171D3" w14:textId="77777777" w:rsidR="00080C31" w:rsidRPr="0023153B" w:rsidRDefault="00080C31" w:rsidP="00080C31">
            <w:pPr>
              <w:pStyle w:val="Default"/>
            </w:pPr>
            <w:r w:rsidRPr="0023153B">
              <w:t>PBL</w:t>
            </w:r>
          </w:p>
        </w:tc>
        <w:tc>
          <w:tcPr>
            <w:tcW w:w="1615" w:type="dxa"/>
          </w:tcPr>
          <w:p w14:paraId="4BD86246" w14:textId="7E9A10C6" w:rsidR="00080C31" w:rsidRPr="0023153B" w:rsidRDefault="006437CC" w:rsidP="00080C31">
            <w:pPr>
              <w:pStyle w:val="Default"/>
            </w:pPr>
            <w:r>
              <w:rPr>
                <w:rFonts w:hint="cs"/>
                <w:cs/>
              </w:rPr>
              <w:t>การสังเกต</w:t>
            </w:r>
            <w:r>
              <w:t>/</w:t>
            </w:r>
            <w:r w:rsidR="00520C96">
              <w:t>Oral test</w:t>
            </w:r>
          </w:p>
        </w:tc>
        <w:tc>
          <w:tcPr>
            <w:tcW w:w="1895" w:type="dxa"/>
          </w:tcPr>
          <w:p w14:paraId="473F013A" w14:textId="77777777" w:rsidR="00080C31" w:rsidRPr="0023153B" w:rsidRDefault="00080C31" w:rsidP="00080C31">
            <w:pPr>
              <w:pStyle w:val="Default"/>
            </w:pPr>
            <w:r w:rsidRPr="0023153B">
              <w:rPr>
                <w:rFonts w:hint="cs"/>
                <w:cs/>
              </w:rPr>
              <w:t xml:space="preserve">แบบประเมิน </w:t>
            </w:r>
            <w:r w:rsidRPr="0023153B">
              <w:t>PBL</w:t>
            </w:r>
          </w:p>
        </w:tc>
        <w:tc>
          <w:tcPr>
            <w:tcW w:w="900" w:type="dxa"/>
          </w:tcPr>
          <w:p w14:paraId="571EFA31" w14:textId="77777777" w:rsidR="00080C31" w:rsidRPr="0023153B" w:rsidRDefault="00080C31" w:rsidP="00080C31">
            <w:pPr>
              <w:pStyle w:val="Default"/>
            </w:pPr>
            <w:r w:rsidRPr="0023153B">
              <w:t>40 %</w:t>
            </w:r>
          </w:p>
        </w:tc>
      </w:tr>
      <w:tr w:rsidR="00080C31" w:rsidRPr="0023153B" w14:paraId="597AEBC2" w14:textId="77777777" w:rsidTr="00520C96">
        <w:trPr>
          <w:trHeight w:val="129"/>
        </w:trPr>
        <w:tc>
          <w:tcPr>
            <w:tcW w:w="625" w:type="dxa"/>
          </w:tcPr>
          <w:p w14:paraId="3D439523" w14:textId="77777777" w:rsidR="00080C31" w:rsidRPr="0023153B" w:rsidRDefault="00080C31" w:rsidP="00080C31">
            <w:pPr>
              <w:pStyle w:val="Default"/>
            </w:pPr>
            <w:r w:rsidRPr="0023153B">
              <w:t>CLO2</w:t>
            </w:r>
          </w:p>
        </w:tc>
        <w:tc>
          <w:tcPr>
            <w:tcW w:w="1715" w:type="dxa"/>
          </w:tcPr>
          <w:p w14:paraId="64BD3CA0" w14:textId="77777777" w:rsidR="00080C31" w:rsidRPr="0023153B" w:rsidRDefault="00080C31" w:rsidP="00080C31">
            <w:pPr>
              <w:pStyle w:val="Default"/>
              <w:rPr>
                <w:cs/>
              </w:rPr>
            </w:pPr>
            <w:r w:rsidRPr="0023153B">
              <w:rPr>
                <w:rFonts w:hint="cs"/>
                <w:cs/>
              </w:rPr>
              <w:t>บรรยายแบบมีส่วนร่วม</w:t>
            </w:r>
          </w:p>
        </w:tc>
        <w:tc>
          <w:tcPr>
            <w:tcW w:w="1615" w:type="dxa"/>
          </w:tcPr>
          <w:p w14:paraId="4ACBA8F5" w14:textId="77777777" w:rsidR="00080C31" w:rsidRPr="0023153B" w:rsidRDefault="00080C31" w:rsidP="00080C31">
            <w:pPr>
              <w:pStyle w:val="Default"/>
              <w:rPr>
                <w:cs/>
              </w:rPr>
            </w:pPr>
            <w:r>
              <w:rPr>
                <w:rFonts w:hint="cs"/>
                <w:cs/>
              </w:rPr>
              <w:t>การ</w:t>
            </w:r>
            <w:r w:rsidRPr="0023153B">
              <w:rPr>
                <w:rFonts w:hint="cs"/>
                <w:cs/>
              </w:rPr>
              <w:t>สอบ</w:t>
            </w:r>
          </w:p>
        </w:tc>
        <w:tc>
          <w:tcPr>
            <w:tcW w:w="1895" w:type="dxa"/>
          </w:tcPr>
          <w:p w14:paraId="021D88E3" w14:textId="77777777" w:rsidR="00080C31" w:rsidRPr="0023153B" w:rsidRDefault="00080C31" w:rsidP="00080C31">
            <w:pPr>
              <w:pStyle w:val="Default"/>
            </w:pPr>
            <w:r>
              <w:rPr>
                <w:rFonts w:hint="cs"/>
                <w:cs/>
              </w:rPr>
              <w:t>ข้อสอบ</w:t>
            </w:r>
          </w:p>
        </w:tc>
        <w:tc>
          <w:tcPr>
            <w:tcW w:w="900" w:type="dxa"/>
          </w:tcPr>
          <w:p w14:paraId="421923B0" w14:textId="77777777" w:rsidR="00080C31" w:rsidRPr="0023153B" w:rsidRDefault="00080C31" w:rsidP="00080C31">
            <w:pPr>
              <w:pStyle w:val="Default"/>
            </w:pPr>
            <w:r w:rsidRPr="0023153B">
              <w:t>20 %</w:t>
            </w:r>
          </w:p>
        </w:tc>
      </w:tr>
      <w:tr w:rsidR="00080C31" w:rsidRPr="0023153B" w14:paraId="140D2D9D" w14:textId="77777777" w:rsidTr="00520C96">
        <w:trPr>
          <w:trHeight w:val="129"/>
        </w:trPr>
        <w:tc>
          <w:tcPr>
            <w:tcW w:w="625" w:type="dxa"/>
          </w:tcPr>
          <w:p w14:paraId="5BB353A2" w14:textId="77777777" w:rsidR="00080C31" w:rsidRPr="0023153B" w:rsidRDefault="00080C31" w:rsidP="00080C31">
            <w:pPr>
              <w:pStyle w:val="Default"/>
            </w:pPr>
            <w:r w:rsidRPr="0023153B">
              <w:t>CLO2</w:t>
            </w:r>
          </w:p>
        </w:tc>
        <w:tc>
          <w:tcPr>
            <w:tcW w:w="1715" w:type="dxa"/>
          </w:tcPr>
          <w:p w14:paraId="099C45BF" w14:textId="77777777" w:rsidR="00080C31" w:rsidRPr="0023153B" w:rsidRDefault="00080C31" w:rsidP="00080C31">
            <w:pPr>
              <w:pStyle w:val="Default"/>
            </w:pPr>
            <w:r w:rsidRPr="0023153B">
              <w:t>Case</w:t>
            </w:r>
            <w:r>
              <w:rPr>
                <w:rFonts w:hint="cs"/>
                <w:cs/>
              </w:rPr>
              <w:t xml:space="preserve"> </w:t>
            </w:r>
            <w:r>
              <w:t>Base Learning</w:t>
            </w:r>
          </w:p>
        </w:tc>
        <w:tc>
          <w:tcPr>
            <w:tcW w:w="1615" w:type="dxa"/>
          </w:tcPr>
          <w:p w14:paraId="4B2C6656" w14:textId="77777777" w:rsidR="00080C31" w:rsidRPr="0023153B" w:rsidRDefault="00080C31" w:rsidP="00080C31">
            <w:pPr>
              <w:pStyle w:val="Default"/>
              <w:rPr>
                <w:cs/>
              </w:rPr>
            </w:pPr>
            <w:r>
              <w:rPr>
                <w:rFonts w:hint="cs"/>
                <w:cs/>
              </w:rPr>
              <w:t>การนำเสนอ</w:t>
            </w:r>
            <w:r>
              <w:t>/</w:t>
            </w:r>
            <w:r>
              <w:rPr>
                <w:rFonts w:hint="cs"/>
                <w:cs/>
              </w:rPr>
              <w:t>รายงาน</w:t>
            </w:r>
          </w:p>
        </w:tc>
        <w:tc>
          <w:tcPr>
            <w:tcW w:w="1895" w:type="dxa"/>
          </w:tcPr>
          <w:p w14:paraId="015EC2B2" w14:textId="77777777" w:rsidR="00080C31" w:rsidRPr="0023153B" w:rsidRDefault="00080C31" w:rsidP="00080C31">
            <w:pPr>
              <w:pStyle w:val="Default"/>
            </w:pPr>
            <w:r w:rsidRPr="0023153B">
              <w:rPr>
                <w:rFonts w:hint="cs"/>
                <w:cs/>
              </w:rPr>
              <w:t xml:space="preserve">แบบประเมิน </w:t>
            </w:r>
            <w:r w:rsidRPr="0023153B">
              <w:t>C</w:t>
            </w:r>
            <w:r>
              <w:t>BL</w:t>
            </w:r>
          </w:p>
        </w:tc>
        <w:tc>
          <w:tcPr>
            <w:tcW w:w="900" w:type="dxa"/>
          </w:tcPr>
          <w:p w14:paraId="2B5FC4C9" w14:textId="77777777" w:rsidR="00080C31" w:rsidRPr="0023153B" w:rsidRDefault="00080C31" w:rsidP="00080C31">
            <w:pPr>
              <w:pStyle w:val="Default"/>
            </w:pPr>
            <w:r w:rsidRPr="0023153B">
              <w:t>40 %</w:t>
            </w:r>
          </w:p>
        </w:tc>
      </w:tr>
    </w:tbl>
    <w:p w14:paraId="49912254" w14:textId="0EBA4567" w:rsidR="00080C31" w:rsidRDefault="00080C31" w:rsidP="002C3D8C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01FFC2E1" w14:textId="1B052AC1" w:rsidR="00E76A6B" w:rsidRDefault="0071213A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033769" wp14:editId="0D04EF20">
                <wp:simplePos x="0" y="0"/>
                <wp:positionH relativeFrom="column">
                  <wp:posOffset>701993</wp:posOffset>
                </wp:positionH>
                <wp:positionV relativeFrom="paragraph">
                  <wp:posOffset>64452</wp:posOffset>
                </wp:positionV>
                <wp:extent cx="824230" cy="320675"/>
                <wp:effectExtent l="4127" t="0" r="18098" b="18097"/>
                <wp:wrapNone/>
                <wp:docPr id="1665699140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1915ED" w14:textId="77777777" w:rsidR="0071213A" w:rsidRPr="00246F0E" w:rsidRDefault="0071213A" w:rsidP="0071213A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033769" id="_x0000_s1035" style="position:absolute;left:0;text-align:left;margin-left:55.3pt;margin-top:5.05pt;width:64.9pt;height:25.2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" fillcolor="#94b6d2" strokecolor="#3b4b58" strokeweight="1pt">
                <v:stroke joinstyle="miter"/>
                <v:textbox>
                  <w:txbxContent>
                    <w:p w14:paraId="001915ED" w14:textId="77777777" w:rsidR="0071213A" w:rsidRPr="00246F0E" w:rsidRDefault="0071213A" w:rsidP="0071213A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04158A" w14:textId="77777777" w:rsidR="002B16AF" w:rsidRDefault="002B16AF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692550A6" w14:textId="77777777" w:rsidR="002B16AF" w:rsidRDefault="002B16AF" w:rsidP="002B16AF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0CE66CC2" w14:textId="1FAAC66C" w:rsidR="00E95A8F" w:rsidRDefault="00CB784C" w:rsidP="00CB784C">
      <w:pPr>
        <w:ind w:left="720" w:rightChars="1440" w:right="3168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4.2 </w:t>
      </w:r>
      <w:r w:rsidR="00C14A4C" w:rsidRPr="00C14A4C">
        <w:rPr>
          <w:rFonts w:ascii="TH SarabunPSK" w:hAnsi="TH SarabunPSK" w:cs="TH SarabunPSK"/>
          <w:b/>
          <w:bCs/>
          <w:sz w:val="30"/>
          <w:szCs w:val="30"/>
          <w:cs/>
        </w:rPr>
        <w:t>ผังการออกข้อสอบ (</w:t>
      </w:r>
      <w:r w:rsidR="00C14A4C" w:rsidRPr="00C14A4C">
        <w:rPr>
          <w:rFonts w:ascii="TH SarabunPSK" w:hAnsi="TH SarabunPSK" w:cs="TH SarabunPSK"/>
          <w:b/>
          <w:bCs/>
          <w:sz w:val="30"/>
          <w:szCs w:val="30"/>
        </w:rPr>
        <w:t>Blueprint test</w:t>
      </w:r>
      <w:r w:rsidR="00C14A4C" w:rsidRPr="00C14A4C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tbl>
      <w:tblPr>
        <w:tblpPr w:leftFromText="180" w:rightFromText="180" w:vertAnchor="text" w:horzAnchor="page" w:tblpX="2781" w:tblpY="110"/>
        <w:tblW w:w="773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1890"/>
        <w:gridCol w:w="990"/>
        <w:gridCol w:w="1440"/>
        <w:gridCol w:w="450"/>
        <w:gridCol w:w="450"/>
        <w:gridCol w:w="450"/>
        <w:gridCol w:w="462"/>
        <w:gridCol w:w="438"/>
        <w:gridCol w:w="450"/>
      </w:tblGrid>
      <w:tr w:rsidR="00B46C2E" w:rsidRPr="00631310" w14:paraId="56C99531" w14:textId="77777777" w:rsidTr="00DF57AD">
        <w:trPr>
          <w:trHeight w:val="129"/>
        </w:trPr>
        <w:tc>
          <w:tcPr>
            <w:tcW w:w="715" w:type="dxa"/>
          </w:tcPr>
          <w:p w14:paraId="6EB8813C" w14:textId="1D868280" w:rsidR="00B46C2E" w:rsidRPr="00631310" w:rsidRDefault="00B46C2E" w:rsidP="00D41783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b/>
                <w:bCs/>
              </w:rPr>
              <w:t>CLO</w:t>
            </w:r>
            <w:r w:rsidR="00DC4649">
              <w:rPr>
                <w:b/>
                <w:bCs/>
              </w:rPr>
              <w:t>s</w:t>
            </w:r>
          </w:p>
        </w:tc>
        <w:tc>
          <w:tcPr>
            <w:tcW w:w="1890" w:type="dxa"/>
          </w:tcPr>
          <w:p w14:paraId="17A86E3F" w14:textId="77777777" w:rsidR="00B46C2E" w:rsidRDefault="00B46C2E" w:rsidP="00D41783">
            <w:pPr>
              <w:pStyle w:val="Default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เนื้อหา</w:t>
            </w:r>
          </w:p>
          <w:p w14:paraId="3742C20D" w14:textId="5760DEF0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(</w:t>
            </w:r>
            <w:r w:rsidR="00D37947">
              <w:rPr>
                <w:rFonts w:hint="cs"/>
                <w:b/>
                <w:bCs/>
                <w:cs/>
              </w:rPr>
              <w:t>บท</w:t>
            </w:r>
            <w:r w:rsidR="00D37947">
              <w:rPr>
                <w:b/>
                <w:bCs/>
              </w:rPr>
              <w:t>/</w:t>
            </w:r>
            <w:r w:rsidR="00D37947">
              <w:rPr>
                <w:rFonts w:hint="cs"/>
                <w:b/>
                <w:bCs/>
                <w:cs/>
              </w:rPr>
              <w:t>หน่วย</w:t>
            </w:r>
            <w:r>
              <w:rPr>
                <w:rFonts w:hint="cs"/>
                <w:b/>
                <w:bCs/>
                <w:cs/>
              </w:rPr>
              <w:t>)</w:t>
            </w:r>
          </w:p>
        </w:tc>
        <w:tc>
          <w:tcPr>
            <w:tcW w:w="990" w:type="dxa"/>
          </w:tcPr>
          <w:p w14:paraId="171B2BE4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rFonts w:hint="cs"/>
                <w:b/>
                <w:bCs/>
                <w:cs/>
              </w:rPr>
              <w:t>จำนวน</w:t>
            </w:r>
            <w:r w:rsidRPr="00631310">
              <w:rPr>
                <w:b/>
                <w:bCs/>
              </w:rPr>
              <w:t xml:space="preserve"> </w:t>
            </w:r>
          </w:p>
          <w:p w14:paraId="086F8207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rFonts w:hint="cs"/>
                <w:b/>
                <w:bCs/>
                <w:cs/>
              </w:rPr>
              <w:t>ชม</w:t>
            </w:r>
            <w:r w:rsidRPr="00631310">
              <w:rPr>
                <w:b/>
                <w:bCs/>
              </w:rPr>
              <w:t>.</w:t>
            </w:r>
          </w:p>
        </w:tc>
        <w:tc>
          <w:tcPr>
            <w:tcW w:w="1440" w:type="dxa"/>
          </w:tcPr>
          <w:p w14:paraId="38DC02DC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rFonts w:hint="cs"/>
                <w:b/>
                <w:bCs/>
                <w:cs/>
              </w:rPr>
              <w:t>จำนวน</w:t>
            </w:r>
          </w:p>
          <w:p w14:paraId="6B66943A" w14:textId="292577C2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 w:rsidRPr="00631310">
              <w:rPr>
                <w:rFonts w:hint="cs"/>
                <w:b/>
                <w:bCs/>
                <w:cs/>
              </w:rPr>
              <w:t>ข้อสอบ</w:t>
            </w:r>
            <w:r w:rsidR="00D37947"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2700" w:type="dxa"/>
            <w:gridSpan w:val="6"/>
          </w:tcPr>
          <w:p w14:paraId="088A5D1F" w14:textId="77777777" w:rsidR="00DD59DE" w:rsidRDefault="00B46C2E" w:rsidP="00D41783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b/>
                <w:bCs/>
                <w:cs/>
              </w:rPr>
              <w:t>จำแนกข้อสอบตาม</w:t>
            </w:r>
            <w:r w:rsidRPr="00631310">
              <w:rPr>
                <w:b/>
                <w:bCs/>
              </w:rPr>
              <w:t xml:space="preserve"> </w:t>
            </w:r>
          </w:p>
          <w:p w14:paraId="2118FDB4" w14:textId="1C4CBCE9" w:rsidR="00B46C2E" w:rsidRPr="00631310" w:rsidRDefault="00B46C2E" w:rsidP="00DD59DE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b/>
                <w:bCs/>
              </w:rPr>
              <w:t>Bloom</w:t>
            </w:r>
            <w:r w:rsidR="00DD59DE">
              <w:rPr>
                <w:b/>
                <w:bCs/>
              </w:rPr>
              <w:t>’</w:t>
            </w:r>
            <w:r w:rsidR="005763F9">
              <w:rPr>
                <w:b/>
                <w:bCs/>
              </w:rPr>
              <w:t xml:space="preserve"> </w:t>
            </w:r>
            <w:r w:rsidRPr="00631310">
              <w:rPr>
                <w:b/>
                <w:bCs/>
              </w:rPr>
              <w:t>Taxonomy</w:t>
            </w:r>
            <w:r w:rsidR="00EE2D60">
              <w:rPr>
                <w:b/>
                <w:bCs/>
              </w:rPr>
              <w:t xml:space="preserve"> </w:t>
            </w:r>
            <w:r w:rsidR="00EE2D60">
              <w:rPr>
                <w:rFonts w:hint="cs"/>
                <w:b/>
                <w:bCs/>
                <w:cs/>
              </w:rPr>
              <w:t>(</w:t>
            </w:r>
            <w:r w:rsidR="00EE2D60">
              <w:rPr>
                <w:b/>
                <w:bCs/>
              </w:rPr>
              <w:t>%</w:t>
            </w:r>
            <w:r w:rsidR="00EE2D60">
              <w:rPr>
                <w:rFonts w:hint="cs"/>
                <w:b/>
                <w:bCs/>
                <w:cs/>
              </w:rPr>
              <w:t>)</w:t>
            </w:r>
          </w:p>
        </w:tc>
      </w:tr>
      <w:tr w:rsidR="00B46C2E" w:rsidRPr="00631310" w14:paraId="4BF0FA95" w14:textId="77777777" w:rsidTr="00DF57AD">
        <w:trPr>
          <w:trHeight w:val="129"/>
        </w:trPr>
        <w:tc>
          <w:tcPr>
            <w:tcW w:w="715" w:type="dxa"/>
          </w:tcPr>
          <w:p w14:paraId="0E6D587D" w14:textId="77777777" w:rsidR="00B46C2E" w:rsidRPr="00631310" w:rsidRDefault="00B46C2E" w:rsidP="00D41783">
            <w:pPr>
              <w:pStyle w:val="Default"/>
            </w:pPr>
          </w:p>
        </w:tc>
        <w:tc>
          <w:tcPr>
            <w:tcW w:w="1890" w:type="dxa"/>
          </w:tcPr>
          <w:p w14:paraId="13E8652A" w14:textId="77777777" w:rsidR="00B46C2E" w:rsidRPr="00631310" w:rsidRDefault="00B46C2E" w:rsidP="00D41783">
            <w:pPr>
              <w:pStyle w:val="Default"/>
              <w:rPr>
                <w:cs/>
              </w:rPr>
            </w:pPr>
          </w:p>
        </w:tc>
        <w:tc>
          <w:tcPr>
            <w:tcW w:w="990" w:type="dxa"/>
          </w:tcPr>
          <w:p w14:paraId="557DC71C" w14:textId="77777777" w:rsidR="00B46C2E" w:rsidRPr="00631310" w:rsidRDefault="00B46C2E" w:rsidP="00D41783">
            <w:pPr>
              <w:pStyle w:val="Default"/>
              <w:rPr>
                <w:cs/>
              </w:rPr>
            </w:pPr>
          </w:p>
        </w:tc>
        <w:tc>
          <w:tcPr>
            <w:tcW w:w="1440" w:type="dxa"/>
          </w:tcPr>
          <w:p w14:paraId="554C689E" w14:textId="77777777" w:rsidR="00B46C2E" w:rsidRPr="00631310" w:rsidRDefault="00B46C2E" w:rsidP="00D41783">
            <w:pPr>
              <w:pStyle w:val="Default"/>
              <w:rPr>
                <w:b/>
                <w:bCs/>
              </w:rPr>
            </w:pPr>
          </w:p>
        </w:tc>
        <w:tc>
          <w:tcPr>
            <w:tcW w:w="450" w:type="dxa"/>
            <w:shd w:val="clear" w:color="auto" w:fill="F7EFDE" w:themeFill="accent4" w:themeFillTint="33"/>
          </w:tcPr>
          <w:p w14:paraId="6F56615E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</w:rPr>
            </w:pPr>
            <w:r w:rsidRPr="00631310">
              <w:rPr>
                <w:b/>
                <w:bCs/>
              </w:rPr>
              <w:t>1</w:t>
            </w:r>
          </w:p>
        </w:tc>
        <w:tc>
          <w:tcPr>
            <w:tcW w:w="450" w:type="dxa"/>
            <w:shd w:val="clear" w:color="auto" w:fill="F7EFDE" w:themeFill="accent4" w:themeFillTint="33"/>
          </w:tcPr>
          <w:p w14:paraId="5FE24989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 w:rsidRPr="00631310">
              <w:rPr>
                <w:b/>
                <w:bCs/>
              </w:rPr>
              <w:t>2</w:t>
            </w:r>
          </w:p>
        </w:tc>
        <w:tc>
          <w:tcPr>
            <w:tcW w:w="450" w:type="dxa"/>
            <w:shd w:val="clear" w:color="auto" w:fill="F7EFDE" w:themeFill="accent4" w:themeFillTint="33"/>
          </w:tcPr>
          <w:p w14:paraId="072BE650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 w:rsidRPr="00631310">
              <w:rPr>
                <w:b/>
                <w:bCs/>
              </w:rPr>
              <w:t>3</w:t>
            </w:r>
          </w:p>
        </w:tc>
        <w:tc>
          <w:tcPr>
            <w:tcW w:w="462" w:type="dxa"/>
            <w:shd w:val="clear" w:color="auto" w:fill="F7EFDE" w:themeFill="accent4" w:themeFillTint="33"/>
          </w:tcPr>
          <w:p w14:paraId="3A2F40DD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 w:rsidRPr="00631310">
              <w:rPr>
                <w:b/>
                <w:bCs/>
              </w:rPr>
              <w:t>4</w:t>
            </w:r>
          </w:p>
        </w:tc>
        <w:tc>
          <w:tcPr>
            <w:tcW w:w="438" w:type="dxa"/>
            <w:shd w:val="clear" w:color="auto" w:fill="F7EFDE" w:themeFill="accent4" w:themeFillTint="33"/>
          </w:tcPr>
          <w:p w14:paraId="41D821CC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 w:rsidRPr="00631310">
              <w:rPr>
                <w:b/>
                <w:bCs/>
              </w:rPr>
              <w:t>5</w:t>
            </w:r>
          </w:p>
        </w:tc>
        <w:tc>
          <w:tcPr>
            <w:tcW w:w="450" w:type="dxa"/>
            <w:shd w:val="clear" w:color="auto" w:fill="F7EFDE" w:themeFill="accent4" w:themeFillTint="33"/>
          </w:tcPr>
          <w:p w14:paraId="1B955BD7" w14:textId="77777777" w:rsidR="00B46C2E" w:rsidRPr="00631310" w:rsidRDefault="00B46C2E" w:rsidP="00D41783">
            <w:pPr>
              <w:pStyle w:val="Default"/>
              <w:jc w:val="center"/>
              <w:rPr>
                <w:b/>
                <w:bCs/>
                <w:cs/>
              </w:rPr>
            </w:pPr>
            <w:r w:rsidRPr="00631310">
              <w:rPr>
                <w:b/>
                <w:bCs/>
              </w:rPr>
              <w:t>6</w:t>
            </w:r>
          </w:p>
        </w:tc>
      </w:tr>
      <w:tr w:rsidR="00B46C2E" w:rsidRPr="00631310" w14:paraId="7E388F8D" w14:textId="77777777" w:rsidTr="00DF57AD">
        <w:trPr>
          <w:trHeight w:val="129"/>
        </w:trPr>
        <w:tc>
          <w:tcPr>
            <w:tcW w:w="715" w:type="dxa"/>
          </w:tcPr>
          <w:p w14:paraId="76C9F7CC" w14:textId="77777777" w:rsidR="00B46C2E" w:rsidRPr="00631310" w:rsidRDefault="00B46C2E" w:rsidP="00D41783">
            <w:pPr>
              <w:pStyle w:val="Default"/>
            </w:pPr>
            <w:r w:rsidRPr="00631310">
              <w:t>CLO1</w:t>
            </w:r>
          </w:p>
        </w:tc>
        <w:tc>
          <w:tcPr>
            <w:tcW w:w="1890" w:type="dxa"/>
          </w:tcPr>
          <w:p w14:paraId="3D344CDD" w14:textId="77777777" w:rsidR="00B46C2E" w:rsidRPr="00631310" w:rsidRDefault="00B46C2E" w:rsidP="00D41783">
            <w:pPr>
              <w:pStyle w:val="Default"/>
              <w:rPr>
                <w:cs/>
              </w:rPr>
            </w:pPr>
            <w:r w:rsidRPr="00631310">
              <w:t>……………………</w:t>
            </w:r>
          </w:p>
        </w:tc>
        <w:tc>
          <w:tcPr>
            <w:tcW w:w="990" w:type="dxa"/>
          </w:tcPr>
          <w:p w14:paraId="1A758896" w14:textId="77777777" w:rsidR="00B46C2E" w:rsidRPr="00631310" w:rsidRDefault="00B46C2E" w:rsidP="00D41783">
            <w:pPr>
              <w:pStyle w:val="Default"/>
              <w:jc w:val="center"/>
              <w:rPr>
                <w:cs/>
              </w:rPr>
            </w:pPr>
            <w:r w:rsidRPr="00631310">
              <w:t>2</w:t>
            </w:r>
          </w:p>
        </w:tc>
        <w:tc>
          <w:tcPr>
            <w:tcW w:w="1440" w:type="dxa"/>
          </w:tcPr>
          <w:p w14:paraId="2A05B537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10</w:t>
            </w:r>
          </w:p>
        </w:tc>
        <w:tc>
          <w:tcPr>
            <w:tcW w:w="450" w:type="dxa"/>
          </w:tcPr>
          <w:p w14:paraId="3805C6D6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2</w:t>
            </w:r>
          </w:p>
        </w:tc>
        <w:tc>
          <w:tcPr>
            <w:tcW w:w="450" w:type="dxa"/>
          </w:tcPr>
          <w:p w14:paraId="50A9E100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2</w:t>
            </w:r>
          </w:p>
        </w:tc>
        <w:tc>
          <w:tcPr>
            <w:tcW w:w="450" w:type="dxa"/>
          </w:tcPr>
          <w:p w14:paraId="20298E00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4</w:t>
            </w:r>
          </w:p>
        </w:tc>
        <w:tc>
          <w:tcPr>
            <w:tcW w:w="462" w:type="dxa"/>
          </w:tcPr>
          <w:p w14:paraId="75395709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2</w:t>
            </w:r>
          </w:p>
        </w:tc>
        <w:tc>
          <w:tcPr>
            <w:tcW w:w="438" w:type="dxa"/>
          </w:tcPr>
          <w:p w14:paraId="33CCE796" w14:textId="77777777" w:rsidR="00B46C2E" w:rsidRPr="00631310" w:rsidRDefault="00B46C2E" w:rsidP="00D41783">
            <w:pPr>
              <w:pStyle w:val="Default"/>
              <w:rPr>
                <w:b/>
                <w:bCs/>
              </w:rPr>
            </w:pPr>
          </w:p>
        </w:tc>
        <w:tc>
          <w:tcPr>
            <w:tcW w:w="450" w:type="dxa"/>
          </w:tcPr>
          <w:p w14:paraId="56DD2DF2" w14:textId="77777777" w:rsidR="00B46C2E" w:rsidRPr="00631310" w:rsidRDefault="00B46C2E" w:rsidP="00D41783">
            <w:pPr>
              <w:pStyle w:val="Default"/>
              <w:rPr>
                <w:b/>
                <w:bCs/>
              </w:rPr>
            </w:pPr>
          </w:p>
        </w:tc>
      </w:tr>
      <w:tr w:rsidR="00B46C2E" w:rsidRPr="00631310" w14:paraId="1590F0BD" w14:textId="77777777" w:rsidTr="00DF57AD">
        <w:trPr>
          <w:trHeight w:val="129"/>
        </w:trPr>
        <w:tc>
          <w:tcPr>
            <w:tcW w:w="715" w:type="dxa"/>
          </w:tcPr>
          <w:p w14:paraId="5AE810FA" w14:textId="77777777" w:rsidR="00B46C2E" w:rsidRPr="00631310" w:rsidRDefault="00B46C2E" w:rsidP="00D41783">
            <w:pPr>
              <w:pStyle w:val="Default"/>
            </w:pPr>
            <w:r w:rsidRPr="00631310">
              <w:t>CLO2</w:t>
            </w:r>
          </w:p>
        </w:tc>
        <w:tc>
          <w:tcPr>
            <w:tcW w:w="1890" w:type="dxa"/>
          </w:tcPr>
          <w:p w14:paraId="13E0314C" w14:textId="77777777" w:rsidR="00B46C2E" w:rsidRPr="00631310" w:rsidRDefault="00B46C2E" w:rsidP="00D41783">
            <w:pPr>
              <w:pStyle w:val="Default"/>
              <w:rPr>
                <w:cs/>
              </w:rPr>
            </w:pPr>
            <w:r w:rsidRPr="00631310">
              <w:t>……………………</w:t>
            </w:r>
          </w:p>
        </w:tc>
        <w:tc>
          <w:tcPr>
            <w:tcW w:w="990" w:type="dxa"/>
          </w:tcPr>
          <w:p w14:paraId="1ACFE85C" w14:textId="77777777" w:rsidR="00B46C2E" w:rsidRPr="00631310" w:rsidRDefault="00B46C2E" w:rsidP="00D41783">
            <w:pPr>
              <w:pStyle w:val="Default"/>
              <w:jc w:val="center"/>
              <w:rPr>
                <w:cs/>
              </w:rPr>
            </w:pPr>
            <w:r w:rsidRPr="00631310">
              <w:t>1</w:t>
            </w:r>
          </w:p>
        </w:tc>
        <w:tc>
          <w:tcPr>
            <w:tcW w:w="1440" w:type="dxa"/>
          </w:tcPr>
          <w:p w14:paraId="3511CA4B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5</w:t>
            </w:r>
          </w:p>
        </w:tc>
        <w:tc>
          <w:tcPr>
            <w:tcW w:w="450" w:type="dxa"/>
          </w:tcPr>
          <w:p w14:paraId="068A73EB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1</w:t>
            </w:r>
          </w:p>
        </w:tc>
        <w:tc>
          <w:tcPr>
            <w:tcW w:w="450" w:type="dxa"/>
          </w:tcPr>
          <w:p w14:paraId="088DBB97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2</w:t>
            </w:r>
          </w:p>
        </w:tc>
        <w:tc>
          <w:tcPr>
            <w:tcW w:w="450" w:type="dxa"/>
          </w:tcPr>
          <w:p w14:paraId="406252B1" w14:textId="77777777" w:rsidR="00B46C2E" w:rsidRPr="00631310" w:rsidRDefault="00B46C2E" w:rsidP="00D41783">
            <w:pPr>
              <w:pStyle w:val="Default"/>
              <w:jc w:val="center"/>
            </w:pPr>
            <w:r w:rsidRPr="00631310">
              <w:t>2</w:t>
            </w:r>
          </w:p>
        </w:tc>
        <w:tc>
          <w:tcPr>
            <w:tcW w:w="462" w:type="dxa"/>
          </w:tcPr>
          <w:p w14:paraId="170B2B0B" w14:textId="77777777" w:rsidR="00B46C2E" w:rsidRPr="00631310" w:rsidRDefault="00B46C2E" w:rsidP="00D41783">
            <w:pPr>
              <w:pStyle w:val="Default"/>
              <w:rPr>
                <w:b/>
                <w:bCs/>
              </w:rPr>
            </w:pPr>
          </w:p>
        </w:tc>
        <w:tc>
          <w:tcPr>
            <w:tcW w:w="438" w:type="dxa"/>
          </w:tcPr>
          <w:p w14:paraId="227EF733" w14:textId="77777777" w:rsidR="00B46C2E" w:rsidRPr="00631310" w:rsidRDefault="00B46C2E" w:rsidP="00D41783">
            <w:pPr>
              <w:pStyle w:val="Default"/>
              <w:rPr>
                <w:b/>
                <w:bCs/>
              </w:rPr>
            </w:pPr>
          </w:p>
        </w:tc>
        <w:tc>
          <w:tcPr>
            <w:tcW w:w="450" w:type="dxa"/>
          </w:tcPr>
          <w:p w14:paraId="7BDE2DD3" w14:textId="77777777" w:rsidR="00B46C2E" w:rsidRPr="00631310" w:rsidRDefault="00B46C2E" w:rsidP="00D41783">
            <w:pPr>
              <w:pStyle w:val="Default"/>
              <w:rPr>
                <w:b/>
                <w:bCs/>
              </w:rPr>
            </w:pPr>
          </w:p>
        </w:tc>
      </w:tr>
      <w:tr w:rsidR="00EE2D60" w:rsidRPr="00631310" w14:paraId="5C8FF8C5" w14:textId="77777777" w:rsidTr="00DF57AD">
        <w:trPr>
          <w:trHeight w:val="129"/>
        </w:trPr>
        <w:tc>
          <w:tcPr>
            <w:tcW w:w="715" w:type="dxa"/>
          </w:tcPr>
          <w:p w14:paraId="38B6BFE6" w14:textId="05972FFB" w:rsidR="00EE2D60" w:rsidRPr="00EE2D60" w:rsidRDefault="00EE2D60" w:rsidP="00D41783">
            <w:pPr>
              <w:pStyle w:val="Default"/>
              <w:rPr>
                <w:b/>
                <w:bCs/>
                <w:cs/>
              </w:rPr>
            </w:pPr>
            <w:r w:rsidRPr="00EE2D60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890" w:type="dxa"/>
          </w:tcPr>
          <w:p w14:paraId="55ECA64E" w14:textId="77777777" w:rsidR="00EE2D60" w:rsidRPr="00631310" w:rsidRDefault="00EE2D60" w:rsidP="00D41783">
            <w:pPr>
              <w:pStyle w:val="Default"/>
            </w:pPr>
          </w:p>
        </w:tc>
        <w:tc>
          <w:tcPr>
            <w:tcW w:w="990" w:type="dxa"/>
          </w:tcPr>
          <w:p w14:paraId="72B4F0AC" w14:textId="77777777" w:rsidR="00EE2D60" w:rsidRPr="00631310" w:rsidRDefault="00EE2D60" w:rsidP="00D41783">
            <w:pPr>
              <w:pStyle w:val="Default"/>
              <w:jc w:val="center"/>
            </w:pPr>
          </w:p>
        </w:tc>
        <w:tc>
          <w:tcPr>
            <w:tcW w:w="1440" w:type="dxa"/>
          </w:tcPr>
          <w:p w14:paraId="2281FDBB" w14:textId="77777777" w:rsidR="00EE2D60" w:rsidRPr="00631310" w:rsidRDefault="00EE2D60" w:rsidP="00D41783">
            <w:pPr>
              <w:pStyle w:val="Default"/>
              <w:jc w:val="center"/>
            </w:pPr>
          </w:p>
        </w:tc>
        <w:tc>
          <w:tcPr>
            <w:tcW w:w="450" w:type="dxa"/>
          </w:tcPr>
          <w:p w14:paraId="6FEFC386" w14:textId="77777777" w:rsidR="00EE2D60" w:rsidRPr="00631310" w:rsidRDefault="00EE2D60" w:rsidP="00D41783">
            <w:pPr>
              <w:pStyle w:val="Default"/>
              <w:jc w:val="center"/>
            </w:pPr>
          </w:p>
        </w:tc>
        <w:tc>
          <w:tcPr>
            <w:tcW w:w="450" w:type="dxa"/>
          </w:tcPr>
          <w:p w14:paraId="5C2CEEA7" w14:textId="77777777" w:rsidR="00EE2D60" w:rsidRPr="00631310" w:rsidRDefault="00EE2D60" w:rsidP="00D41783">
            <w:pPr>
              <w:pStyle w:val="Default"/>
              <w:jc w:val="center"/>
            </w:pPr>
          </w:p>
        </w:tc>
        <w:tc>
          <w:tcPr>
            <w:tcW w:w="450" w:type="dxa"/>
          </w:tcPr>
          <w:p w14:paraId="42CC69FD" w14:textId="77777777" w:rsidR="00EE2D60" w:rsidRPr="00631310" w:rsidRDefault="00EE2D60" w:rsidP="00D41783">
            <w:pPr>
              <w:pStyle w:val="Default"/>
              <w:jc w:val="center"/>
            </w:pPr>
          </w:p>
        </w:tc>
        <w:tc>
          <w:tcPr>
            <w:tcW w:w="462" w:type="dxa"/>
          </w:tcPr>
          <w:p w14:paraId="370AE946" w14:textId="77777777" w:rsidR="00EE2D60" w:rsidRPr="00631310" w:rsidRDefault="00EE2D60" w:rsidP="00D41783">
            <w:pPr>
              <w:pStyle w:val="Default"/>
              <w:rPr>
                <w:b/>
                <w:bCs/>
              </w:rPr>
            </w:pPr>
          </w:p>
        </w:tc>
        <w:tc>
          <w:tcPr>
            <w:tcW w:w="438" w:type="dxa"/>
          </w:tcPr>
          <w:p w14:paraId="38A3FE84" w14:textId="77777777" w:rsidR="00EE2D60" w:rsidRPr="00631310" w:rsidRDefault="00EE2D60" w:rsidP="00D41783">
            <w:pPr>
              <w:pStyle w:val="Default"/>
              <w:rPr>
                <w:b/>
                <w:bCs/>
              </w:rPr>
            </w:pPr>
          </w:p>
        </w:tc>
        <w:tc>
          <w:tcPr>
            <w:tcW w:w="450" w:type="dxa"/>
          </w:tcPr>
          <w:p w14:paraId="0667F0DD" w14:textId="77777777" w:rsidR="00EE2D60" w:rsidRPr="00631310" w:rsidRDefault="00EE2D60" w:rsidP="00D41783">
            <w:pPr>
              <w:pStyle w:val="Default"/>
              <w:rPr>
                <w:b/>
                <w:bCs/>
              </w:rPr>
            </w:pPr>
          </w:p>
        </w:tc>
      </w:tr>
    </w:tbl>
    <w:p w14:paraId="6EAD7F0C" w14:textId="479B366C" w:rsidR="0021709D" w:rsidRDefault="0021709D" w:rsidP="00EE2D60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EA32544" w14:textId="7E966836" w:rsidR="00B9750D" w:rsidRDefault="00B9750D" w:rsidP="007A5056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6161195E" w14:textId="6B28E30A" w:rsidR="00B9750D" w:rsidRDefault="001B75D5" w:rsidP="007A5056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FEDBDE" wp14:editId="05331F2E">
                <wp:simplePos x="0" y="0"/>
                <wp:positionH relativeFrom="column">
                  <wp:posOffset>728869</wp:posOffset>
                </wp:positionH>
                <wp:positionV relativeFrom="paragraph">
                  <wp:posOffset>236537</wp:posOffset>
                </wp:positionV>
                <wp:extent cx="824230" cy="320675"/>
                <wp:effectExtent l="4127" t="0" r="18098" b="18097"/>
                <wp:wrapNone/>
                <wp:docPr id="1685999990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BC4D0B" w14:textId="77777777" w:rsidR="001B75D5" w:rsidRPr="00246F0E" w:rsidRDefault="001B75D5" w:rsidP="001B75D5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EDBDE" id="_x0000_s1036" style="position:absolute;left:0;text-align:left;margin-left:57.4pt;margin-top:18.6pt;width:64.9pt;height:25.25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" fillcolor="#94b6d2" strokecolor="#3b4b58" strokeweight="1pt">
                <v:stroke joinstyle="miter"/>
                <v:textbox>
                  <w:txbxContent>
                    <w:p w14:paraId="03BC4D0B" w14:textId="77777777" w:rsidR="001B75D5" w:rsidRPr="00246F0E" w:rsidRDefault="001B75D5" w:rsidP="001B75D5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01D143" w14:textId="77777777" w:rsidR="00B9750D" w:rsidRDefault="00B9750D" w:rsidP="007A5056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6505EB8E" w14:textId="6B163C73" w:rsidR="00DB39F2" w:rsidRDefault="00DB39F2" w:rsidP="007A5056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3BE00BE2" w14:textId="77777777" w:rsidR="00BD7D54" w:rsidRDefault="00BD7D54" w:rsidP="007A5056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0227E0CC" w14:textId="5ECC1CF8" w:rsidR="00B5114B" w:rsidRPr="00813558" w:rsidRDefault="00B5114B" w:rsidP="007A5056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4.3 </w:t>
      </w:r>
      <w:r w:rsidRPr="00813558">
        <w:rPr>
          <w:rFonts w:ascii="TH SarabunPSK" w:hAnsi="TH SarabunPSK" w:cs="TH SarabunPSK"/>
          <w:b/>
          <w:bCs/>
          <w:sz w:val="30"/>
          <w:szCs w:val="30"/>
          <w:cs/>
        </w:rPr>
        <w:t>การประเมินเพื่อพัฒนาความก้าวหน้า</w:t>
      </w:r>
      <w:r w:rsidR="008E6E4A" w:rsidRPr="00813558">
        <w:rPr>
          <w:rFonts w:ascii="TH SarabunPSK" w:hAnsi="TH SarabunPSK" w:cs="TH SarabunPSK"/>
          <w:b/>
          <w:bCs/>
          <w:sz w:val="30"/>
          <w:szCs w:val="30"/>
          <w:cs/>
        </w:rPr>
        <w:t>ผู้เรียน</w:t>
      </w:r>
      <w:r w:rsidRPr="0081355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813558">
        <w:rPr>
          <w:rFonts w:ascii="TH SarabunPSK" w:hAnsi="TH SarabunPSK" w:cs="TH SarabunPSK"/>
          <w:b/>
          <w:bCs/>
          <w:sz w:val="30"/>
          <w:szCs w:val="30"/>
        </w:rPr>
        <w:t>Formative assessment</w:t>
      </w:r>
      <w:r w:rsidRPr="00813558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B4B9A8A" w14:textId="196500EA" w:rsidR="008E6E4A" w:rsidRDefault="008F1882" w:rsidP="005C0B67">
      <w:pPr>
        <w:ind w:left="144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ในรายวิชากำหนด</w:t>
      </w:r>
      <w:r w:rsidR="00367629">
        <w:rPr>
          <w:rFonts w:ascii="TH SarabunPSK" w:hAnsi="TH SarabunPSK" w:cs="TH SarabunPSK" w:hint="cs"/>
          <w:sz w:val="30"/>
          <w:szCs w:val="30"/>
          <w:cs/>
        </w:rPr>
        <w:t>จำนวนชั่</w:t>
      </w:r>
      <w:r w:rsidR="009C3115">
        <w:rPr>
          <w:rFonts w:ascii="TH SarabunPSK" w:hAnsi="TH SarabunPSK" w:cs="TH SarabunPSK" w:hint="cs"/>
          <w:sz w:val="30"/>
          <w:szCs w:val="30"/>
          <w:cs/>
        </w:rPr>
        <w:t>ว</w:t>
      </w:r>
      <w:r w:rsidR="00367629">
        <w:rPr>
          <w:rFonts w:ascii="TH SarabunPSK" w:hAnsi="TH SarabunPSK" w:cs="TH SarabunPSK" w:hint="cs"/>
          <w:sz w:val="30"/>
          <w:szCs w:val="30"/>
          <w:cs/>
        </w:rPr>
        <w:t>โมง</w:t>
      </w:r>
      <w:r>
        <w:rPr>
          <w:rFonts w:ascii="TH SarabunPSK" w:hAnsi="TH SarabunPSK" w:cs="TH SarabunPSK" w:hint="cs"/>
          <w:sz w:val="30"/>
          <w:szCs w:val="30"/>
          <w:cs/>
        </w:rPr>
        <w:t>ให้อาจารย์ผู้สอน</w:t>
      </w:r>
      <w:r w:rsidR="00367629">
        <w:rPr>
          <w:rFonts w:ascii="TH SarabunPSK" w:hAnsi="TH SarabunPSK" w:cs="TH SarabunPSK" w:hint="cs"/>
          <w:sz w:val="30"/>
          <w:szCs w:val="30"/>
          <w:cs/>
        </w:rPr>
        <w:t>ให้คำปรึกษา และ</w:t>
      </w:r>
      <w:r w:rsidR="003819FD">
        <w:rPr>
          <w:rFonts w:ascii="TH SarabunPSK" w:hAnsi="TH SarabunPSK" w:cs="TH SarabunPSK" w:hint="cs"/>
          <w:sz w:val="30"/>
          <w:szCs w:val="30"/>
          <w:cs/>
        </w:rPr>
        <w:t>ให้ข้อมูล</w:t>
      </w:r>
      <w:r w:rsidR="00242DF5">
        <w:rPr>
          <w:rFonts w:ascii="TH SarabunPSK" w:hAnsi="TH SarabunPSK" w:cs="TH SarabunPSK" w:hint="cs"/>
          <w:sz w:val="30"/>
          <w:szCs w:val="30"/>
          <w:cs/>
        </w:rPr>
        <w:t>ป้</w:t>
      </w:r>
      <w:r w:rsidR="003819FD">
        <w:rPr>
          <w:rFonts w:ascii="TH SarabunPSK" w:hAnsi="TH SarabunPSK" w:cs="TH SarabunPSK" w:hint="cs"/>
          <w:sz w:val="30"/>
          <w:szCs w:val="30"/>
          <w:cs/>
        </w:rPr>
        <w:t>อนกลับ</w:t>
      </w:r>
      <w:r w:rsidR="003819FD">
        <w:rPr>
          <w:rFonts w:ascii="TH SarabunPSK" w:hAnsi="TH SarabunPSK" w:cs="TH SarabunPSK"/>
          <w:sz w:val="30"/>
          <w:szCs w:val="30"/>
        </w:rPr>
        <w:t xml:space="preserve"> </w:t>
      </w:r>
      <w:r w:rsidR="003819FD">
        <w:rPr>
          <w:rFonts w:ascii="TH SarabunPSK" w:hAnsi="TH SarabunPSK" w:cs="TH SarabunPSK" w:hint="cs"/>
          <w:sz w:val="30"/>
          <w:szCs w:val="30"/>
          <w:cs/>
        </w:rPr>
        <w:t>(</w:t>
      </w:r>
      <w:r w:rsidR="003819FD">
        <w:rPr>
          <w:rFonts w:ascii="TH SarabunPSK" w:hAnsi="TH SarabunPSK" w:cs="TH SarabunPSK"/>
          <w:sz w:val="30"/>
          <w:szCs w:val="30"/>
        </w:rPr>
        <w:t>Feedback</w:t>
      </w:r>
      <w:r w:rsidR="003819FD">
        <w:rPr>
          <w:rFonts w:ascii="TH SarabunPSK" w:hAnsi="TH SarabunPSK" w:cs="TH SarabunPSK" w:hint="cs"/>
          <w:sz w:val="30"/>
          <w:szCs w:val="30"/>
          <w:cs/>
        </w:rPr>
        <w:t>)</w:t>
      </w:r>
      <w:r w:rsidR="009C311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C3115">
        <w:rPr>
          <w:rFonts w:ascii="TH SarabunPSK" w:hAnsi="TH SarabunPSK" w:cs="TH SarabunPSK"/>
          <w:sz w:val="30"/>
          <w:szCs w:val="30"/>
        </w:rPr>
        <w:t>…….</w:t>
      </w:r>
      <w:r w:rsidR="009C3115">
        <w:rPr>
          <w:rFonts w:ascii="TH SarabunPSK" w:hAnsi="TH SarabunPSK" w:cs="TH SarabunPSK" w:hint="cs"/>
          <w:sz w:val="30"/>
          <w:szCs w:val="30"/>
          <w:cs/>
        </w:rPr>
        <w:t>ชั่วโมงต่อสัปดาห์</w:t>
      </w:r>
      <w:r w:rsidR="003819FD">
        <w:rPr>
          <w:rFonts w:ascii="TH SarabunPSK" w:hAnsi="TH SarabunPSK" w:cs="TH SarabunPSK" w:hint="cs"/>
          <w:sz w:val="30"/>
          <w:szCs w:val="30"/>
          <w:cs/>
        </w:rPr>
        <w:t xml:space="preserve"> เพื่อให้</w:t>
      </w:r>
      <w:r w:rsidR="00242DF5">
        <w:rPr>
          <w:rFonts w:ascii="TH SarabunPSK" w:hAnsi="TH SarabunPSK" w:cs="TH SarabunPSK" w:hint="cs"/>
          <w:sz w:val="30"/>
          <w:szCs w:val="30"/>
          <w:cs/>
        </w:rPr>
        <w:t>นักศึกษา</w:t>
      </w:r>
      <w:r w:rsidR="005C0B67">
        <w:rPr>
          <w:rFonts w:ascii="TH SarabunPSK" w:hAnsi="TH SarabunPSK" w:cs="TH SarabunPSK" w:hint="cs"/>
          <w:sz w:val="30"/>
          <w:szCs w:val="30"/>
          <w:cs/>
        </w:rPr>
        <w:t>สามารถวางแผน กำกับการเรียนรู้</w:t>
      </w:r>
      <w:r w:rsidR="00242DF5">
        <w:rPr>
          <w:rFonts w:ascii="TH SarabunPSK" w:hAnsi="TH SarabunPSK" w:cs="TH SarabunPSK" w:hint="cs"/>
          <w:sz w:val="30"/>
          <w:szCs w:val="30"/>
          <w:cs/>
        </w:rPr>
        <w:t>ใน</w:t>
      </w:r>
      <w:r w:rsidR="005C0B67">
        <w:rPr>
          <w:rFonts w:ascii="TH SarabunPSK" w:hAnsi="TH SarabunPSK" w:cs="TH SarabunPSK" w:hint="cs"/>
          <w:sz w:val="30"/>
          <w:szCs w:val="30"/>
          <w:cs/>
        </w:rPr>
        <w:t>พัฒนา</w:t>
      </w:r>
      <w:r w:rsidR="00242DF5">
        <w:rPr>
          <w:rFonts w:ascii="TH SarabunPSK" w:hAnsi="TH SarabunPSK" w:cs="TH SarabunPSK" w:hint="cs"/>
          <w:sz w:val="30"/>
          <w:szCs w:val="30"/>
          <w:cs/>
        </w:rPr>
        <w:t>ผลลัพธ์การเรียนรู้ของ</w:t>
      </w:r>
      <w:r w:rsidR="005C0B67">
        <w:rPr>
          <w:rFonts w:ascii="TH SarabunPSK" w:hAnsi="TH SarabunPSK" w:cs="TH SarabunPSK" w:hint="cs"/>
          <w:sz w:val="30"/>
          <w:szCs w:val="30"/>
          <w:cs/>
        </w:rPr>
        <w:t>ตนเอง</w:t>
      </w:r>
      <w:r w:rsidR="00242DF5">
        <w:rPr>
          <w:rFonts w:ascii="TH SarabunPSK" w:hAnsi="TH SarabunPSK" w:cs="TH SarabunPSK" w:hint="cs"/>
          <w:sz w:val="30"/>
          <w:szCs w:val="30"/>
          <w:cs/>
        </w:rPr>
        <w:t>ได้ ผ่านช่องทางดังนี้</w:t>
      </w:r>
      <w:r w:rsidR="00242DF5">
        <w:rPr>
          <w:rFonts w:ascii="TH SarabunPSK" w:hAnsi="TH SarabunPSK" w:cs="TH SarabunPSK"/>
          <w:sz w:val="30"/>
          <w:szCs w:val="30"/>
        </w:rPr>
        <w:t>……………………</w:t>
      </w:r>
    </w:p>
    <w:p w14:paraId="5D966BBB" w14:textId="77777777" w:rsidR="00367629" w:rsidRPr="005A2975" w:rsidRDefault="00367629" w:rsidP="005C0B67">
      <w:pPr>
        <w:ind w:left="1440" w:firstLine="720"/>
        <w:rPr>
          <w:rFonts w:ascii="TH SarabunPSK" w:hAnsi="TH SarabunPSK" w:cs="TH SarabunPSK"/>
          <w:sz w:val="30"/>
          <w:szCs w:val="30"/>
          <w:cs/>
        </w:rPr>
      </w:pPr>
    </w:p>
    <w:p w14:paraId="51D772F9" w14:textId="171B5153" w:rsidR="0007403A" w:rsidRDefault="005A6118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4.</w:t>
      </w:r>
      <w:r w:rsidR="007318BF">
        <w:rPr>
          <w:rFonts w:ascii="TH SarabunPSK" w:hAnsi="TH SarabunPSK" w:cs="TH SarabunPSK"/>
          <w:b/>
          <w:bCs/>
          <w:sz w:val="30"/>
          <w:szCs w:val="30"/>
        </w:rPr>
        <w:t>4</w:t>
      </w:r>
      <w:r w:rsidR="0021709D" w:rsidRPr="00BE0A3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BE0A3E" w:rsidRPr="00BE0A3E">
        <w:rPr>
          <w:rFonts w:ascii="TH SarabunPSK" w:hAnsi="TH SarabunPSK" w:cs="TH SarabunPSK"/>
          <w:b/>
          <w:bCs/>
          <w:sz w:val="30"/>
          <w:szCs w:val="30"/>
          <w:cs/>
        </w:rPr>
        <w:t>เกณฑ์การประเมินผล</w:t>
      </w:r>
      <w:r w:rsidR="00BE0A3E">
        <w:rPr>
          <w:rFonts w:ascii="TH SarabunPSK" w:hAnsi="TH SarabunPSK" w:cs="TH SarabunPSK"/>
          <w:b/>
          <w:bCs/>
          <w:sz w:val="30"/>
          <w:szCs w:val="30"/>
        </w:rPr>
        <w:tab/>
      </w:r>
      <w:r w:rsidR="00BE0A3E" w:rsidRPr="00BD54A1">
        <w:rPr>
          <w:rFonts w:ascii="TH SarabunPSK" w:hAnsi="TH SarabunPSK" w:cs="TH SarabunPSK"/>
          <w:sz w:val="30"/>
          <w:szCs w:val="30"/>
          <w:cs/>
        </w:rPr>
        <w:t>เป็นไปตามข้อบังคับมหาวิทยาลัยราชภัขัยภูมิ ว่าด้วยการจัดการศึกษาระดับปริญญาตรี พ.ศ. 2566 หมวด 6 การวัดและการประเมินผลการศึกษา ดังน</w:t>
      </w:r>
      <w:r w:rsidR="0006555B">
        <w:rPr>
          <w:rFonts w:ascii="TH SarabunPSK" w:hAnsi="TH SarabunPSK" w:cs="TH SarabunPSK" w:hint="cs"/>
          <w:sz w:val="30"/>
          <w:szCs w:val="30"/>
          <w:cs/>
        </w:rPr>
        <w:t>ี้</w:t>
      </w:r>
    </w:p>
    <w:p w14:paraId="00FA44DE" w14:textId="44EF69E3" w:rsidR="00570DB0" w:rsidRDefault="00570DB0" w:rsidP="002C7011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>4.</w:t>
      </w:r>
      <w:r w:rsidR="00F166CB">
        <w:rPr>
          <w:rFonts w:ascii="TH SarabunPSK" w:hAnsi="TH SarabunPSK" w:cs="TH SarabunPSK"/>
          <w:b/>
          <w:bCs/>
          <w:sz w:val="30"/>
          <w:szCs w:val="30"/>
        </w:rPr>
        <w:t>4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.1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ระบบค่าระดับคะแนนแบ่งเป็น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8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ระดับ</w:t>
      </w:r>
      <w:r w:rsidR="00FF7B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195505FB" w14:textId="64030C44" w:rsidR="00FF7BA6" w:rsidRDefault="00FF7BA6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ระดับคะแนน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ความหมาย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ค่าระดับคะแนน</w:t>
      </w:r>
    </w:p>
    <w:p w14:paraId="199E4443" w14:textId="7BDC5E38" w:rsidR="00FF7BA6" w:rsidRDefault="00FF7BA6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      A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ดีเยี่ยม (</w:t>
      </w:r>
      <w:r>
        <w:rPr>
          <w:rFonts w:ascii="TH SarabunPSK" w:hAnsi="TH SarabunPSK" w:cs="TH SarabunPSK"/>
          <w:sz w:val="30"/>
          <w:szCs w:val="30"/>
        </w:rPr>
        <w:t>Excellent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  <w:t>4.0</w:t>
      </w:r>
    </w:p>
    <w:p w14:paraId="2FD50982" w14:textId="681CE364" w:rsidR="00FF7BA6" w:rsidRDefault="00FF7BA6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B</w:t>
      </w:r>
      <w:r w:rsidR="00B6216A">
        <w:rPr>
          <w:rFonts w:ascii="TH SarabunPSK" w:hAnsi="TH SarabunPSK" w:cs="TH SarabunPSK"/>
          <w:sz w:val="30"/>
          <w:szCs w:val="30"/>
        </w:rPr>
        <w:t>+</w:t>
      </w:r>
      <w:r w:rsidR="00B6216A">
        <w:rPr>
          <w:rFonts w:ascii="TH SarabunPSK" w:hAnsi="TH SarabunPSK" w:cs="TH SarabunPSK"/>
          <w:sz w:val="30"/>
          <w:szCs w:val="30"/>
        </w:rPr>
        <w:tab/>
      </w:r>
      <w:r w:rsidR="00B6216A">
        <w:rPr>
          <w:rFonts w:ascii="TH SarabunPSK" w:hAnsi="TH SarabunPSK" w:cs="TH SarabunPSK"/>
          <w:sz w:val="30"/>
          <w:szCs w:val="30"/>
        </w:rPr>
        <w:tab/>
      </w:r>
      <w:r w:rsidR="00B6216A">
        <w:rPr>
          <w:rFonts w:ascii="TH SarabunPSK" w:hAnsi="TH SarabunPSK" w:cs="TH SarabunPSK"/>
          <w:sz w:val="30"/>
          <w:szCs w:val="30"/>
        </w:rPr>
        <w:tab/>
      </w:r>
      <w:r w:rsidR="00B6216A">
        <w:rPr>
          <w:rFonts w:ascii="TH SarabunPSK" w:hAnsi="TH SarabunPSK" w:cs="TH SarabunPSK" w:hint="cs"/>
          <w:sz w:val="30"/>
          <w:szCs w:val="30"/>
          <w:cs/>
        </w:rPr>
        <w:t>ดีมาก (</w:t>
      </w:r>
      <w:r w:rsidR="00B6216A">
        <w:rPr>
          <w:rFonts w:ascii="TH SarabunPSK" w:hAnsi="TH SarabunPSK" w:cs="TH SarabunPSK"/>
          <w:sz w:val="30"/>
          <w:szCs w:val="30"/>
        </w:rPr>
        <w:t xml:space="preserve">Very </w:t>
      </w:r>
      <w:r w:rsidR="004E42A6">
        <w:rPr>
          <w:rFonts w:ascii="TH SarabunPSK" w:hAnsi="TH SarabunPSK" w:cs="TH SarabunPSK"/>
          <w:sz w:val="30"/>
          <w:szCs w:val="30"/>
        </w:rPr>
        <w:t>G</w:t>
      </w:r>
      <w:r w:rsidR="00B6216A">
        <w:rPr>
          <w:rFonts w:ascii="TH SarabunPSK" w:hAnsi="TH SarabunPSK" w:cs="TH SarabunPSK"/>
          <w:sz w:val="30"/>
          <w:szCs w:val="30"/>
        </w:rPr>
        <w:t>ood</w:t>
      </w:r>
      <w:r w:rsidR="00B6216A">
        <w:rPr>
          <w:rFonts w:ascii="TH SarabunPSK" w:hAnsi="TH SarabunPSK" w:cs="TH SarabunPSK" w:hint="cs"/>
          <w:sz w:val="30"/>
          <w:szCs w:val="30"/>
          <w:cs/>
        </w:rPr>
        <w:t>)</w:t>
      </w:r>
      <w:r w:rsidR="00B6216A">
        <w:rPr>
          <w:rFonts w:ascii="TH SarabunPSK" w:hAnsi="TH SarabunPSK" w:cs="TH SarabunPSK"/>
          <w:sz w:val="30"/>
          <w:szCs w:val="30"/>
        </w:rPr>
        <w:tab/>
        <w:t>3.5</w:t>
      </w:r>
    </w:p>
    <w:p w14:paraId="7DE62CBD" w14:textId="65103FA5" w:rsidR="00B6216A" w:rsidRDefault="00B6216A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B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ดี (</w:t>
      </w:r>
      <w:r>
        <w:rPr>
          <w:rFonts w:ascii="TH SarabunPSK" w:hAnsi="TH SarabunPSK" w:cs="TH SarabunPSK"/>
          <w:sz w:val="30"/>
          <w:szCs w:val="30"/>
        </w:rPr>
        <w:t>Good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>3</w:t>
      </w:r>
    </w:p>
    <w:p w14:paraId="679F4907" w14:textId="1BC08010" w:rsidR="00B6216A" w:rsidRDefault="00B6216A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C+</w:t>
      </w:r>
      <w:r w:rsidR="004E42A6">
        <w:rPr>
          <w:rFonts w:ascii="TH SarabunPSK" w:hAnsi="TH SarabunPSK" w:cs="TH SarabunPSK"/>
          <w:sz w:val="30"/>
          <w:szCs w:val="30"/>
        </w:rPr>
        <w:tab/>
      </w:r>
      <w:r w:rsidR="004E42A6">
        <w:rPr>
          <w:rFonts w:ascii="TH SarabunPSK" w:hAnsi="TH SarabunPSK" w:cs="TH SarabunPSK"/>
          <w:sz w:val="30"/>
          <w:szCs w:val="30"/>
        </w:rPr>
        <w:tab/>
      </w:r>
      <w:r w:rsidR="004E42A6">
        <w:rPr>
          <w:rFonts w:ascii="TH SarabunPSK" w:hAnsi="TH SarabunPSK" w:cs="TH SarabunPSK"/>
          <w:sz w:val="30"/>
          <w:szCs w:val="30"/>
        </w:rPr>
        <w:tab/>
      </w:r>
      <w:r w:rsidR="004E42A6">
        <w:rPr>
          <w:rFonts w:ascii="TH SarabunPSK" w:hAnsi="TH SarabunPSK" w:cs="TH SarabunPSK" w:hint="cs"/>
          <w:sz w:val="30"/>
          <w:szCs w:val="30"/>
          <w:cs/>
        </w:rPr>
        <w:t>ดีพอใช้ (</w:t>
      </w:r>
      <w:r w:rsidR="004E42A6">
        <w:rPr>
          <w:rFonts w:ascii="TH SarabunPSK" w:hAnsi="TH SarabunPSK" w:cs="TH SarabunPSK"/>
          <w:sz w:val="30"/>
          <w:szCs w:val="30"/>
        </w:rPr>
        <w:t>Fairly Good</w:t>
      </w:r>
      <w:r w:rsidR="004E42A6">
        <w:rPr>
          <w:rFonts w:ascii="TH SarabunPSK" w:hAnsi="TH SarabunPSK" w:cs="TH SarabunPSK" w:hint="cs"/>
          <w:sz w:val="30"/>
          <w:szCs w:val="30"/>
          <w:cs/>
        </w:rPr>
        <w:t>)</w:t>
      </w:r>
      <w:r w:rsidR="00AA1815">
        <w:rPr>
          <w:rFonts w:ascii="TH SarabunPSK" w:hAnsi="TH SarabunPSK" w:cs="TH SarabunPSK"/>
          <w:sz w:val="30"/>
          <w:szCs w:val="30"/>
        </w:rPr>
        <w:tab/>
        <w:t>2.5</w:t>
      </w:r>
    </w:p>
    <w:p w14:paraId="17B788FF" w14:textId="55BA5100" w:rsidR="00AA1815" w:rsidRDefault="00AA1815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C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พอใช้ (</w:t>
      </w:r>
      <w:r>
        <w:rPr>
          <w:rFonts w:ascii="TH SarabunPSK" w:hAnsi="TH SarabunPSK" w:cs="TH SarabunPSK"/>
          <w:sz w:val="30"/>
          <w:szCs w:val="30"/>
        </w:rPr>
        <w:t>Fairly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>2.0</w:t>
      </w:r>
    </w:p>
    <w:p w14:paraId="220504B6" w14:textId="5696A293" w:rsidR="00AA1815" w:rsidRDefault="00AA1815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D</w:t>
      </w:r>
      <w:r w:rsidR="0081341E">
        <w:rPr>
          <w:rFonts w:ascii="TH SarabunPSK" w:hAnsi="TH SarabunPSK" w:cs="TH SarabunPSK"/>
          <w:sz w:val="30"/>
          <w:szCs w:val="30"/>
        </w:rPr>
        <w:t>+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อ่อน</w:t>
      </w:r>
      <w:r w:rsidR="0081341E">
        <w:rPr>
          <w:rFonts w:ascii="TH SarabunPSK" w:hAnsi="TH SarabunPSK" w:cs="TH SarabunPSK"/>
          <w:sz w:val="30"/>
          <w:szCs w:val="30"/>
        </w:rPr>
        <w:t xml:space="preserve"> </w:t>
      </w:r>
      <w:r w:rsidR="0081341E">
        <w:rPr>
          <w:rFonts w:ascii="TH SarabunPSK" w:hAnsi="TH SarabunPSK" w:cs="TH SarabunPSK" w:hint="cs"/>
          <w:sz w:val="30"/>
          <w:szCs w:val="30"/>
          <w:cs/>
        </w:rPr>
        <w:t>(</w:t>
      </w:r>
      <w:r w:rsidR="0081341E">
        <w:rPr>
          <w:rFonts w:ascii="TH SarabunPSK" w:hAnsi="TH SarabunPSK" w:cs="TH SarabunPSK"/>
          <w:sz w:val="30"/>
          <w:szCs w:val="30"/>
        </w:rPr>
        <w:t>Poor</w:t>
      </w:r>
      <w:r w:rsidR="0081341E">
        <w:rPr>
          <w:rFonts w:ascii="TH SarabunPSK" w:hAnsi="TH SarabunPSK" w:cs="TH SarabunPSK" w:hint="cs"/>
          <w:sz w:val="30"/>
          <w:szCs w:val="30"/>
          <w:cs/>
        </w:rPr>
        <w:t>)</w:t>
      </w:r>
      <w:r w:rsidR="0081341E">
        <w:rPr>
          <w:rFonts w:ascii="TH SarabunPSK" w:hAnsi="TH SarabunPSK" w:cs="TH SarabunPSK"/>
          <w:sz w:val="30"/>
          <w:szCs w:val="30"/>
        </w:rPr>
        <w:tab/>
      </w:r>
      <w:r w:rsidR="0081341E">
        <w:rPr>
          <w:rFonts w:ascii="TH SarabunPSK" w:hAnsi="TH SarabunPSK" w:cs="TH SarabunPSK"/>
          <w:sz w:val="30"/>
          <w:szCs w:val="30"/>
        </w:rPr>
        <w:tab/>
        <w:t>1.5</w:t>
      </w:r>
    </w:p>
    <w:p w14:paraId="33E48CC0" w14:textId="7D0357B9" w:rsidR="0081341E" w:rsidRDefault="0081341E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D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อ่อนมาก (</w:t>
      </w:r>
      <w:r>
        <w:rPr>
          <w:rFonts w:ascii="TH SarabunPSK" w:hAnsi="TH SarabunPSK" w:cs="TH SarabunPSK"/>
          <w:sz w:val="30"/>
          <w:szCs w:val="30"/>
        </w:rPr>
        <w:t>Very Poor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  <w:t>1.5</w:t>
      </w:r>
    </w:p>
    <w:p w14:paraId="0A04AB3E" w14:textId="7892E7BA" w:rsidR="0081341E" w:rsidRDefault="0081341E" w:rsidP="002C7011">
      <w:pPr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E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ตก (</w:t>
      </w:r>
      <w:r>
        <w:rPr>
          <w:rFonts w:ascii="TH SarabunPSK" w:hAnsi="TH SarabunPSK" w:cs="TH SarabunPSK"/>
          <w:sz w:val="30"/>
          <w:szCs w:val="30"/>
        </w:rPr>
        <w:t>Fail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>0.0</w:t>
      </w:r>
    </w:p>
    <w:p w14:paraId="50F0D374" w14:textId="0171DCC2" w:rsidR="00D51E4A" w:rsidRDefault="00D51E4A" w:rsidP="002C7011">
      <w:pPr>
        <w:ind w:left="144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กรณีที่ได้ระดับค่าคะแนน “</w:t>
      </w:r>
      <w:r>
        <w:rPr>
          <w:rFonts w:ascii="TH SarabunPSK" w:hAnsi="TH SarabunPSK" w:cs="TH SarabunPSK"/>
          <w:sz w:val="30"/>
          <w:szCs w:val="30"/>
        </w:rPr>
        <w:t>E</w:t>
      </w:r>
      <w:r>
        <w:rPr>
          <w:rFonts w:ascii="TH SarabunPSK" w:hAnsi="TH SarabunPSK" w:cs="TH SarabunPSK" w:hint="cs"/>
          <w:sz w:val="30"/>
          <w:szCs w:val="30"/>
          <w:cs/>
        </w:rPr>
        <w:t>”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ในรายวิชาให้นักศึกษา</w:t>
      </w:r>
      <w:r w:rsidR="00AD2489">
        <w:rPr>
          <w:rFonts w:ascii="TH SarabunPSK" w:hAnsi="TH SarabunPSK" w:cs="TH SarabunPSK" w:hint="cs"/>
          <w:sz w:val="30"/>
          <w:szCs w:val="30"/>
          <w:cs/>
        </w:rPr>
        <w:t xml:space="preserve">ดำเนินการสอบซ่อมให้แล้วเสร็จภายใน </w:t>
      </w:r>
      <w:r w:rsidR="00AD2489">
        <w:rPr>
          <w:rFonts w:ascii="TH SarabunPSK" w:hAnsi="TH SarabunPSK" w:cs="TH SarabunPSK"/>
          <w:sz w:val="30"/>
          <w:szCs w:val="30"/>
        </w:rPr>
        <w:t xml:space="preserve">15 </w:t>
      </w:r>
      <w:r w:rsidR="00AD2489">
        <w:rPr>
          <w:rFonts w:ascii="TH SarabunPSK" w:hAnsi="TH SarabunPSK" w:cs="TH SarabunPSK" w:hint="cs"/>
          <w:sz w:val="30"/>
          <w:szCs w:val="30"/>
          <w:cs/>
        </w:rPr>
        <w:t>วัน นับแต่วันเปิดภาคการศึกษาถัดไป</w:t>
      </w:r>
      <w:r w:rsidR="00B93DAD">
        <w:rPr>
          <w:rFonts w:ascii="TH SarabunPSK" w:hAnsi="TH SarabunPSK" w:cs="TH SarabunPSK" w:hint="cs"/>
          <w:sz w:val="30"/>
          <w:szCs w:val="30"/>
          <w:cs/>
        </w:rPr>
        <w:t xml:space="preserve"> หากสอบซ่อมแล้วผลการประเมินยังอยู่ในระดับคะแนน “</w:t>
      </w:r>
      <w:r w:rsidR="00B93DAD">
        <w:rPr>
          <w:rFonts w:ascii="TH SarabunPSK" w:hAnsi="TH SarabunPSK" w:cs="TH SarabunPSK"/>
          <w:sz w:val="30"/>
          <w:szCs w:val="30"/>
        </w:rPr>
        <w:t>E</w:t>
      </w:r>
      <w:r w:rsidR="00B93DAD">
        <w:rPr>
          <w:rFonts w:ascii="TH SarabunPSK" w:hAnsi="TH SarabunPSK" w:cs="TH SarabunPSK" w:hint="cs"/>
          <w:sz w:val="30"/>
          <w:szCs w:val="30"/>
          <w:cs/>
        </w:rPr>
        <w:t>” ให้ลงทะเบียนเรียนใหม่</w:t>
      </w:r>
      <w:r w:rsidR="009800FA">
        <w:rPr>
          <w:rFonts w:ascii="TH SarabunPSK" w:hAnsi="TH SarabunPSK" w:cs="TH SarabunPSK" w:hint="cs"/>
          <w:sz w:val="30"/>
          <w:szCs w:val="30"/>
          <w:cs/>
        </w:rPr>
        <w:t>หรือเลือกเรียนในรายวิชาอื่นในหมวดเดียวกันแทน</w:t>
      </w:r>
    </w:p>
    <w:p w14:paraId="62546941" w14:textId="77777777" w:rsidR="005A6118" w:rsidRDefault="005A6118" w:rsidP="00BA15DA">
      <w:pPr>
        <w:rPr>
          <w:rFonts w:ascii="TH SarabunPSK" w:hAnsi="TH SarabunPSK" w:cs="TH SarabunPSK"/>
          <w:sz w:val="30"/>
          <w:szCs w:val="30"/>
        </w:rPr>
      </w:pPr>
    </w:p>
    <w:p w14:paraId="2DCE6FC2" w14:textId="77777777" w:rsidR="0007403A" w:rsidRDefault="0007403A" w:rsidP="0007403A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drawing>
          <wp:inline distT="0" distB="0" distL="0" distR="0" wp14:anchorId="1D492983" wp14:editId="1ACA49F4">
            <wp:extent cx="609600" cy="650240"/>
            <wp:effectExtent l="0" t="0" r="0" b="0"/>
            <wp:docPr id="19643095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242C3" w14:textId="77777777" w:rsidR="0007403A" w:rsidRPr="00343EA1" w:rsidRDefault="0007403A" w:rsidP="0007403A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ประมวลรายวิชา (</w:t>
      </w:r>
      <w:r w:rsidRPr="00343EA1">
        <w:rPr>
          <w:rFonts w:ascii="TH Fah kwang" w:hAnsi="TH Fah kwang" w:cs="TH Fah kwang"/>
          <w:b/>
          <w:bCs/>
          <w:sz w:val="30"/>
          <w:szCs w:val="30"/>
        </w:rPr>
        <w:t>Crouse syllabus</w: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)</w:t>
      </w:r>
    </w:p>
    <w:p w14:paraId="62E81226" w14:textId="583612A8" w:rsidR="0007403A" w:rsidRDefault="0007403A" w:rsidP="0007403A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83D46E" wp14:editId="2579620B">
                <wp:simplePos x="0" y="0"/>
                <wp:positionH relativeFrom="column">
                  <wp:posOffset>-190549</wp:posOffset>
                </wp:positionH>
                <wp:positionV relativeFrom="paragraph">
                  <wp:posOffset>217170</wp:posOffset>
                </wp:positionV>
                <wp:extent cx="7429500" cy="63500"/>
                <wp:effectExtent l="0" t="0" r="19050" b="12700"/>
                <wp:wrapNone/>
                <wp:docPr id="195499330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406AEA" id="Rectangle: Rounded Corners 1" o:spid="_x0000_s1026" style="position:absolute;margin-left:-15pt;margin-top:17.1pt;width:585pt;height: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</w:t>
      </w:r>
      <w:r w:rsidR="00C24E62">
        <w:rPr>
          <w:rFonts w:ascii="TH Fah kwang" w:hAnsi="TH Fah kwang" w:cs="TH Fah kwang" w:hint="cs"/>
          <w:b/>
          <w:bCs/>
          <w:sz w:val="30"/>
          <w:szCs w:val="30"/>
          <w:cs/>
        </w:rPr>
        <w:t xml:space="preserve"> </w:t>
      </w:r>
      <w:r w:rsidR="00C24E62" w:rsidRPr="00343EA1">
        <w:rPr>
          <w:rFonts w:ascii="TH Fah kwang" w:hAnsi="TH Fah kwang" w:cs="TH Fah kwang"/>
          <w:b/>
          <w:bCs/>
          <w:sz w:val="30"/>
          <w:szCs w:val="30"/>
          <w:cs/>
        </w:rPr>
        <w:t>มหาวิทยาลัยราชภัฏชัยภูมิ</w:t>
      </w:r>
    </w:p>
    <w:p w14:paraId="7C0D1770" w14:textId="77777777" w:rsidR="0007403A" w:rsidRDefault="0007403A" w:rsidP="0007403A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50A03998" w14:textId="00E28A91" w:rsidR="0007403A" w:rsidRPr="00137D1F" w:rsidRDefault="001F1975" w:rsidP="00BD54A1">
      <w:pPr>
        <w:ind w:left="1440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4</w:t>
      </w:r>
      <w:r w:rsidR="00137D1F" w:rsidRPr="00137D1F">
        <w:rPr>
          <w:rFonts w:ascii="TH SarabunPSK" w:hAnsi="TH SarabunPSK" w:cs="TH SarabunPSK"/>
          <w:b/>
          <w:bCs/>
          <w:sz w:val="30"/>
          <w:szCs w:val="30"/>
        </w:rPr>
        <w:t>.</w:t>
      </w:r>
      <w:r w:rsidR="00677BC2">
        <w:rPr>
          <w:rFonts w:ascii="TH SarabunPSK" w:hAnsi="TH SarabunPSK" w:cs="TH SarabunPSK"/>
          <w:b/>
          <w:bCs/>
          <w:sz w:val="30"/>
          <w:szCs w:val="30"/>
        </w:rPr>
        <w:t>5</w:t>
      </w:r>
      <w:r w:rsidR="00137D1F" w:rsidRPr="00137D1F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C6573">
        <w:rPr>
          <w:rFonts w:ascii="TH SarabunPSK" w:hAnsi="TH SarabunPSK" w:cs="TH SarabunPSK" w:hint="cs"/>
          <w:b/>
          <w:bCs/>
          <w:sz w:val="30"/>
          <w:szCs w:val="30"/>
          <w:cs/>
        </w:rPr>
        <w:t>แนวทางการพัฒนาผู้เรียนที่มีผลลัพธ์การเรียนรู้ไม่เป็นไปตามเกณฑ์</w:t>
      </w:r>
    </w:p>
    <w:p w14:paraId="348AA07F" w14:textId="4CDCDF0B" w:rsidR="0007403A" w:rsidRDefault="001F1975" w:rsidP="00BD54A1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4.</w:t>
      </w:r>
      <w:r w:rsidR="00677BC2">
        <w:rPr>
          <w:rFonts w:ascii="TH SarabunPSK" w:hAnsi="TH SarabunPSK" w:cs="TH SarabunPSK"/>
          <w:b/>
          <w:bCs/>
          <w:sz w:val="30"/>
          <w:szCs w:val="30"/>
        </w:rPr>
        <w:t>6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137D1F" w:rsidRPr="00137D1F">
        <w:rPr>
          <w:rFonts w:ascii="TH SarabunPSK" w:hAnsi="TH SarabunPSK" w:cs="TH SarabunPSK"/>
          <w:b/>
          <w:bCs/>
          <w:sz w:val="30"/>
          <w:szCs w:val="30"/>
          <w:cs/>
        </w:rPr>
        <w:t>การอุทธรณ์</w:t>
      </w:r>
      <w:r w:rsidR="00137D1F" w:rsidRPr="00137D1F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C37266">
        <w:rPr>
          <w:rFonts w:ascii="TH SarabunPSK" w:hAnsi="TH SarabunPSK" w:cs="TH SarabunPSK" w:hint="cs"/>
          <w:b/>
          <w:bCs/>
          <w:sz w:val="30"/>
          <w:szCs w:val="30"/>
          <w:cs/>
        </w:rPr>
        <w:t>การจัดการ</w:t>
      </w:r>
      <w:r w:rsidR="00137D1F" w:rsidRPr="00137D1F">
        <w:rPr>
          <w:rFonts w:ascii="TH SarabunPSK" w:hAnsi="TH SarabunPSK" w:cs="TH SarabunPSK" w:hint="cs"/>
          <w:b/>
          <w:bCs/>
          <w:sz w:val="30"/>
          <w:szCs w:val="30"/>
          <w:cs/>
        </w:rPr>
        <w:t>ข้อร้องเรียน</w:t>
      </w:r>
      <w:r w:rsidR="00C37266">
        <w:rPr>
          <w:rFonts w:ascii="TH SarabunPSK" w:hAnsi="TH SarabunPSK" w:cs="TH SarabunPSK" w:hint="cs"/>
          <w:b/>
          <w:bCs/>
          <w:sz w:val="30"/>
          <w:szCs w:val="30"/>
          <w:cs/>
        </w:rPr>
        <w:t>ด้าน</w:t>
      </w:r>
      <w:r w:rsidR="00137D1F" w:rsidRPr="00137D1F">
        <w:rPr>
          <w:rFonts w:ascii="TH SarabunPSK" w:hAnsi="TH SarabunPSK" w:cs="TH SarabunPSK"/>
          <w:b/>
          <w:bCs/>
          <w:sz w:val="30"/>
          <w:szCs w:val="30"/>
          <w:cs/>
        </w:rPr>
        <w:t>การจัดการเรียนการสอน</w:t>
      </w:r>
    </w:p>
    <w:p w14:paraId="212908B8" w14:textId="7F7556D4" w:rsidR="003C686E" w:rsidRDefault="003C686E" w:rsidP="00BD54A1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910338" wp14:editId="06FAB408">
                <wp:simplePos x="0" y="0"/>
                <wp:positionH relativeFrom="column">
                  <wp:posOffset>879426</wp:posOffset>
                </wp:positionH>
                <wp:positionV relativeFrom="paragraph">
                  <wp:posOffset>90805</wp:posOffset>
                </wp:positionV>
                <wp:extent cx="2309785" cy="323000"/>
                <wp:effectExtent l="0" t="0" r="14605" b="20320"/>
                <wp:wrapNone/>
                <wp:docPr id="6790966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785" cy="3230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55F764" w14:textId="236645AB" w:rsidR="003C686E" w:rsidRPr="00AE2EEF" w:rsidRDefault="003C686E" w:rsidP="003C68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5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4551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</w:t>
                            </w:r>
                            <w:r w:rsidRPr="006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ปรับปรุงรายวิชา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10338" id="_x0000_s1037" style="position:absolute;left:0;text-align:left;margin-left:69.25pt;margin-top:7.15pt;width:181.85pt;height:25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2155F764" w14:textId="236645AB" w:rsidR="003C686E" w:rsidRPr="00AE2EEF" w:rsidRDefault="003C686E" w:rsidP="003C68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5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455168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การ</w:t>
                      </w:r>
                      <w:r w:rsidRPr="00697B3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ปรับปรุงรายวิชา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B94064" w14:textId="77777777" w:rsidR="003C686E" w:rsidRDefault="003C686E" w:rsidP="00BD54A1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</w:p>
    <w:p w14:paraId="2A7AE19D" w14:textId="0C00B84A" w:rsidR="0007403A" w:rsidRDefault="001F1975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5</w:t>
      </w:r>
      <w:r w:rsidR="003C686E">
        <w:rPr>
          <w:rFonts w:ascii="TH SarabunPSK" w:hAnsi="TH SarabunPSK" w:cs="TH SarabunPSK"/>
          <w:b/>
          <w:bCs/>
          <w:sz w:val="30"/>
          <w:szCs w:val="30"/>
        </w:rPr>
        <w:t>.</w:t>
      </w:r>
      <w:r w:rsidR="001063C2">
        <w:rPr>
          <w:rFonts w:ascii="TH SarabunPSK" w:hAnsi="TH SarabunPSK" w:cs="TH SarabunPSK"/>
          <w:b/>
          <w:bCs/>
          <w:sz w:val="30"/>
          <w:szCs w:val="30"/>
        </w:rPr>
        <w:t>1</w:t>
      </w:r>
      <w:r w:rsidR="003C686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55168" w:rsidRPr="00697B3A">
        <w:rPr>
          <w:rFonts w:ascii="TH SarabunPSK" w:hAnsi="TH SarabunPSK" w:cs="TH SarabunPSK"/>
          <w:b/>
          <w:bCs/>
          <w:sz w:val="30"/>
          <w:szCs w:val="30"/>
          <w:cs/>
        </w:rPr>
        <w:t>ก</w:t>
      </w:r>
      <w:r w:rsidR="00455168">
        <w:rPr>
          <w:rFonts w:ascii="TH SarabunPSK" w:hAnsi="TH SarabunPSK" w:cs="TH SarabunPSK" w:hint="cs"/>
          <w:b/>
          <w:bCs/>
          <w:sz w:val="30"/>
          <w:szCs w:val="30"/>
          <w:cs/>
        </w:rPr>
        <w:t>ารพัฒนาและ</w:t>
      </w:r>
      <w:r w:rsidR="00455168" w:rsidRPr="00697B3A">
        <w:rPr>
          <w:rFonts w:ascii="TH SarabunPSK" w:hAnsi="TH SarabunPSK" w:cs="TH SarabunPSK"/>
          <w:b/>
          <w:bCs/>
          <w:sz w:val="30"/>
          <w:szCs w:val="30"/>
          <w:cs/>
        </w:rPr>
        <w:t>ปรับปรุงรายวิชา</w:t>
      </w:r>
      <w:r w:rsidR="00455168">
        <w:rPr>
          <w:rFonts w:ascii="TH SarabunPSK" w:hAnsi="TH SarabunPSK" w:cs="TH SarabunPSK" w:hint="cs"/>
          <w:b/>
          <w:bCs/>
          <w:sz w:val="30"/>
          <w:szCs w:val="30"/>
          <w:cs/>
        </w:rPr>
        <w:t>จากผลการประเมินปีที่ผ่านมา</w:t>
      </w:r>
    </w:p>
    <w:tbl>
      <w:tblPr>
        <w:tblpPr w:leftFromText="180" w:rightFromText="180" w:vertAnchor="text" w:horzAnchor="page" w:tblpX="2993" w:tblpY="188"/>
        <w:tblW w:w="700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965"/>
        <w:gridCol w:w="1697"/>
        <w:gridCol w:w="2340"/>
      </w:tblGrid>
      <w:tr w:rsidR="00086C21" w:rsidRPr="00086C21" w14:paraId="7FEACE87" w14:textId="02918C57" w:rsidTr="0012768F">
        <w:trPr>
          <w:trHeight w:val="127"/>
        </w:trPr>
        <w:tc>
          <w:tcPr>
            <w:tcW w:w="2965" w:type="dxa"/>
          </w:tcPr>
          <w:p w14:paraId="6141406C" w14:textId="38CBC8A1" w:rsidR="00086C21" w:rsidRPr="00086C21" w:rsidRDefault="00086C21" w:rsidP="00086C21">
            <w:pPr>
              <w:pStyle w:val="Default"/>
              <w:jc w:val="center"/>
              <w:rPr>
                <w:b/>
                <w:bCs/>
                <w:cs/>
              </w:rPr>
            </w:pPr>
            <w:r w:rsidRPr="00086C21">
              <w:rPr>
                <w:rFonts w:hint="cs"/>
                <w:b/>
                <w:bCs/>
                <w:cs/>
              </w:rPr>
              <w:t>การพัฒนาและปรับปรุง</w:t>
            </w:r>
          </w:p>
        </w:tc>
        <w:tc>
          <w:tcPr>
            <w:tcW w:w="1697" w:type="dxa"/>
          </w:tcPr>
          <w:p w14:paraId="5A759D2A" w14:textId="686A5B1E" w:rsidR="00086C21" w:rsidRPr="00086C21" w:rsidRDefault="00086C21" w:rsidP="00086C21">
            <w:pPr>
              <w:pStyle w:val="Default"/>
              <w:jc w:val="center"/>
              <w:rPr>
                <w:b/>
                <w:bCs/>
                <w:cs/>
              </w:rPr>
            </w:pPr>
            <w:r w:rsidRPr="00086C21">
              <w:rPr>
                <w:rFonts w:hint="cs"/>
                <w:b/>
                <w:bCs/>
                <w:cs/>
              </w:rPr>
              <w:t>กลุ่มผู้ให้ข้อมูล (</w:t>
            </w:r>
            <w:r w:rsidRPr="00086C21">
              <w:rPr>
                <w:b/>
                <w:bCs/>
              </w:rPr>
              <w:t>SHs</w:t>
            </w:r>
            <w:r w:rsidRPr="00086C21">
              <w:rPr>
                <w:rFonts w:hint="cs"/>
                <w:b/>
                <w:bCs/>
                <w:cs/>
              </w:rPr>
              <w:t>)</w:t>
            </w:r>
          </w:p>
        </w:tc>
        <w:tc>
          <w:tcPr>
            <w:tcW w:w="2340" w:type="dxa"/>
          </w:tcPr>
          <w:p w14:paraId="24C18826" w14:textId="538B9A11" w:rsidR="00086C21" w:rsidRPr="00086C21" w:rsidRDefault="00086C21" w:rsidP="00086C21">
            <w:pPr>
              <w:pStyle w:val="Default"/>
              <w:jc w:val="center"/>
              <w:rPr>
                <w:b/>
                <w:bCs/>
                <w:cs/>
              </w:rPr>
            </w:pPr>
            <w:r w:rsidRPr="00086C21">
              <w:rPr>
                <w:rFonts w:hint="cs"/>
                <w:b/>
                <w:bCs/>
                <w:cs/>
              </w:rPr>
              <w:t>วิธีการเก็บข้อมูล</w:t>
            </w:r>
          </w:p>
        </w:tc>
      </w:tr>
      <w:tr w:rsidR="00086C21" w:rsidRPr="00086C21" w14:paraId="1A4FF552" w14:textId="2F90E988" w:rsidTr="0012768F">
        <w:trPr>
          <w:trHeight w:val="127"/>
        </w:trPr>
        <w:tc>
          <w:tcPr>
            <w:tcW w:w="2965" w:type="dxa"/>
          </w:tcPr>
          <w:p w14:paraId="6E020B40" w14:textId="4A79EA45" w:rsidR="00086C21" w:rsidRPr="00086C21" w:rsidRDefault="00086C21" w:rsidP="00086C21">
            <w:pPr>
              <w:pStyle w:val="Default"/>
            </w:pPr>
            <w:r w:rsidRPr="00086C21">
              <w:t>1……</w:t>
            </w:r>
            <w:r w:rsidR="007411F6">
              <w:t>xx……</w:t>
            </w:r>
          </w:p>
        </w:tc>
        <w:tc>
          <w:tcPr>
            <w:tcW w:w="1697" w:type="dxa"/>
          </w:tcPr>
          <w:p w14:paraId="472BC219" w14:textId="53368A81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rPr>
                <w:rFonts w:hint="cs"/>
                <w:cs/>
              </w:rPr>
              <w:t>นักศึกษา</w:t>
            </w:r>
          </w:p>
        </w:tc>
        <w:tc>
          <w:tcPr>
            <w:tcW w:w="2340" w:type="dxa"/>
          </w:tcPr>
          <w:p w14:paraId="655BDB13" w14:textId="2DA24F06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rPr>
                <w:rFonts w:hint="cs"/>
                <w:cs/>
              </w:rPr>
              <w:t>แบบประเมินรายวิชา</w:t>
            </w:r>
          </w:p>
        </w:tc>
      </w:tr>
      <w:tr w:rsidR="00086C21" w:rsidRPr="00086C21" w14:paraId="54CADC71" w14:textId="0FF04B7C" w:rsidTr="0012768F">
        <w:trPr>
          <w:trHeight w:val="127"/>
        </w:trPr>
        <w:tc>
          <w:tcPr>
            <w:tcW w:w="2965" w:type="dxa"/>
          </w:tcPr>
          <w:p w14:paraId="088301CA" w14:textId="4FCCA38D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t>2</w:t>
            </w:r>
            <w:r w:rsidR="007411F6" w:rsidRPr="00086C21">
              <w:t>……</w:t>
            </w:r>
            <w:r w:rsidR="007411F6">
              <w:t>xx……</w:t>
            </w:r>
          </w:p>
        </w:tc>
        <w:tc>
          <w:tcPr>
            <w:tcW w:w="1697" w:type="dxa"/>
          </w:tcPr>
          <w:p w14:paraId="5514B121" w14:textId="20DACA3A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rPr>
                <w:rFonts w:hint="cs"/>
                <w:cs/>
              </w:rPr>
              <w:t>อาจารย์</w:t>
            </w:r>
          </w:p>
        </w:tc>
        <w:tc>
          <w:tcPr>
            <w:tcW w:w="2340" w:type="dxa"/>
          </w:tcPr>
          <w:p w14:paraId="108C96E3" w14:textId="16A062E9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rPr>
                <w:rFonts w:hint="cs"/>
                <w:cs/>
              </w:rPr>
              <w:t>สนทนากลุ่ม</w:t>
            </w:r>
            <w:r w:rsidR="0064341E">
              <w:t>/</w:t>
            </w:r>
            <w:r w:rsidR="0064341E">
              <w:rPr>
                <w:rFonts w:hint="cs"/>
                <w:cs/>
              </w:rPr>
              <w:t>ประชุม</w:t>
            </w:r>
            <w:r w:rsidR="0064341E">
              <w:t>/</w:t>
            </w:r>
            <w:r w:rsidR="0064341E">
              <w:rPr>
                <w:rFonts w:hint="cs"/>
                <w:cs/>
              </w:rPr>
              <w:t>สัมมนา</w:t>
            </w:r>
          </w:p>
        </w:tc>
      </w:tr>
      <w:tr w:rsidR="00086C21" w:rsidRPr="00086C21" w14:paraId="7A63F440" w14:textId="7C8536D6" w:rsidTr="0012768F">
        <w:trPr>
          <w:trHeight w:val="127"/>
        </w:trPr>
        <w:tc>
          <w:tcPr>
            <w:tcW w:w="2965" w:type="dxa"/>
          </w:tcPr>
          <w:p w14:paraId="4E6C5349" w14:textId="5DB75E70" w:rsidR="00086C21" w:rsidRPr="00086C21" w:rsidRDefault="00086C21" w:rsidP="00086C21">
            <w:pPr>
              <w:pStyle w:val="Default"/>
            </w:pPr>
            <w:r w:rsidRPr="00086C21">
              <w:t>3</w:t>
            </w:r>
            <w:r w:rsidR="007411F6" w:rsidRPr="00086C21">
              <w:t>……</w:t>
            </w:r>
            <w:r w:rsidR="007411F6">
              <w:t>xx……</w:t>
            </w:r>
          </w:p>
        </w:tc>
        <w:tc>
          <w:tcPr>
            <w:tcW w:w="1697" w:type="dxa"/>
          </w:tcPr>
          <w:p w14:paraId="75AFF557" w14:textId="31281877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rPr>
                <w:rFonts w:hint="cs"/>
                <w:cs/>
              </w:rPr>
              <w:t>ผู้เข้าร่วมโครงการฯ</w:t>
            </w:r>
          </w:p>
        </w:tc>
        <w:tc>
          <w:tcPr>
            <w:tcW w:w="2340" w:type="dxa"/>
          </w:tcPr>
          <w:p w14:paraId="1D95AEAC" w14:textId="1340F923" w:rsidR="00086C21" w:rsidRPr="00086C21" w:rsidRDefault="00086C21" w:rsidP="00086C21">
            <w:pPr>
              <w:pStyle w:val="Default"/>
              <w:rPr>
                <w:cs/>
              </w:rPr>
            </w:pPr>
            <w:r w:rsidRPr="00086C21">
              <w:rPr>
                <w:rFonts w:hint="cs"/>
                <w:cs/>
              </w:rPr>
              <w:t>การสัมภาษณ์</w:t>
            </w:r>
            <w:r w:rsidRPr="00086C21">
              <w:t>/</w:t>
            </w:r>
            <w:r w:rsidRPr="00086C21">
              <w:rPr>
                <w:rFonts w:hint="cs"/>
                <w:cs/>
              </w:rPr>
              <w:t>แบบสอบถาม</w:t>
            </w:r>
          </w:p>
        </w:tc>
      </w:tr>
    </w:tbl>
    <w:p w14:paraId="5E94C2C4" w14:textId="667FE64C" w:rsidR="001063C2" w:rsidRDefault="001063C2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285E20DF" w14:textId="53B2D3C4" w:rsidR="00336F79" w:rsidRDefault="007411F6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9B3B4B" wp14:editId="23CC114F">
                <wp:simplePos x="0" y="0"/>
                <wp:positionH relativeFrom="column">
                  <wp:posOffset>856210</wp:posOffset>
                </wp:positionH>
                <wp:positionV relativeFrom="paragraph">
                  <wp:posOffset>115431</wp:posOffset>
                </wp:positionV>
                <wp:extent cx="824230" cy="320675"/>
                <wp:effectExtent l="4127" t="0" r="18098" b="18097"/>
                <wp:wrapNone/>
                <wp:docPr id="1305897516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22471F" w14:textId="77777777" w:rsidR="008C2A49" w:rsidRPr="00246F0E" w:rsidRDefault="008C2A49" w:rsidP="008C2A49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9B3B4B" id="_x0000_s1038" style="position:absolute;left:0;text-align:left;margin-left:67.4pt;margin-top:9.1pt;width:64.9pt;height:25.25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" fillcolor="#94b6d2" strokecolor="#3b4b58" strokeweight="1pt">
                <v:stroke joinstyle="miter"/>
                <v:textbox>
                  <w:txbxContent>
                    <w:p w14:paraId="1D22471F" w14:textId="77777777" w:rsidR="008C2A49" w:rsidRPr="00246F0E" w:rsidRDefault="008C2A49" w:rsidP="008C2A49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C6BF0" w14:textId="77777777" w:rsidR="00336F79" w:rsidRDefault="00336F79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4B27B44B" w14:textId="77777777" w:rsidR="00336F79" w:rsidRDefault="00336F79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1F9AFACD" w14:textId="44D4D138" w:rsidR="001A6123" w:rsidRDefault="0012768F" w:rsidP="001A6123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0B6041" wp14:editId="7ED1229A">
                <wp:simplePos x="0" y="0"/>
                <wp:positionH relativeFrom="column">
                  <wp:posOffset>937211</wp:posOffset>
                </wp:positionH>
                <wp:positionV relativeFrom="paragraph">
                  <wp:posOffset>144145</wp:posOffset>
                </wp:positionV>
                <wp:extent cx="2309495" cy="386715"/>
                <wp:effectExtent l="0" t="0" r="14605" b="13335"/>
                <wp:wrapNone/>
                <wp:docPr id="51649638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38671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23A470" w14:textId="2CA3EDD3" w:rsidR="00612DB6" w:rsidRPr="00AE2EEF" w:rsidRDefault="00612DB6" w:rsidP="00612D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="007756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6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F6E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ทรัพยากร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0B6041" id="_x0000_s1039" style="position:absolute;margin-left:73.8pt;margin-top:11.35pt;width:181.85pt;height:30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4623A470" w14:textId="2CA3EDD3" w:rsidR="00612DB6" w:rsidRPr="00AE2EEF" w:rsidRDefault="00612DB6" w:rsidP="00612DB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="0077565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6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3F6E33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ทรัพยากร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การเรียนรู้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9BC627" w14:textId="19A75E2E" w:rsidR="00612DB6" w:rsidRDefault="00612DB6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3D059251" w14:textId="77777777" w:rsidR="00612DB6" w:rsidRDefault="00612DB6" w:rsidP="00455168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6DF518B7" w14:textId="6426C785" w:rsidR="003629D3" w:rsidRPr="00043DB4" w:rsidRDefault="00775655" w:rsidP="00043DB4">
      <w:pPr>
        <w:ind w:left="720" w:firstLine="720"/>
        <w:rPr>
          <w:rFonts w:ascii="TH SarabunPSK" w:eastAsia="Times New Roman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6</w:t>
      </w:r>
      <w:r w:rsidR="003629D3" w:rsidRPr="00043DB4">
        <w:rPr>
          <w:rFonts w:ascii="TH SarabunPSK" w:hAnsi="TH SarabunPSK" w:cs="TH SarabunPSK"/>
          <w:b/>
          <w:bCs/>
          <w:sz w:val="30"/>
          <w:szCs w:val="30"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3629D3" w:rsidRPr="00043DB4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3F6E33" w:rsidRPr="00043DB4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ตำราและเอกสารหลัก</w:t>
      </w:r>
      <w:r w:rsidR="003F6E33" w:rsidRPr="00043DB4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="003F6E33" w:rsidRPr="00043DB4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(</w:t>
      </w:r>
      <w:r w:rsidR="003F6E33" w:rsidRPr="00043DB4">
        <w:rPr>
          <w:rFonts w:ascii="TH SarabunPSK" w:eastAsia="Times New Roman" w:hAnsi="TH SarabunPSK" w:cs="TH SarabunPSK"/>
          <w:b/>
          <w:bCs/>
          <w:sz w:val="30"/>
          <w:szCs w:val="30"/>
        </w:rPr>
        <w:t>APA 7</w:t>
      </w:r>
      <w:r w:rsidR="00BC7CE3" w:rsidRPr="00043DB4">
        <w:rPr>
          <w:rFonts w:ascii="TH SarabunPSK" w:eastAsia="Times New Roman" w:hAnsi="TH SarabunPSK" w:cs="TH SarabunPSK"/>
          <w:b/>
          <w:bCs/>
          <w:sz w:val="30"/>
          <w:szCs w:val="30"/>
          <w:vertAlign w:val="superscript"/>
        </w:rPr>
        <w:t>th</w:t>
      </w:r>
      <w:r w:rsidR="003F6E33" w:rsidRPr="00043DB4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)</w:t>
      </w:r>
    </w:p>
    <w:p w14:paraId="0C787A8C" w14:textId="706F60D9" w:rsidR="00BC7CE3" w:rsidRPr="00043DB4" w:rsidRDefault="00CB65E4" w:rsidP="00043DB4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6.2 </w:t>
      </w:r>
      <w:r w:rsidR="00BC7CE3" w:rsidRPr="00043DB4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เอกสารและข้อมูลสำคัญ</w:t>
      </w:r>
      <w:r w:rsidR="00BC7CE3" w:rsidRPr="00043DB4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="00BC7CE3" w:rsidRPr="00043DB4">
        <w:rPr>
          <w:rFonts w:ascii="TH SarabunPSK" w:hAnsi="TH SarabunPSK" w:cs="TH SarabunPSK"/>
          <w:b/>
          <w:bCs/>
          <w:sz w:val="30"/>
          <w:szCs w:val="30"/>
        </w:rPr>
        <w:t>………</w:t>
      </w:r>
    </w:p>
    <w:p w14:paraId="1F45AF63" w14:textId="2D4250E9" w:rsidR="00043DB4" w:rsidRDefault="00CB65E4" w:rsidP="00043DB4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6.3 </w:t>
      </w:r>
      <w:r w:rsidR="00043DB4" w:rsidRPr="00043DB4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เอกสารและข้อมูลแนะนำ</w:t>
      </w:r>
      <w:r w:rsidR="00043DB4" w:rsidRPr="00043DB4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="00043DB4" w:rsidRPr="00043DB4">
        <w:rPr>
          <w:rFonts w:ascii="TH SarabunPSK" w:hAnsi="TH SarabunPSK" w:cs="TH SarabunPSK"/>
          <w:b/>
          <w:bCs/>
          <w:sz w:val="30"/>
          <w:szCs w:val="30"/>
        </w:rPr>
        <w:t>………</w:t>
      </w:r>
    </w:p>
    <w:p w14:paraId="0554D742" w14:textId="77777777" w:rsidR="00CB65E4" w:rsidRDefault="00CB65E4" w:rsidP="00775655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08BE7630" w14:textId="77777777" w:rsidR="00CB65E4" w:rsidRDefault="00775655" w:rsidP="00775655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ภาคผนวก </w:t>
      </w:r>
    </w:p>
    <w:p w14:paraId="02918D67" w14:textId="129CD18A" w:rsidR="00775655" w:rsidRDefault="00CB65E4" w:rsidP="00CB65E4">
      <w:pPr>
        <w:ind w:left="1440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-</w:t>
      </w:r>
      <w:r w:rsidR="00775655"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เครื่องมือ</w:t>
      </w:r>
      <w:r w:rsidR="00876915">
        <w:rPr>
          <w:rFonts w:ascii="TH SarabunPSK" w:hAnsi="TH SarabunPSK" w:cs="TH SarabunPSK" w:hint="cs"/>
          <w:b/>
          <w:bCs/>
          <w:sz w:val="30"/>
          <w:szCs w:val="30"/>
          <w:cs/>
        </w:rPr>
        <w:t>วัด</w:t>
      </w:r>
      <w:r w:rsidR="00775655">
        <w:rPr>
          <w:rFonts w:ascii="TH SarabunPSK" w:hAnsi="TH SarabunPSK" w:cs="TH SarabunPSK" w:hint="cs"/>
          <w:b/>
          <w:bCs/>
          <w:sz w:val="30"/>
          <w:szCs w:val="30"/>
          <w:cs/>
        </w:rPr>
        <w:t>หรือแบบประเมินที่ใช้วัดผลลัพธ์การเรียนรู้ในรายวิชา</w:t>
      </w:r>
    </w:p>
    <w:p w14:paraId="07EB0113" w14:textId="7F839C61" w:rsidR="00530D4D" w:rsidRDefault="00530D4D" w:rsidP="00CB65E4">
      <w:pPr>
        <w:ind w:left="1440" w:firstLine="72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-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โครงการบูรณาการในรายวิชา</w:t>
      </w:r>
      <w:r w:rsidR="00BA15D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(ถ้ามี)</w:t>
      </w:r>
    </w:p>
    <w:p w14:paraId="1C3F54C5" w14:textId="3D26D291" w:rsidR="00AC264F" w:rsidRPr="00CB65E4" w:rsidRDefault="00AC264F" w:rsidP="00CB65E4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16758EB5" w14:textId="1ECC3CA5" w:rsidR="00F75BD5" w:rsidRPr="00EC510E" w:rsidRDefault="00F75BD5" w:rsidP="00946FD5">
      <w:pPr>
        <w:jc w:val="center"/>
        <w:rPr>
          <w:rFonts w:ascii="TH SarabunPSK" w:hAnsi="TH SarabunPSK" w:cs="TH SarabunPSK"/>
          <w:sz w:val="24"/>
          <w:szCs w:val="24"/>
          <w:cs/>
        </w:rPr>
      </w:pPr>
      <w:r w:rsidRPr="00EC510E">
        <w:rPr>
          <w:rFonts w:ascii="TH SarabunPSK" w:hAnsi="TH SarabunPSK" w:cs="TH SarabunPSK"/>
          <w:sz w:val="24"/>
          <w:szCs w:val="24"/>
        </w:rPr>
        <w:t>*****************************************************</w:t>
      </w:r>
      <w:r w:rsidR="00946FD5" w:rsidRPr="00EC510E">
        <w:rPr>
          <w:rFonts w:ascii="TH SarabunPSK" w:hAnsi="TH SarabunPSK" w:cs="TH SarabunPSK"/>
          <w:sz w:val="24"/>
          <w:szCs w:val="24"/>
        </w:rPr>
        <w:t>******************************************</w:t>
      </w:r>
      <w:r w:rsidR="00EC510E">
        <w:rPr>
          <w:rFonts w:ascii="TH SarabunPSK" w:hAnsi="TH SarabunPSK" w:cs="TH SarabunPSK"/>
          <w:sz w:val="24"/>
          <w:szCs w:val="24"/>
        </w:rPr>
        <w:t>*******************************</w:t>
      </w:r>
    </w:p>
    <w:sectPr w:rsidR="00F75BD5" w:rsidRPr="00EC510E" w:rsidSect="000C45F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153D9" w14:textId="77777777" w:rsidR="004218B2" w:rsidRDefault="004218B2" w:rsidP="000C45FF">
      <w:pPr>
        <w:ind w:right="3168"/>
      </w:pPr>
      <w:r>
        <w:separator/>
      </w:r>
    </w:p>
  </w:endnote>
  <w:endnote w:type="continuationSeparator" w:id="0">
    <w:p w14:paraId="6A2AB13B" w14:textId="77777777" w:rsidR="004218B2" w:rsidRDefault="004218B2" w:rsidP="000C45FF">
      <w:pPr>
        <w:ind w:right="316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704E5" w14:textId="18B68D92" w:rsidR="00946FD5" w:rsidRPr="004A0463" w:rsidRDefault="00946FD5">
    <w:pPr>
      <w:pStyle w:val="Footer"/>
      <w:rPr>
        <w:rFonts w:ascii="TH Fah kwang" w:hAnsi="TH Fah kwang" w:cs="TH Fah kwang"/>
        <w:sz w:val="24"/>
        <w:szCs w:val="24"/>
      </w:rPr>
    </w:pPr>
    <w:r w:rsidRPr="004A0463">
      <w:rPr>
        <w:rFonts w:ascii="TH Fah kwang" w:hAnsi="TH Fah kwang" w:cs="TH Fah kwang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B409C50" wp14:editId="08B992DD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AutoShap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AutoShap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AutoShap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756F04A7" id="Group 75" o:spid="_x0000_s1026" style="position:absolute;margin-left:0;margin-top:0;width:5.75pt;height:55.05pt;z-index:251661312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" strokecolor="#c0baba [1945]" strokeweight="1.25pt"/>
              <v:shape id="AutoShape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" strokecolor="#c0baba [1945]" strokeweight="1.25pt"/>
              <v:shape id="AutoShape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" strokecolor="#c0baba [1945]" strokeweight="1.25pt"/>
              <w10:wrap anchorx="margin" anchory="page"/>
            </v:group>
          </w:pict>
        </mc:Fallback>
      </mc:AlternateContent>
    </w:r>
    <w:r w:rsidRPr="004A0463">
      <w:rPr>
        <w:rFonts w:ascii="TH Fah kwang" w:hAnsi="TH Fah kwang" w:cs="TH Fah kwang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43EE0B" wp14:editId="130FF9F6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Rectangl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4EC74C60" w14:textId="77777777" w:rsidR="00946FD5" w:rsidRDefault="00946FD5">
                              <w:pPr>
                                <w:jc w:val="right"/>
                              </w:pPr>
                              <w:r>
                                <w:t>[Date]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5243EE0B" id="Rectangle 76" o:spid="_x0000_s1040" style="position:absolute;margin-left:0;margin-top:0;width:467.65pt;height:58.3pt;z-index:251660288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" filled="f" stroked="f">
              <v:textbox inset=",0">
                <w:txbxContent>
                  <w:sdt>
                    <w:sdtPr>
                      <w:alias w:val="Date"/>
                      <w:id w:val="77476837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p w14:paraId="4EC74C60" w14:textId="77777777" w:rsidR="00946FD5" w:rsidRDefault="00946FD5">
                        <w:pPr>
                          <w:jc w:val="right"/>
                        </w:pPr>
                        <w:r>
                          <w:t>[Date]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Pr="004A0463">
      <w:rPr>
        <w:rFonts w:ascii="TH Fah kwang" w:hAnsi="TH Fah kwang" w:cs="TH Fah kwang"/>
        <w:sz w:val="24"/>
        <w:szCs w:val="24"/>
        <w:cs/>
      </w:rPr>
      <w:t>คณะกรรมการบริหารหลักสูตร</w:t>
    </w:r>
    <w:r w:rsidR="004A0463" w:rsidRPr="004A0463">
      <w:rPr>
        <w:rFonts w:ascii="TH Fah kwang" w:hAnsi="TH Fah kwang" w:cs="TH Fah kwang"/>
        <w:sz w:val="24"/>
        <w:szCs w:val="24"/>
        <w:cs/>
      </w:rPr>
      <w:t xml:space="preserve">ฯ ปรับปรุงเมื่อ </w:t>
    </w:r>
    <w:r w:rsidR="004A0463" w:rsidRPr="004A0463">
      <w:rPr>
        <w:rFonts w:ascii="TH Fah kwang" w:hAnsi="TH Fah kwang" w:cs="TH Fah kwang"/>
        <w:sz w:val="24"/>
        <w:szCs w:val="24"/>
      </w:rPr>
      <w:t>31</w:t>
    </w:r>
    <w:r w:rsidR="00EB2D1E">
      <w:rPr>
        <w:rFonts w:ascii="TH Fah kwang" w:hAnsi="TH Fah kwang" w:cs="TH Fah kwang" w:hint="cs"/>
        <w:sz w:val="24"/>
        <w:szCs w:val="24"/>
        <w:cs/>
      </w:rPr>
      <w:t xml:space="preserve"> </w:t>
    </w:r>
    <w:r w:rsidR="004A0463" w:rsidRPr="004A0463">
      <w:rPr>
        <w:rFonts w:ascii="TH Fah kwang" w:hAnsi="TH Fah kwang" w:cs="TH Fah kwang"/>
        <w:sz w:val="24"/>
        <w:szCs w:val="24"/>
        <w:cs/>
      </w:rPr>
      <w:t>พ</w:t>
    </w:r>
    <w:r w:rsidR="004A0463" w:rsidRPr="004A0463">
      <w:rPr>
        <w:rFonts w:ascii="TH Fah kwang" w:hAnsi="TH Fah kwang" w:cs="TH Fah kwang"/>
        <w:sz w:val="24"/>
        <w:szCs w:val="24"/>
      </w:rPr>
      <w:t>.</w:t>
    </w:r>
    <w:r w:rsidR="004A0463" w:rsidRPr="004A0463">
      <w:rPr>
        <w:rFonts w:ascii="TH Fah kwang" w:hAnsi="TH Fah kwang" w:cs="TH Fah kwang"/>
        <w:sz w:val="24"/>
        <w:szCs w:val="24"/>
        <w:cs/>
      </w:rPr>
      <w:t xml:space="preserve">ค </w:t>
    </w:r>
    <w:r w:rsidR="004A0463" w:rsidRPr="004A0463">
      <w:rPr>
        <w:rFonts w:ascii="TH Fah kwang" w:hAnsi="TH Fah kwang" w:cs="TH Fah kwang"/>
        <w:sz w:val="24"/>
        <w:szCs w:val="24"/>
      </w:rPr>
      <w:t>2567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E4711" w14:textId="77777777" w:rsidR="004218B2" w:rsidRDefault="004218B2" w:rsidP="000C45FF">
      <w:pPr>
        <w:ind w:right="3168"/>
      </w:pPr>
      <w:r>
        <w:separator/>
      </w:r>
    </w:p>
  </w:footnote>
  <w:footnote w:type="continuationSeparator" w:id="0">
    <w:p w14:paraId="6E1F87CA" w14:textId="77777777" w:rsidR="004218B2" w:rsidRDefault="004218B2" w:rsidP="000C45FF">
      <w:pPr>
        <w:ind w:right="316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F1F6D" w14:textId="585BCBFD" w:rsidR="005708E2" w:rsidRDefault="00000000">
    <w:pPr>
      <w:pStyle w:val="Header"/>
    </w:pPr>
    <w:r>
      <w:rPr>
        <w:noProof/>
        <w14:ligatures w14:val="none"/>
      </w:rPr>
      <w:pict w14:anchorId="54AD7D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6110" o:spid="_x0000_s1035" type="#_x0000_t75" style="position:absolute;margin-left:0;margin-top:0;width:2in;height:2in;z-index:-25165312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0D8FE" w14:textId="3BA99F82" w:rsidR="000C45FF" w:rsidRDefault="00000000">
    <w:pPr>
      <w:pStyle w:val="Header"/>
      <w:ind w:right="3168"/>
    </w:pPr>
    <w:r>
      <w:rPr>
        <w:noProof/>
        <w14:ligatures w14:val="none"/>
      </w:rPr>
      <w:pict w14:anchorId="7DA85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6111" o:spid="_x0000_s1036" type="#_x0000_t75" style="position:absolute;margin-left:0;margin-top:0;width:2in;height:2in;z-index:-25165209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  <w:r w:rsidR="000C45FF">
      <w:rPr>
        <w:noProof/>
      </w:rPr>
      <w:drawing>
        <wp:anchor distT="0" distB="0" distL="114300" distR="114300" simplePos="0" relativeHeight="251658240" behindDoc="1" locked="0" layoutInCell="1" allowOverlap="1" wp14:anchorId="05016EAA" wp14:editId="22FF2E7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C4A28" w14:textId="5AC63831" w:rsidR="005708E2" w:rsidRDefault="00000000">
    <w:pPr>
      <w:pStyle w:val="Header"/>
    </w:pPr>
    <w:r>
      <w:rPr>
        <w:noProof/>
        <w14:ligatures w14:val="none"/>
      </w:rPr>
      <w:pict w14:anchorId="01669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6109" o:spid="_x0000_s1034" type="#_x0000_t75" style="position:absolute;margin-left:0;margin-top:0;width:2in;height:2in;z-index:-251654144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DB"/>
    <w:rsid w:val="00003D5C"/>
    <w:rsid w:val="00036450"/>
    <w:rsid w:val="00043DB4"/>
    <w:rsid w:val="0006555B"/>
    <w:rsid w:val="0007403A"/>
    <w:rsid w:val="00080C31"/>
    <w:rsid w:val="00086C21"/>
    <w:rsid w:val="00091DE9"/>
    <w:rsid w:val="00094499"/>
    <w:rsid w:val="00097DD6"/>
    <w:rsid w:val="000A06F7"/>
    <w:rsid w:val="000A3885"/>
    <w:rsid w:val="000A3B01"/>
    <w:rsid w:val="000B1FB1"/>
    <w:rsid w:val="000C2255"/>
    <w:rsid w:val="000C45FF"/>
    <w:rsid w:val="000C7494"/>
    <w:rsid w:val="000C7F11"/>
    <w:rsid w:val="000E069A"/>
    <w:rsid w:val="000E2AC8"/>
    <w:rsid w:val="000E2C1B"/>
    <w:rsid w:val="000E3FD1"/>
    <w:rsid w:val="00103953"/>
    <w:rsid w:val="001063C2"/>
    <w:rsid w:val="00112054"/>
    <w:rsid w:val="00120CE2"/>
    <w:rsid w:val="001210D2"/>
    <w:rsid w:val="001219A6"/>
    <w:rsid w:val="0012768F"/>
    <w:rsid w:val="001317D8"/>
    <w:rsid w:val="00134336"/>
    <w:rsid w:val="00137D1F"/>
    <w:rsid w:val="00141B73"/>
    <w:rsid w:val="001525E1"/>
    <w:rsid w:val="00162530"/>
    <w:rsid w:val="00162C02"/>
    <w:rsid w:val="001752EA"/>
    <w:rsid w:val="00180329"/>
    <w:rsid w:val="00184AB6"/>
    <w:rsid w:val="0019001F"/>
    <w:rsid w:val="00195820"/>
    <w:rsid w:val="001A2738"/>
    <w:rsid w:val="001A6123"/>
    <w:rsid w:val="001A74A5"/>
    <w:rsid w:val="001B2977"/>
    <w:rsid w:val="001B2ABD"/>
    <w:rsid w:val="001B75D5"/>
    <w:rsid w:val="001C3597"/>
    <w:rsid w:val="001D3A80"/>
    <w:rsid w:val="001D61ED"/>
    <w:rsid w:val="001D7910"/>
    <w:rsid w:val="001E0391"/>
    <w:rsid w:val="001E1759"/>
    <w:rsid w:val="001E3453"/>
    <w:rsid w:val="001F1975"/>
    <w:rsid w:val="001F1ECC"/>
    <w:rsid w:val="001F6623"/>
    <w:rsid w:val="00206994"/>
    <w:rsid w:val="002100CA"/>
    <w:rsid w:val="00213404"/>
    <w:rsid w:val="0021709D"/>
    <w:rsid w:val="002258B2"/>
    <w:rsid w:val="002279FA"/>
    <w:rsid w:val="00227B41"/>
    <w:rsid w:val="0023153B"/>
    <w:rsid w:val="0023360B"/>
    <w:rsid w:val="002400EB"/>
    <w:rsid w:val="00242DF5"/>
    <w:rsid w:val="002433CA"/>
    <w:rsid w:val="0024641D"/>
    <w:rsid w:val="00246F0E"/>
    <w:rsid w:val="00256CF7"/>
    <w:rsid w:val="00265D45"/>
    <w:rsid w:val="002668DB"/>
    <w:rsid w:val="00266C31"/>
    <w:rsid w:val="002764C5"/>
    <w:rsid w:val="00277BFB"/>
    <w:rsid w:val="00281FD5"/>
    <w:rsid w:val="00290B08"/>
    <w:rsid w:val="002A679F"/>
    <w:rsid w:val="002B16AF"/>
    <w:rsid w:val="002B2298"/>
    <w:rsid w:val="002C3D8C"/>
    <w:rsid w:val="002C7011"/>
    <w:rsid w:val="002D1003"/>
    <w:rsid w:val="002E2573"/>
    <w:rsid w:val="002E266F"/>
    <w:rsid w:val="002E3317"/>
    <w:rsid w:val="002E4445"/>
    <w:rsid w:val="002E50D8"/>
    <w:rsid w:val="0030481B"/>
    <w:rsid w:val="00306A86"/>
    <w:rsid w:val="003137C2"/>
    <w:rsid w:val="003156FC"/>
    <w:rsid w:val="00321A57"/>
    <w:rsid w:val="003254B5"/>
    <w:rsid w:val="00336F79"/>
    <w:rsid w:val="00343EA1"/>
    <w:rsid w:val="00346736"/>
    <w:rsid w:val="003518FC"/>
    <w:rsid w:val="00353739"/>
    <w:rsid w:val="00353D9C"/>
    <w:rsid w:val="003629D3"/>
    <w:rsid w:val="003637D0"/>
    <w:rsid w:val="00367629"/>
    <w:rsid w:val="0037121F"/>
    <w:rsid w:val="003819FD"/>
    <w:rsid w:val="00384C91"/>
    <w:rsid w:val="003910D8"/>
    <w:rsid w:val="003A17B4"/>
    <w:rsid w:val="003A6B7D"/>
    <w:rsid w:val="003B043F"/>
    <w:rsid w:val="003B06CA"/>
    <w:rsid w:val="003C686E"/>
    <w:rsid w:val="003D4288"/>
    <w:rsid w:val="003F62F5"/>
    <w:rsid w:val="003F6E33"/>
    <w:rsid w:val="004071FC"/>
    <w:rsid w:val="004218B2"/>
    <w:rsid w:val="004264A9"/>
    <w:rsid w:val="004273B5"/>
    <w:rsid w:val="00435C17"/>
    <w:rsid w:val="00445947"/>
    <w:rsid w:val="00453238"/>
    <w:rsid w:val="00455168"/>
    <w:rsid w:val="004552EC"/>
    <w:rsid w:val="00475A8E"/>
    <w:rsid w:val="004813B3"/>
    <w:rsid w:val="00496591"/>
    <w:rsid w:val="004A0463"/>
    <w:rsid w:val="004A61E6"/>
    <w:rsid w:val="004B0FD1"/>
    <w:rsid w:val="004B5C7A"/>
    <w:rsid w:val="004C3367"/>
    <w:rsid w:val="004C63E4"/>
    <w:rsid w:val="004D3011"/>
    <w:rsid w:val="004D508B"/>
    <w:rsid w:val="004D5970"/>
    <w:rsid w:val="004E42A6"/>
    <w:rsid w:val="004F60B4"/>
    <w:rsid w:val="004F6680"/>
    <w:rsid w:val="00511074"/>
    <w:rsid w:val="00520418"/>
    <w:rsid w:val="00520C96"/>
    <w:rsid w:val="005262AC"/>
    <w:rsid w:val="005306B9"/>
    <w:rsid w:val="00530D4D"/>
    <w:rsid w:val="00546716"/>
    <w:rsid w:val="00546A33"/>
    <w:rsid w:val="00551F58"/>
    <w:rsid w:val="00555DF8"/>
    <w:rsid w:val="005708E2"/>
    <w:rsid w:val="00570DB0"/>
    <w:rsid w:val="005763F9"/>
    <w:rsid w:val="00577EFA"/>
    <w:rsid w:val="00580DE6"/>
    <w:rsid w:val="00592564"/>
    <w:rsid w:val="005A2975"/>
    <w:rsid w:val="005A6118"/>
    <w:rsid w:val="005B4A13"/>
    <w:rsid w:val="005C0B67"/>
    <w:rsid w:val="005C70DE"/>
    <w:rsid w:val="005E39D5"/>
    <w:rsid w:val="005F3E77"/>
    <w:rsid w:val="00600670"/>
    <w:rsid w:val="006076C4"/>
    <w:rsid w:val="00607DE2"/>
    <w:rsid w:val="00610710"/>
    <w:rsid w:val="0061127A"/>
    <w:rsid w:val="00612DB6"/>
    <w:rsid w:val="0062123A"/>
    <w:rsid w:val="00631310"/>
    <w:rsid w:val="0064341E"/>
    <w:rsid w:val="006437CC"/>
    <w:rsid w:val="00646E75"/>
    <w:rsid w:val="006771D0"/>
    <w:rsid w:val="00677BC2"/>
    <w:rsid w:val="0069019F"/>
    <w:rsid w:val="0069362D"/>
    <w:rsid w:val="00697F51"/>
    <w:rsid w:val="006B34A7"/>
    <w:rsid w:val="006B7A30"/>
    <w:rsid w:val="006E271D"/>
    <w:rsid w:val="006E3214"/>
    <w:rsid w:val="006E6A55"/>
    <w:rsid w:val="006E7CA6"/>
    <w:rsid w:val="006F0AA3"/>
    <w:rsid w:val="0071213A"/>
    <w:rsid w:val="00715BF6"/>
    <w:rsid w:val="00715FCB"/>
    <w:rsid w:val="007162B6"/>
    <w:rsid w:val="007318BF"/>
    <w:rsid w:val="007378E5"/>
    <w:rsid w:val="007411F6"/>
    <w:rsid w:val="00743101"/>
    <w:rsid w:val="00743AAC"/>
    <w:rsid w:val="00752B27"/>
    <w:rsid w:val="00764C9F"/>
    <w:rsid w:val="00773AFD"/>
    <w:rsid w:val="00775655"/>
    <w:rsid w:val="007775E1"/>
    <w:rsid w:val="007867A0"/>
    <w:rsid w:val="0079246E"/>
    <w:rsid w:val="007927F5"/>
    <w:rsid w:val="007A480E"/>
    <w:rsid w:val="007A5056"/>
    <w:rsid w:val="007E604F"/>
    <w:rsid w:val="00802CA0"/>
    <w:rsid w:val="0081019E"/>
    <w:rsid w:val="0081341E"/>
    <w:rsid w:val="00813558"/>
    <w:rsid w:val="008209B4"/>
    <w:rsid w:val="008245CC"/>
    <w:rsid w:val="00843CC7"/>
    <w:rsid w:val="00853F3F"/>
    <w:rsid w:val="008617D1"/>
    <w:rsid w:val="00876915"/>
    <w:rsid w:val="00883772"/>
    <w:rsid w:val="00884451"/>
    <w:rsid w:val="00885DD7"/>
    <w:rsid w:val="008860F4"/>
    <w:rsid w:val="00895D18"/>
    <w:rsid w:val="00896AC8"/>
    <w:rsid w:val="008A67BA"/>
    <w:rsid w:val="008B33E2"/>
    <w:rsid w:val="008B677D"/>
    <w:rsid w:val="008C2A49"/>
    <w:rsid w:val="008C6573"/>
    <w:rsid w:val="008D20DC"/>
    <w:rsid w:val="008D6F39"/>
    <w:rsid w:val="008E3382"/>
    <w:rsid w:val="008E6E4A"/>
    <w:rsid w:val="008F1882"/>
    <w:rsid w:val="008F467F"/>
    <w:rsid w:val="008F5D52"/>
    <w:rsid w:val="009260CD"/>
    <w:rsid w:val="00926B95"/>
    <w:rsid w:val="00940A66"/>
    <w:rsid w:val="00943F79"/>
    <w:rsid w:val="00946FD5"/>
    <w:rsid w:val="00951972"/>
    <w:rsid w:val="00952C25"/>
    <w:rsid w:val="00960369"/>
    <w:rsid w:val="00965FF2"/>
    <w:rsid w:val="009713B5"/>
    <w:rsid w:val="009800FA"/>
    <w:rsid w:val="009B3545"/>
    <w:rsid w:val="009C3115"/>
    <w:rsid w:val="009D3226"/>
    <w:rsid w:val="009E4A8A"/>
    <w:rsid w:val="00A0048A"/>
    <w:rsid w:val="00A07E41"/>
    <w:rsid w:val="00A11695"/>
    <w:rsid w:val="00A17E9D"/>
    <w:rsid w:val="00A2118D"/>
    <w:rsid w:val="00A215FD"/>
    <w:rsid w:val="00A238D1"/>
    <w:rsid w:val="00A27CB1"/>
    <w:rsid w:val="00A32631"/>
    <w:rsid w:val="00A3615B"/>
    <w:rsid w:val="00A53EE9"/>
    <w:rsid w:val="00A54FB5"/>
    <w:rsid w:val="00A643ED"/>
    <w:rsid w:val="00A80C34"/>
    <w:rsid w:val="00A9125E"/>
    <w:rsid w:val="00A979FA"/>
    <w:rsid w:val="00AA1815"/>
    <w:rsid w:val="00AA40F3"/>
    <w:rsid w:val="00AA4E93"/>
    <w:rsid w:val="00AC02B4"/>
    <w:rsid w:val="00AC264F"/>
    <w:rsid w:val="00AD0A50"/>
    <w:rsid w:val="00AD2489"/>
    <w:rsid w:val="00AD76E2"/>
    <w:rsid w:val="00AE2EEF"/>
    <w:rsid w:val="00AF37B5"/>
    <w:rsid w:val="00B11352"/>
    <w:rsid w:val="00B200FC"/>
    <w:rsid w:val="00B20152"/>
    <w:rsid w:val="00B359E4"/>
    <w:rsid w:val="00B35CC0"/>
    <w:rsid w:val="00B46C2E"/>
    <w:rsid w:val="00B5114B"/>
    <w:rsid w:val="00B57D98"/>
    <w:rsid w:val="00B6216A"/>
    <w:rsid w:val="00B7079D"/>
    <w:rsid w:val="00B70850"/>
    <w:rsid w:val="00B7612D"/>
    <w:rsid w:val="00B81221"/>
    <w:rsid w:val="00B8276A"/>
    <w:rsid w:val="00B93DAD"/>
    <w:rsid w:val="00B9750D"/>
    <w:rsid w:val="00B978D9"/>
    <w:rsid w:val="00BA15DA"/>
    <w:rsid w:val="00BC23FE"/>
    <w:rsid w:val="00BC7513"/>
    <w:rsid w:val="00BC7CE3"/>
    <w:rsid w:val="00BD3364"/>
    <w:rsid w:val="00BD3AF4"/>
    <w:rsid w:val="00BD3C90"/>
    <w:rsid w:val="00BD54A1"/>
    <w:rsid w:val="00BD6394"/>
    <w:rsid w:val="00BD7D54"/>
    <w:rsid w:val="00BE0A3E"/>
    <w:rsid w:val="00C066B6"/>
    <w:rsid w:val="00C14A4C"/>
    <w:rsid w:val="00C15467"/>
    <w:rsid w:val="00C24E62"/>
    <w:rsid w:val="00C33344"/>
    <w:rsid w:val="00C35A44"/>
    <w:rsid w:val="00C36FC3"/>
    <w:rsid w:val="00C37266"/>
    <w:rsid w:val="00C37363"/>
    <w:rsid w:val="00C37BA1"/>
    <w:rsid w:val="00C4674C"/>
    <w:rsid w:val="00C506CF"/>
    <w:rsid w:val="00C539BF"/>
    <w:rsid w:val="00C577AB"/>
    <w:rsid w:val="00C6215D"/>
    <w:rsid w:val="00C66AE6"/>
    <w:rsid w:val="00C67304"/>
    <w:rsid w:val="00C709F9"/>
    <w:rsid w:val="00C72BED"/>
    <w:rsid w:val="00C86796"/>
    <w:rsid w:val="00C86AF1"/>
    <w:rsid w:val="00C9578B"/>
    <w:rsid w:val="00C96102"/>
    <w:rsid w:val="00CA485B"/>
    <w:rsid w:val="00CB0055"/>
    <w:rsid w:val="00CB21CD"/>
    <w:rsid w:val="00CB2DAF"/>
    <w:rsid w:val="00CB65E4"/>
    <w:rsid w:val="00CB784C"/>
    <w:rsid w:val="00CE4EF3"/>
    <w:rsid w:val="00CE5723"/>
    <w:rsid w:val="00D00084"/>
    <w:rsid w:val="00D2522B"/>
    <w:rsid w:val="00D3276E"/>
    <w:rsid w:val="00D339E5"/>
    <w:rsid w:val="00D35CE0"/>
    <w:rsid w:val="00D37947"/>
    <w:rsid w:val="00D41783"/>
    <w:rsid w:val="00D422DE"/>
    <w:rsid w:val="00D42416"/>
    <w:rsid w:val="00D51E4A"/>
    <w:rsid w:val="00D52BB7"/>
    <w:rsid w:val="00D5459D"/>
    <w:rsid w:val="00D714E6"/>
    <w:rsid w:val="00D7630E"/>
    <w:rsid w:val="00D82768"/>
    <w:rsid w:val="00D84710"/>
    <w:rsid w:val="00D90046"/>
    <w:rsid w:val="00D92951"/>
    <w:rsid w:val="00D96FFA"/>
    <w:rsid w:val="00DA1F4D"/>
    <w:rsid w:val="00DA5B81"/>
    <w:rsid w:val="00DA6AC6"/>
    <w:rsid w:val="00DB39F2"/>
    <w:rsid w:val="00DC4649"/>
    <w:rsid w:val="00DD172A"/>
    <w:rsid w:val="00DD59DE"/>
    <w:rsid w:val="00DE26C4"/>
    <w:rsid w:val="00DE676B"/>
    <w:rsid w:val="00DF57AD"/>
    <w:rsid w:val="00E20C03"/>
    <w:rsid w:val="00E25A26"/>
    <w:rsid w:val="00E370E2"/>
    <w:rsid w:val="00E41539"/>
    <w:rsid w:val="00E4381A"/>
    <w:rsid w:val="00E54620"/>
    <w:rsid w:val="00E55B48"/>
    <w:rsid w:val="00E55D74"/>
    <w:rsid w:val="00E62408"/>
    <w:rsid w:val="00E64DDE"/>
    <w:rsid w:val="00E656EA"/>
    <w:rsid w:val="00E710D5"/>
    <w:rsid w:val="00E7296D"/>
    <w:rsid w:val="00E72985"/>
    <w:rsid w:val="00E76A6B"/>
    <w:rsid w:val="00E95A8F"/>
    <w:rsid w:val="00E964F5"/>
    <w:rsid w:val="00EB2D1E"/>
    <w:rsid w:val="00EC4BA1"/>
    <w:rsid w:val="00EC510E"/>
    <w:rsid w:val="00EE085E"/>
    <w:rsid w:val="00EE2D60"/>
    <w:rsid w:val="00EE5F03"/>
    <w:rsid w:val="00F166CB"/>
    <w:rsid w:val="00F2178B"/>
    <w:rsid w:val="00F60274"/>
    <w:rsid w:val="00F61935"/>
    <w:rsid w:val="00F7107B"/>
    <w:rsid w:val="00F75BD5"/>
    <w:rsid w:val="00F77FB9"/>
    <w:rsid w:val="00F84018"/>
    <w:rsid w:val="00F8523D"/>
    <w:rsid w:val="00FA0757"/>
    <w:rsid w:val="00FB068F"/>
    <w:rsid w:val="00FB295A"/>
    <w:rsid w:val="00FC3357"/>
    <w:rsid w:val="00FC55DC"/>
    <w:rsid w:val="00FD198E"/>
    <w:rsid w:val="00FD24C5"/>
    <w:rsid w:val="00FE43CA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99CBA"/>
  <w14:defaultImageDpi w14:val="32767"/>
  <w15:chartTrackingRefBased/>
  <w15:docId w15:val="{169CB20F-C1CD-4779-AC6C-759EA8F9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1B2977"/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semiHidden/>
    <w:qFormat/>
    <w:rsid w:val="00D00084"/>
    <w:pPr>
      <w:ind w:left="720"/>
      <w:contextualSpacing/>
    </w:pPr>
  </w:style>
  <w:style w:type="paragraph" w:customStyle="1" w:styleId="Default">
    <w:name w:val="Default"/>
    <w:rsid w:val="0023360B"/>
    <w:pPr>
      <w:autoSpaceDE w:val="0"/>
      <w:autoSpaceDN w:val="0"/>
      <w:adjustRightInd w:val="0"/>
    </w:pPr>
    <w:rPr>
      <w:rFonts w:ascii="TH SarabunPSK" w:hAnsi="TH SarabunPSK" w:cs="TH SarabunPSK"/>
      <w:color w:val="000000"/>
      <w:lang w:bidi="th-TH"/>
    </w:rPr>
  </w:style>
  <w:style w:type="paragraph" w:styleId="NoSpacing">
    <w:name w:val="No Spacing"/>
    <w:uiPriority w:val="1"/>
    <w:qFormat/>
    <w:rsid w:val="00546A33"/>
    <w:rPr>
      <w:rFonts w:ascii="Calibri" w:eastAsia="Calibri" w:hAnsi="Calibri" w:cs="Cordia New"/>
      <w:sz w:val="22"/>
      <w:szCs w:val="28"/>
      <w:lang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DOWS%2011\AppData\Local\Microsoft\Office\16.0\DTS\en-US%7bC201C49E-6A58-42D4-801F-5FEA02DBB75F%7d\%7bD2995D04-AF0C-4C83-8F41-42D095C378C4%7dtf00546271_win32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FA3B4-7B92-4276-9F12-11066C31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{D2995D04-AF0C-4C83-8F41-42D095C378C4}tf00546271_win32</Template>
  <TotalTime>0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11</dc:creator>
  <cp:keywords/>
  <dc:description/>
  <cp:lastModifiedBy>Ingkata Kotnara</cp:lastModifiedBy>
  <cp:revision>2</cp:revision>
  <cp:lastPrinted>2024-06-10T15:07:00Z</cp:lastPrinted>
  <dcterms:created xsi:type="dcterms:W3CDTF">2024-06-24T01:28:00Z</dcterms:created>
  <dcterms:modified xsi:type="dcterms:W3CDTF">2024-06-24T01:28:00Z</dcterms:modified>
</cp:coreProperties>
</file>